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9D0789" w:rsidRDefault="00A56A6F" w:rsidP="00025386">
      <w:pPr>
        <w:pStyle w:val="Nagwek4"/>
        <w:rPr>
          <w:b/>
          <w:i w:val="0"/>
          <w:iCs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bookmarkStart w:id="0" w:name="_GoBack"/>
      <w:r w:rsidR="009D0789" w:rsidRPr="009D0789">
        <w:rPr>
          <w:b/>
          <w:i w:val="0"/>
          <w:iCs/>
          <w:lang w:val="pl-PL"/>
        </w:rPr>
        <w:t>6</w:t>
      </w:r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D7FB0" w:rsidRPr="009D7FB0">
        <w:rPr>
          <w:rFonts w:ascii="Times New Roman" w:eastAsia="Times New Roman" w:hAnsi="Times New Roman"/>
          <w:b/>
          <w:sz w:val="24"/>
          <w:szCs w:val="20"/>
          <w:lang w:eastAsia="pl-PL"/>
        </w:rPr>
        <w:t>ZP/19/2020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D7FB0" w:rsidRPr="009D7FB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D7FB0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D7FB0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nici chirurgicznych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018A" w:rsidRDefault="001D018A" w:rsidP="00025386">
      <w:pPr>
        <w:spacing w:after="0" w:line="240" w:lineRule="auto"/>
      </w:pPr>
      <w:r>
        <w:separator/>
      </w:r>
    </w:p>
  </w:endnote>
  <w:endnote w:type="continuationSeparator" w:id="0">
    <w:p w:rsidR="001D018A" w:rsidRDefault="001D018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FB0" w:rsidRDefault="009D7F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FB0" w:rsidRDefault="009D7F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018A" w:rsidRDefault="001D018A" w:rsidP="00025386">
      <w:pPr>
        <w:spacing w:after="0" w:line="240" w:lineRule="auto"/>
      </w:pPr>
      <w:r>
        <w:separator/>
      </w:r>
    </w:p>
  </w:footnote>
  <w:footnote w:type="continuationSeparator" w:id="0">
    <w:p w:rsidR="001D018A" w:rsidRDefault="001D018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FB0" w:rsidRDefault="009D7F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FB0" w:rsidRDefault="009D7F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FB0" w:rsidRDefault="009D7F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018A"/>
    <w:rsid w:val="00025386"/>
    <w:rsid w:val="001C2314"/>
    <w:rsid w:val="001D018A"/>
    <w:rsid w:val="004E2B1B"/>
    <w:rsid w:val="005624D8"/>
    <w:rsid w:val="008F2498"/>
    <w:rsid w:val="009B09E9"/>
    <w:rsid w:val="009D0789"/>
    <w:rsid w:val="009D7FB0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84F5B2"/>
  <w15:chartTrackingRefBased/>
  <w15:docId w15:val="{4A1D7783-681D-4C6D-B8CC-C6DB716C9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dcterms:created xsi:type="dcterms:W3CDTF">2020-04-20T06:45:00Z</dcterms:created>
  <dcterms:modified xsi:type="dcterms:W3CDTF">2020-04-20T06:45:00Z</dcterms:modified>
</cp:coreProperties>
</file>