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9F3CE1">
        <w:rPr>
          <w:b/>
          <w:i w:val="0"/>
          <w:iCs/>
          <w:sz w:val="22"/>
          <w:szCs w:val="22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103F24" w:rsidRPr="00103F24">
        <w:rPr>
          <w:rFonts w:ascii="Times New Roman" w:eastAsia="Times New Roman" w:hAnsi="Times New Roman"/>
          <w:b/>
          <w:lang w:eastAsia="pl-PL"/>
        </w:rPr>
        <w:t>ZP/19/2020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103F24" w:rsidRPr="00103F24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103F2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103F24">
        <w:rPr>
          <w:rFonts w:ascii="Times New Roman" w:eastAsia="Times New Roman" w:hAnsi="Times New Roman"/>
          <w:b/>
          <w:lang w:eastAsia="pl-PL"/>
        </w:rPr>
        <w:t>Zakup i dostawa nici chirurgicznych II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EAA" w:rsidRDefault="00AF4EAA" w:rsidP="00025386">
      <w:pPr>
        <w:spacing w:after="0" w:line="240" w:lineRule="auto"/>
      </w:pPr>
      <w:r>
        <w:separator/>
      </w:r>
    </w:p>
  </w:endnote>
  <w:endnote w:type="continuationSeparator" w:id="0">
    <w:p w:rsidR="00AF4EAA" w:rsidRDefault="00AF4E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24" w:rsidRDefault="00103F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24" w:rsidRDefault="00103F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EAA" w:rsidRDefault="00AF4EAA" w:rsidP="00025386">
      <w:pPr>
        <w:spacing w:after="0" w:line="240" w:lineRule="auto"/>
      </w:pPr>
      <w:r>
        <w:separator/>
      </w:r>
    </w:p>
  </w:footnote>
  <w:footnote w:type="continuationSeparator" w:id="0">
    <w:p w:rsidR="00AF4EAA" w:rsidRDefault="00AF4E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24" w:rsidRDefault="00103F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24" w:rsidRDefault="00103F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24" w:rsidRDefault="00103F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EAA"/>
    <w:rsid w:val="00025386"/>
    <w:rsid w:val="00103F24"/>
    <w:rsid w:val="001527B3"/>
    <w:rsid w:val="001B232E"/>
    <w:rsid w:val="001C2314"/>
    <w:rsid w:val="00254EBF"/>
    <w:rsid w:val="00443883"/>
    <w:rsid w:val="0047653F"/>
    <w:rsid w:val="005624D8"/>
    <w:rsid w:val="008F2498"/>
    <w:rsid w:val="009F3CE1"/>
    <w:rsid w:val="00A56A6F"/>
    <w:rsid w:val="00AF4EAA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796FFB5"/>
  <w15:chartTrackingRefBased/>
  <w15:docId w15:val="{A6742D02-D39F-4A6C-8DCA-BF3F26DC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2020-04-20T06:45:00Z</dcterms:created>
  <dcterms:modified xsi:type="dcterms:W3CDTF">2020-04-20T06:45:00Z</dcterms:modified>
</cp:coreProperties>
</file>