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F02DB" w14:textId="41546FD4" w:rsidR="00D21FB9" w:rsidRPr="00BE7BAB" w:rsidRDefault="00D21FB9" w:rsidP="00D21FB9">
      <w:pPr>
        <w:pStyle w:val="Nagwek"/>
        <w:rPr>
          <w:rFonts w:ascii="Times New Roman" w:hAnsi="Times New Roman" w:cs="Times New Roman"/>
        </w:rPr>
      </w:pPr>
      <w:r w:rsidRPr="00BE7BAB">
        <w:rPr>
          <w:rFonts w:ascii="Times New Roman" w:hAnsi="Times New Roman" w:cs="Times New Roman"/>
        </w:rPr>
        <w:t>Znak sprawy: XIV.263.</w:t>
      </w:r>
      <w:r w:rsidR="001655E9">
        <w:rPr>
          <w:rFonts w:ascii="Times New Roman" w:hAnsi="Times New Roman" w:cs="Times New Roman"/>
        </w:rPr>
        <w:t>3</w:t>
      </w:r>
      <w:r w:rsidRPr="00BE7BAB">
        <w:rPr>
          <w:rFonts w:ascii="Times New Roman" w:hAnsi="Times New Roman" w:cs="Times New Roman"/>
        </w:rPr>
        <w:t>.2020</w:t>
      </w:r>
    </w:p>
    <w:p w14:paraId="7079D214" w14:textId="77777777" w:rsidR="003F1990" w:rsidRPr="00BE7BAB" w:rsidRDefault="003F1990" w:rsidP="003F1990">
      <w:pPr>
        <w:pStyle w:val="Nagwek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0B2CC67" w14:textId="613C8FC7" w:rsidR="003F1990" w:rsidRPr="005C41F4" w:rsidRDefault="003F1990" w:rsidP="003F1990">
      <w:pPr>
        <w:pStyle w:val="Nagwek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5C41F4">
        <w:rPr>
          <w:rFonts w:ascii="Times New Roman" w:hAnsi="Times New Roman" w:cs="Times New Roman"/>
          <w:bCs/>
          <w:i/>
          <w:sz w:val="24"/>
          <w:szCs w:val="24"/>
        </w:rPr>
        <w:t xml:space="preserve">Załącznik nr </w:t>
      </w:r>
      <w:r w:rsidR="00F4340A" w:rsidRPr="005C41F4">
        <w:rPr>
          <w:rFonts w:ascii="Times New Roman" w:hAnsi="Times New Roman" w:cs="Times New Roman"/>
          <w:bCs/>
          <w:i/>
          <w:sz w:val="24"/>
          <w:szCs w:val="24"/>
        </w:rPr>
        <w:t>1</w:t>
      </w:r>
      <w:r w:rsidRPr="005C41F4">
        <w:rPr>
          <w:rFonts w:ascii="Times New Roman" w:hAnsi="Times New Roman" w:cs="Times New Roman"/>
          <w:bCs/>
          <w:i/>
          <w:sz w:val="24"/>
          <w:szCs w:val="24"/>
        </w:rPr>
        <w:t xml:space="preserve"> do </w:t>
      </w:r>
      <w:r w:rsidR="001655E9">
        <w:rPr>
          <w:rFonts w:ascii="Times New Roman" w:hAnsi="Times New Roman" w:cs="Times New Roman"/>
          <w:bCs/>
          <w:i/>
          <w:sz w:val="24"/>
          <w:szCs w:val="24"/>
        </w:rPr>
        <w:t>SIWZ</w:t>
      </w:r>
      <w:r w:rsidRPr="005C41F4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36AA783D" w14:textId="3C37D803" w:rsidR="003F1990" w:rsidRPr="005C41F4" w:rsidRDefault="003F1990" w:rsidP="002A70C8">
      <w:pPr>
        <w:pStyle w:val="Nagwek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5C41F4">
        <w:rPr>
          <w:rFonts w:ascii="Times New Roman" w:hAnsi="Times New Roman" w:cs="Times New Roman"/>
          <w:bCs/>
          <w:i/>
        </w:rPr>
        <w:tab/>
      </w:r>
      <w:r w:rsidRPr="005C41F4">
        <w:rPr>
          <w:rFonts w:ascii="Times New Roman" w:hAnsi="Times New Roman" w:cs="Times New Roman"/>
          <w:bCs/>
          <w:i/>
        </w:rPr>
        <w:tab/>
      </w:r>
      <w:r w:rsidRPr="005C41F4">
        <w:rPr>
          <w:rFonts w:ascii="Times New Roman" w:hAnsi="Times New Roman" w:cs="Times New Roman"/>
          <w:bCs/>
          <w:i/>
          <w:sz w:val="24"/>
          <w:szCs w:val="24"/>
        </w:rPr>
        <w:t xml:space="preserve">Załącznik nr </w:t>
      </w:r>
      <w:r w:rsidR="00F4340A" w:rsidRPr="005C41F4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5C41F4">
        <w:rPr>
          <w:rFonts w:ascii="Times New Roman" w:hAnsi="Times New Roman" w:cs="Times New Roman"/>
          <w:bCs/>
          <w:i/>
          <w:sz w:val="24"/>
          <w:szCs w:val="24"/>
        </w:rPr>
        <w:t xml:space="preserve"> do Wzoru Umowy</w:t>
      </w:r>
    </w:p>
    <w:p w14:paraId="44D386B7" w14:textId="77777777" w:rsidR="003F1990" w:rsidRPr="00BE7BAB" w:rsidRDefault="003F1990" w:rsidP="003F1990">
      <w:pPr>
        <w:pStyle w:val="Nagwek"/>
        <w:jc w:val="right"/>
        <w:rPr>
          <w:rFonts w:cs="Arial"/>
          <w:sz w:val="24"/>
          <w:szCs w:val="24"/>
        </w:rPr>
      </w:pPr>
    </w:p>
    <w:p w14:paraId="01E3EA0F" w14:textId="77777777" w:rsidR="003F1990" w:rsidRPr="00BE7BAB" w:rsidRDefault="003F1990" w:rsidP="003F1990">
      <w:pPr>
        <w:rPr>
          <w:rFonts w:cs="Arial"/>
          <w:b/>
          <w:sz w:val="24"/>
          <w:szCs w:val="24"/>
        </w:rPr>
      </w:pPr>
    </w:p>
    <w:p w14:paraId="1F96F12E" w14:textId="77777777" w:rsidR="003F1990" w:rsidRPr="00BE7BAB" w:rsidRDefault="003F1990" w:rsidP="003F199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7BAB">
        <w:rPr>
          <w:rFonts w:ascii="Times New Roman" w:hAnsi="Times New Roman" w:cs="Times New Roman"/>
          <w:b/>
          <w:sz w:val="36"/>
          <w:szCs w:val="36"/>
        </w:rPr>
        <w:t xml:space="preserve">O P I S   P R Z E D M I O T U   Z A M Ó W I E N I A </w:t>
      </w:r>
    </w:p>
    <w:p w14:paraId="7CAF403C" w14:textId="36CE58E2" w:rsidR="003F1990" w:rsidRPr="005C41F4" w:rsidRDefault="003F1990" w:rsidP="003F1990">
      <w:pPr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>Nazwa postępowania</w:t>
      </w:r>
      <w:r w:rsidRPr="00BE7BAB">
        <w:rPr>
          <w:rFonts w:ascii="Times New Roman" w:eastAsia="Calibri" w:hAnsi="Times New Roman" w:cs="Times New Roman"/>
          <w:sz w:val="24"/>
          <w:szCs w:val="24"/>
          <w:lang w:eastAsia="x-none"/>
        </w:rPr>
        <w:t xml:space="preserve">: </w:t>
      </w:r>
      <w:r w:rsidRPr="005C41F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5C41F4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5C41F4">
        <w:rPr>
          <w:rFonts w:ascii="Times New Roman" w:eastAsia="Calibri" w:hAnsi="Times New Roman" w:cs="Times New Roman"/>
          <w:bCs/>
          <w:sz w:val="24"/>
          <w:szCs w:val="24"/>
          <w:lang w:eastAsia="x-none"/>
        </w:rPr>
        <w:t xml:space="preserve">na podstawie podpisanej </w:t>
      </w:r>
      <w:proofErr w:type="spellStart"/>
      <w:r w:rsidRPr="005C41F4">
        <w:rPr>
          <w:rFonts w:ascii="Times New Roman" w:eastAsia="Calibri" w:hAnsi="Times New Roman" w:cs="Times New Roman"/>
          <w:bCs/>
          <w:sz w:val="24"/>
          <w:szCs w:val="24"/>
          <w:lang w:eastAsia="x-none"/>
        </w:rPr>
        <w:t>UoD</w:t>
      </w:r>
      <w:proofErr w:type="spellEnd"/>
      <w:r w:rsidRPr="005C41F4">
        <w:rPr>
          <w:rFonts w:ascii="Times New Roman" w:eastAsia="Calibri" w:hAnsi="Times New Roman" w:cs="Times New Roman"/>
          <w:bCs/>
          <w:sz w:val="24"/>
          <w:szCs w:val="24"/>
          <w:lang w:eastAsia="x-none"/>
        </w:rPr>
        <w:t xml:space="preserve"> </w:t>
      </w:r>
      <w:r w:rsidRPr="005C41F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5C41F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POIiŚ</w:t>
      </w:r>
      <w:proofErr w:type="spellEnd"/>
      <w:r w:rsidRPr="005C41F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2014-2020.</w:t>
      </w:r>
    </w:p>
    <w:p w14:paraId="52DC6993" w14:textId="77777777" w:rsidR="0053133C" w:rsidRPr="00864B69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864B69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6CCB0E1B" w14:textId="77777777" w:rsidR="0053133C" w:rsidRPr="005C41F4" w:rsidRDefault="0053133C" w:rsidP="0053133C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C41F4">
        <w:rPr>
          <w:b/>
          <w:bCs/>
          <w:color w:val="000000" w:themeColor="text1"/>
          <w:sz w:val="20"/>
          <w:szCs w:val="20"/>
        </w:rPr>
        <w:t>Etap II - 2.1 podetap 2.1.1 i podetap 2.1.2</w:t>
      </w:r>
    </w:p>
    <w:p w14:paraId="44E91C9E" w14:textId="441FFB0F" w:rsidR="0053133C" w:rsidRPr="0059007B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 w:rsidR="00FE4798"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7A6E8FF8" w14:textId="5BF84BD8" w:rsidR="0053133C" w:rsidRPr="005C41F4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C41F4">
        <w:rPr>
          <w:color w:val="000000" w:themeColor="text1"/>
          <w:sz w:val="20"/>
          <w:szCs w:val="20"/>
        </w:rPr>
        <w:t xml:space="preserve">zadanie pn.: „Modernizacja energetyczna Pałacu Krasińskich (Pałacu Rzeczypospolitej) </w:t>
      </w:r>
      <w:r w:rsidR="005C41F4">
        <w:rPr>
          <w:color w:val="000000" w:themeColor="text1"/>
          <w:sz w:val="20"/>
          <w:szCs w:val="20"/>
        </w:rPr>
        <w:br/>
      </w:r>
      <w:r w:rsidRPr="005C41F4">
        <w:rPr>
          <w:color w:val="000000" w:themeColor="text1"/>
          <w:sz w:val="20"/>
          <w:szCs w:val="20"/>
        </w:rPr>
        <w:t>przy Placu Krasińskich 3/5  w Warszawie”</w:t>
      </w:r>
      <w:r w:rsidR="00521501" w:rsidRPr="005C41F4">
        <w:rPr>
          <w:color w:val="000000" w:themeColor="text1"/>
          <w:sz w:val="20"/>
          <w:szCs w:val="20"/>
        </w:rPr>
        <w:t xml:space="preserve"> </w:t>
      </w:r>
      <w:r w:rsidRPr="005C41F4">
        <w:rPr>
          <w:color w:val="000000" w:themeColor="text1"/>
          <w:sz w:val="20"/>
          <w:szCs w:val="20"/>
        </w:rPr>
        <w:t xml:space="preserve">na podstawie podpisanej </w:t>
      </w:r>
      <w:proofErr w:type="spellStart"/>
      <w:r w:rsidRPr="005C41F4">
        <w:rPr>
          <w:color w:val="000000" w:themeColor="text1"/>
          <w:sz w:val="20"/>
          <w:szCs w:val="20"/>
        </w:rPr>
        <w:t>UoD</w:t>
      </w:r>
      <w:proofErr w:type="spellEnd"/>
      <w:r w:rsidRPr="005C41F4">
        <w:rPr>
          <w:color w:val="000000" w:themeColor="text1"/>
          <w:sz w:val="20"/>
          <w:szCs w:val="20"/>
        </w:rPr>
        <w:t xml:space="preserve"> nr POIS.01.03.01-00-0002/17 </w:t>
      </w:r>
      <w:r w:rsidR="005C41F4">
        <w:rPr>
          <w:color w:val="000000" w:themeColor="text1"/>
          <w:sz w:val="20"/>
          <w:szCs w:val="20"/>
        </w:rPr>
        <w:br/>
      </w:r>
      <w:r w:rsidRPr="005C41F4">
        <w:rPr>
          <w:color w:val="000000" w:themeColor="text1"/>
          <w:sz w:val="20"/>
          <w:szCs w:val="20"/>
        </w:rPr>
        <w:t xml:space="preserve">z NFOŚiGW w ramach działania 1.3.1 oś priorytetowa I Zmniejszenie emisyjności gospodarki </w:t>
      </w:r>
      <w:r w:rsidR="005C41F4">
        <w:rPr>
          <w:color w:val="000000" w:themeColor="text1"/>
          <w:sz w:val="20"/>
          <w:szCs w:val="20"/>
        </w:rPr>
        <w:br/>
      </w:r>
      <w:proofErr w:type="spellStart"/>
      <w:r w:rsidRPr="005C41F4">
        <w:rPr>
          <w:color w:val="000000" w:themeColor="text1"/>
          <w:sz w:val="20"/>
          <w:szCs w:val="20"/>
        </w:rPr>
        <w:t>POIiŚ</w:t>
      </w:r>
      <w:proofErr w:type="spellEnd"/>
      <w:r w:rsidRPr="005C41F4">
        <w:rPr>
          <w:color w:val="000000" w:themeColor="text1"/>
          <w:sz w:val="20"/>
          <w:szCs w:val="20"/>
        </w:rPr>
        <w:t xml:space="preserve"> 2014-2020.</w:t>
      </w:r>
    </w:p>
    <w:p w14:paraId="6A403C6C" w14:textId="77777777" w:rsidR="003F1990" w:rsidRPr="00BE7BAB" w:rsidRDefault="003F1990" w:rsidP="003F1990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3D5AFA8A" w14:textId="1B521A80" w:rsidR="003F1990" w:rsidRPr="00B839BB" w:rsidRDefault="003F1990" w:rsidP="003F199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  <w:b/>
        </w:rPr>
      </w:pPr>
      <w:r w:rsidRPr="00B839BB">
        <w:rPr>
          <w:rFonts w:eastAsia="Calibri"/>
          <w:lang w:val="x-none" w:eastAsia="x-none"/>
        </w:rPr>
        <w:t xml:space="preserve">Przedmiotem zamówienia </w:t>
      </w:r>
      <w:r w:rsidR="00B839BB" w:rsidRPr="00B839BB">
        <w:rPr>
          <w:rFonts w:eastAsia="Calibri"/>
          <w:lang w:eastAsia="x-none"/>
        </w:rPr>
        <w:t xml:space="preserve">jest </w:t>
      </w:r>
      <w:r w:rsidR="00B839BB" w:rsidRPr="00B839BB">
        <w:rPr>
          <w:rFonts w:eastAsia="Calibri"/>
          <w:lang w:val="x-none" w:eastAsia="x-none"/>
        </w:rPr>
        <w:t xml:space="preserve">wykonanie robót budowlanych i instalacyjnych </w:t>
      </w:r>
      <w:r w:rsidR="00B839BB" w:rsidRPr="00B839BB">
        <w:rPr>
          <w:rFonts w:eastAsia="Calibri"/>
          <w:lang w:val="x-none" w:eastAsia="x-none"/>
        </w:rPr>
        <w:br/>
        <w:t>w obiekcie zabytkowym Biblioteki Narodowej -  Pałacu Krasińskich (Pałacu Rzeczypospolitej), położonym przy Placu Krasińskich 3/5 w Warszawie,  w zakresie zadania pn</w:t>
      </w:r>
      <w:r w:rsidR="00B839BB" w:rsidRPr="00B839BB">
        <w:rPr>
          <w:rFonts w:eastAsia="Calibri"/>
          <w:i/>
          <w:iCs/>
          <w:lang w:val="x-none" w:eastAsia="x-none"/>
        </w:rPr>
        <w:t>. „Modernizacja energetyczna Pałacu Krasińskich (Pałacu Rzeczypospolitej) przy Placu Krasińskich 3/5 w Warszawie”</w:t>
      </w:r>
      <w:r w:rsidR="00B839BB" w:rsidRPr="00B839BB">
        <w:rPr>
          <w:rFonts w:eastAsia="Calibri"/>
          <w:lang w:val="x-none" w:eastAsia="x-none"/>
        </w:rPr>
        <w:t>, zgodnie z dokumentacją projektową</w:t>
      </w:r>
      <w:r w:rsidR="004A354D">
        <w:rPr>
          <w:rFonts w:eastAsia="Calibri"/>
          <w:lang w:eastAsia="x-none"/>
        </w:rPr>
        <w:t xml:space="preserve"> </w:t>
      </w:r>
      <w:r w:rsidR="004A354D">
        <w:rPr>
          <w:rFonts w:eastAsia="Calibri"/>
          <w:lang w:eastAsia="x-none"/>
        </w:rPr>
        <w:br/>
      </w:r>
      <w:r w:rsidR="00B839BB" w:rsidRPr="00B839BB">
        <w:rPr>
          <w:rFonts w:eastAsia="Calibri"/>
          <w:lang w:eastAsia="x-none"/>
        </w:rPr>
        <w:t>i</w:t>
      </w:r>
      <w:r w:rsidR="00B839BB" w:rsidRPr="00B839BB">
        <w:rPr>
          <w:rFonts w:eastAsia="Calibri"/>
          <w:lang w:val="x-none" w:eastAsia="x-none"/>
        </w:rPr>
        <w:t xml:space="preserve"> szczegółowym Opisem Przedmiotu Zamówienia.</w:t>
      </w:r>
    </w:p>
    <w:p w14:paraId="664A4AE9" w14:textId="77777777" w:rsidR="003F1990" w:rsidRPr="00BE7BAB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</w:pPr>
    </w:p>
    <w:p w14:paraId="4B28B11F" w14:textId="77777777" w:rsidR="003F1990" w:rsidRPr="005C41F4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Zakres przedmiotu zamówienia obejmuje w szczególności:</w:t>
      </w:r>
    </w:p>
    <w:p w14:paraId="731FE25A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Modernizację instalacji c.o.;</w:t>
      </w:r>
    </w:p>
    <w:p w14:paraId="293B8CB6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Wymianę grzejników, instalację głowic termostatycznych, zaworów grzejnikowych termostatycznych i odcinających;</w:t>
      </w:r>
    </w:p>
    <w:p w14:paraId="6C91D8E3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Modernizację węzła cieplnego;</w:t>
      </w:r>
    </w:p>
    <w:p w14:paraId="323A7434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System BMS w zakresie min. wentylacji mechanicznej i klimatyzacji, c.o., oświetlenia;</w:t>
      </w:r>
    </w:p>
    <w:p w14:paraId="0788AC8F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Wymianę stolarki drzwiowej 4 sztuki;</w:t>
      </w:r>
    </w:p>
    <w:p w14:paraId="2150B03C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Docieplenie stropu pod nieogrzewanym poddaszem;</w:t>
      </w:r>
    </w:p>
    <w:p w14:paraId="2F85AFCF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Wymianę stolarki okiennej 2 sztuki;</w:t>
      </w:r>
    </w:p>
    <w:p w14:paraId="36B67303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Modernizację instalacji ciepłej wody użytkowej w tym montaż instalacji, montaż węzła dla systemu c.w.u.;</w:t>
      </w:r>
    </w:p>
    <w:p w14:paraId="106719A0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Modernizację systemu wentylacji mechanicznej </w:t>
      </w:r>
      <w:proofErr w:type="spellStart"/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nawiewno</w:t>
      </w:r>
      <w:proofErr w:type="spellEnd"/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-wywiewnej z klimatyzacją;</w:t>
      </w:r>
    </w:p>
    <w:p w14:paraId="5E4ED94D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Modernizację oświetlenia polegającą na wymianie opraw na nowe energooszczędne oświetlenie typu LED oraz system zarządzania energią (powierzchnia przeznaczona na prowadzenie działalności gospodarczej – 0 %);</w:t>
      </w:r>
    </w:p>
    <w:p w14:paraId="11F3586F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Montaż ramy „H”, wraz z wymaganymi wyburzeniami i pracami towarzyszącymi;</w:t>
      </w:r>
    </w:p>
    <w:p w14:paraId="3F945EA9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Instalację kanalizacyjną wraz z odpowietrzeniem;</w:t>
      </w:r>
    </w:p>
    <w:p w14:paraId="3A00460C" w14:textId="77777777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Instalację zimnej wody;</w:t>
      </w:r>
    </w:p>
    <w:p w14:paraId="378C0D3B" w14:textId="6C8DA33D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Instalację hydrantową;</w:t>
      </w:r>
    </w:p>
    <w:p w14:paraId="12E4663B" w14:textId="3019DEC4" w:rsidR="003F1990" w:rsidRPr="005C41F4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30594757"/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Roboty budowlane,</w:t>
      </w:r>
      <w:r w:rsidR="0060701E"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renowacyjne i instalacyjne  </w:t>
      </w:r>
      <w:r w:rsidRPr="005C41F4">
        <w:rPr>
          <w:rFonts w:ascii="Times New Roman" w:hAnsi="Times New Roman" w:cs="Times New Roman"/>
          <w:b/>
          <w:sz w:val="24"/>
          <w:szCs w:val="24"/>
          <w:lang w:eastAsia="ar-SA"/>
        </w:rPr>
        <w:t>niezbędne do wykonania przedmiotu Umowy w całości, w tym wynikające z zastosowanych technologii, norm, warunków technicznych i innych obowiązujących przepisów</w:t>
      </w: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związane </w:t>
      </w:r>
      <w:r w:rsidR="00746A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wykonaniem prac określonych w pkt. od a) do </w:t>
      </w:r>
      <w:r w:rsidR="007421F3"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</w:t>
      </w:r>
      <w:r w:rsidRPr="005C41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).</w:t>
      </w:r>
    </w:p>
    <w:bookmarkEnd w:id="0"/>
    <w:p w14:paraId="5F329815" w14:textId="77777777" w:rsidR="003F1990" w:rsidRPr="00BE7BAB" w:rsidRDefault="003F1990" w:rsidP="003F1990">
      <w:pPr>
        <w:spacing w:after="0"/>
        <w:contextualSpacing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14:paraId="2277C0BE" w14:textId="28DF9C50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 niniejszego zamówienia stanowi część przedsięwzięcia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„Skarbiec</w:t>
      </w:r>
      <w:r w:rsidR="0060701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Piśmiennictwa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Rzeczypospolitej – rewitalizacja i aranżacja wnętrz Pałacu Krasińskich (Pałacu Rzeczypospolitej) w Warszawie”, 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 zostało </w:t>
      </w:r>
      <w:r w:rsidRPr="00BE7B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podzielone na dwa Etapy, zgodnie z poniższym:</w:t>
      </w:r>
    </w:p>
    <w:p w14:paraId="672A054C" w14:textId="77777777" w:rsidR="003F1990" w:rsidRPr="00BE7BAB" w:rsidRDefault="003F1990" w:rsidP="003F1990">
      <w:pPr>
        <w:autoSpaceDN w:val="0"/>
        <w:spacing w:after="0"/>
        <w:ind w:left="426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E7BAB">
        <w:rPr>
          <w:rFonts w:ascii="Calibri" w:eastAsia="Calibri" w:hAnsi="Calibri" w:cs="Calibri"/>
          <w:sz w:val="24"/>
          <w:szCs w:val="24"/>
          <w:lang w:eastAsia="pl-PL"/>
        </w:rPr>
        <w:t> </w:t>
      </w:r>
    </w:p>
    <w:p w14:paraId="521A315D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 (zrealizowany) </w:t>
      </w:r>
    </w:p>
    <w:p w14:paraId="51E4A72F" w14:textId="77777777" w:rsidR="003F1990" w:rsidRPr="00BE7BAB" w:rsidRDefault="003F1990" w:rsidP="003F1990">
      <w:pPr>
        <w:autoSpaceDN w:val="0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projektu: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„Konserwacja i rewitalizacja Pałacu Rzeczypospolitej w Warszawie – europejskiego dziedzictwa kulturowego XVII wieku”</w:t>
      </w:r>
    </w:p>
    <w:p w14:paraId="4BEE8D37" w14:textId="77777777" w:rsidR="003F1990" w:rsidRPr="00BE7BAB" w:rsidRDefault="003F1990" w:rsidP="003F1990">
      <w:pPr>
        <w:autoSpaceDN w:val="0"/>
        <w:spacing w:after="0"/>
        <w:ind w:left="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9AC5A57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</w:t>
      </w:r>
    </w:p>
    <w:p w14:paraId="0412698A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projektu: „Przebudowa i aranżacja wnętrz Pałacu Krasińskich (Pałacu Rzeczypospolitej) przy Placu Krasińskich 3/5 w Warszawie”. Etap podzielony na trzy zadania:</w:t>
      </w:r>
    </w:p>
    <w:p w14:paraId="516793DF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DA0A975" w14:textId="6918A896" w:rsidR="003F1990" w:rsidRPr="005D53E2" w:rsidRDefault="005D53E2" w:rsidP="005D53E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1) </w:t>
      </w:r>
      <w:r w:rsidR="003F1990" w:rsidRPr="00BE7B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Etap II - 2.1 (w tym </w:t>
      </w:r>
      <w:bookmarkStart w:id="1" w:name="_GoBack"/>
      <w:bookmarkEnd w:id="1"/>
      <w:r w:rsidR="003F1990" w:rsidRPr="00BE7B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podetapy 2.1.1 i 2.1.2) – </w:t>
      </w:r>
      <w:r w:rsidR="003F1990" w:rsidRPr="00BE7BA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„Modernizacja energetyczna Pałacu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3F1990" w:rsidRPr="00BE7BA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Krasińskich (Pałacu Rzeczypospolitej) przy Placu Krasińskich 3/5  w Warszawie” </w:t>
      </w:r>
      <w:r w:rsidR="003F1990" w:rsidRPr="00BE7B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będący przedmiotem niniejszego postępowania o udzielenie zamówienia publicznego.</w:t>
      </w:r>
    </w:p>
    <w:p w14:paraId="14801AB2" w14:textId="2B46777E" w:rsidR="00746ABC" w:rsidRDefault="00746ABC" w:rsidP="00746ABC">
      <w:pPr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0E3902" w14:textId="7F66908A" w:rsid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Szczegółowy opis przedmiotu zamówienia zawarty został w załącznikach: </w:t>
      </w:r>
      <w:r w:rsidRPr="00143C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1 do SIWZ wraz z Załącznikami od nr 14 do nr 35 do SIWZ/</w:t>
      </w:r>
      <w:r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Załączniku nr 2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zoru Umowy wraz z Załącznikami od nr 8 do nr 29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zoru Umowy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z następującym zastrzeżeniem:</w:t>
      </w:r>
    </w:p>
    <w:p w14:paraId="6CADFABC" w14:textId="77777777" w:rsid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78E59F" w14:textId="77777777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robót stanowiących przedmiot niniejszego postępowania o udzielenie zamówienia publicznego, tj. właściwych dla Etapu II – 2.1 (w tym podetapy 2.1.1 i 2.1.2), określa dokumentacja projektowa stanowiąca odpowiednio następujące Załączniki do SIWZ:</w:t>
      </w:r>
    </w:p>
    <w:p w14:paraId="5E0DF12E" w14:textId="77777777" w:rsid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7EA6B8B" w14:textId="2FE49E63" w:rsidR="00746ABC" w:rsidRPr="00746ABC" w:rsidRDefault="00746ABC" w:rsidP="001C5D73">
      <w:pPr>
        <w:autoSpaceDE w:val="0"/>
        <w:autoSpaceDN w:val="0"/>
        <w:adjustRightInd w:val="0"/>
        <w:spacing w:after="0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a) w zakresie realizacji robót ogólnobudowlanych: Załączniki nr 14 i nr 16 do SIWZ/ </w:t>
      </w:r>
      <w:r w:rsidR="00864B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 nr 8 i nr 10 do Wzoru Umowy;</w:t>
      </w:r>
    </w:p>
    <w:p w14:paraId="572C9AAC" w14:textId="77777777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53696E4" w14:textId="7F1F5F45" w:rsidR="00746ABC" w:rsidRPr="00746ABC" w:rsidRDefault="00746ABC" w:rsidP="001C5D73">
      <w:pPr>
        <w:autoSpaceDE w:val="0"/>
        <w:autoSpaceDN w:val="0"/>
        <w:adjustRightInd w:val="0"/>
        <w:spacing w:after="0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b) w zakresie realizacji robót instalacji sanitarnych: Załączniki nr 14 i nr 16 do SIWZ/ Załączniki nr 8 i nr 10 do Wzoru Umowy;</w:t>
      </w:r>
    </w:p>
    <w:p w14:paraId="7A47A3EF" w14:textId="77777777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68F260" w14:textId="429102C7" w:rsidR="00746ABC" w:rsidRPr="005D53E2" w:rsidRDefault="00746ABC" w:rsidP="00622DA5">
      <w:pPr>
        <w:ind w:left="284"/>
        <w:rPr>
          <w:rFonts w:eastAsia="Times New Roman"/>
          <w:b/>
          <w:bCs/>
        </w:rPr>
      </w:pPr>
      <w:r w:rsidRPr="005D5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Węzeł cieplny realizowany w ramach Etapu II - 2.1, należy wykonać zgodnie </w:t>
      </w:r>
      <w:r w:rsidRPr="005D5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 projektami wykonawczymi, stanowiącymi Załączniki nr 20 i nr 21 do SIWZ/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5D5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Załączniki nr 14 i nr 15 do Wzoru Umowy. </w:t>
      </w:r>
    </w:p>
    <w:p w14:paraId="3A270BBE" w14:textId="61EABADB" w:rsidR="00746ABC" w:rsidRPr="00746ABC" w:rsidRDefault="00746ABC" w:rsidP="001C5D73">
      <w:pPr>
        <w:autoSpaceDE w:val="0"/>
        <w:autoSpaceDN w:val="0"/>
        <w:adjustRightInd w:val="0"/>
        <w:spacing w:after="0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c) w zakresie realizacji robót instalacji elektrycznych: Załącznik nr 14 do SIWZ/ Załącznik nr 8 do Wzoru Umowy;</w:t>
      </w:r>
    </w:p>
    <w:p w14:paraId="06FA3AB7" w14:textId="77777777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AB24EB" w14:textId="39058ADB" w:rsidR="00746ABC" w:rsidRPr="00746ABC" w:rsidRDefault="00746ABC" w:rsidP="001C5D73">
      <w:pPr>
        <w:autoSpaceDE w:val="0"/>
        <w:autoSpaceDN w:val="0"/>
        <w:adjustRightInd w:val="0"/>
        <w:spacing w:after="0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d) w zakresie realizacji robót instalacji  </w:t>
      </w:r>
      <w:proofErr w:type="spellStart"/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AKPiA</w:t>
      </w:r>
      <w:proofErr w:type="spellEnd"/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teletechnicznych: Załącznik nr 15 do</w:t>
      </w:r>
      <w:r w:rsidR="001C5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SIWZ/Załącznik nr 9 do Wzoru Umowy.</w:t>
      </w:r>
    </w:p>
    <w:p w14:paraId="68B42C2D" w14:textId="77777777" w:rsid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30FAE43" w14:textId="43FEEF0C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Przedmiot niniejszego zamówienia należy wykonać także zgodnie z właściwymi wytycznymi wynikającymi w szczególności ze Specyfikacji Technicznych Wykonania </w:t>
      </w: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i Odbioru Robót (Załącznik nr 35 do SIWZ/Załącznik nr 29 do Wzoru Umowy) oraz Projektu budowlanego wraz z Programem Prac Konserwatorskich (Załączniki od nr 22 do nr 25 do SIWZ/Załączniki od nr 16 do nr 19 do Wzoru Umowy). </w:t>
      </w:r>
    </w:p>
    <w:p w14:paraId="6526C110" w14:textId="6639B295" w:rsidR="00746ABC" w:rsidRPr="00746ABC" w:rsidRDefault="00746ABC" w:rsidP="00746AB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6A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Pozostałe opracowania dokumentacji projektowej stanowiącej załączniki do SIWZ, obrazują zakres robót właściwy dla całego przedsięwzięcia, a także wraz z projektem budowlanym stanowią podstawę prawną do realizacji robót.</w:t>
      </w:r>
    </w:p>
    <w:p w14:paraId="3DCE37FB" w14:textId="77777777" w:rsidR="00746ABC" w:rsidRPr="00BE7BAB" w:rsidRDefault="00746ABC" w:rsidP="005D53E2">
      <w:pPr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91A001" w14:textId="25BD454F" w:rsidR="003F1990" w:rsidRDefault="005D53E2" w:rsidP="005D53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3F1990"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- 2.2 – </w:t>
      </w:r>
      <w:r w:rsidR="003F1990"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„Dostosowanie przyłącz</w:t>
      </w:r>
      <w:r w:rsidR="00143C5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</w:t>
      </w:r>
      <w:r w:rsidR="003F1990"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zwiększonego przydziału mocy dla Pałacu Krasińskich (Pałacu Rzeczypospolitej) przy Placu Krasińskich 3/5 w Warszawie”</w:t>
      </w:r>
      <w:r w:rsidR="003F1990"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C52" w:rsidRPr="00143C5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(przyłącze elektroenergetyczne </w:t>
      </w:r>
      <w:r w:rsidR="00A65FA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– </w:t>
      </w:r>
      <w:r w:rsidR="00A65FA0" w:rsidRPr="00746AB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zrealizowane</w:t>
      </w:r>
      <w:r w:rsidR="00A65FA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; </w:t>
      </w:r>
      <w:r w:rsidR="00143C52" w:rsidRPr="00143C5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przyłącze sieci cieplnej </w:t>
      </w:r>
      <w:r w:rsidR="00143C52" w:rsidRPr="00746AB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nie stanowi przedmiotu niniejszego postępowania o udzielenie zamówienia publicznego</w:t>
      </w:r>
      <w:r w:rsidR="00143C52" w:rsidRPr="00143C5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).</w:t>
      </w:r>
      <w:r w:rsidR="00143C52" w:rsidRPr="00143C5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C27C433" w14:textId="77777777" w:rsidR="00315105" w:rsidRPr="00BE7BAB" w:rsidRDefault="00315105" w:rsidP="005D53E2">
      <w:pPr>
        <w:tabs>
          <w:tab w:val="num" w:pos="426"/>
        </w:tabs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43089" w14:textId="402F7211" w:rsidR="003F1990" w:rsidRPr="00BE7BAB" w:rsidRDefault="005D53E2" w:rsidP="005D53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3F1990"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- 2.3 – </w:t>
      </w:r>
      <w:r w:rsidR="003F1990"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„Modernizacja i aranżacja wnętrz Pałacu Krasińskich (Pałacu Rzeczypospolitej) przy Placu Krasińskich 3/5  w Warszawie”(planowany do realizacji, </w:t>
      </w:r>
      <w:r w:rsidR="003F1990" w:rsidRPr="00746AB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  <w:t>nie stanowi przedmiotu niniejszego postępowania o udzielenie zamówienia publicznego</w:t>
      </w:r>
      <w:r w:rsidR="003F1990"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).</w:t>
      </w:r>
    </w:p>
    <w:p w14:paraId="13B6E05F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69CA65DD" w14:textId="62B11A3E" w:rsidR="003F1990" w:rsidRPr="009245CC" w:rsidRDefault="003F1990" w:rsidP="009245CC">
      <w:pPr>
        <w:pStyle w:val="Akapitzlist"/>
        <w:spacing w:line="276" w:lineRule="auto"/>
        <w:ind w:left="0"/>
        <w:jc w:val="both"/>
        <w:rPr>
          <w:rFonts w:eastAsia="Calibri"/>
          <w:b/>
          <w:u w:val="single"/>
        </w:rPr>
      </w:pPr>
      <w:r w:rsidRPr="00746ABC">
        <w:rPr>
          <w:rFonts w:eastAsia="Calibri"/>
          <w:b/>
        </w:rPr>
        <w:t>Zamawiający zwraca uwagę, że zarówno Etap I, jak i zakresy wydzielone w dokumentacji projektowej</w:t>
      </w:r>
      <w:r w:rsidR="00746ABC">
        <w:rPr>
          <w:rFonts w:eastAsia="Calibri"/>
          <w:b/>
        </w:rPr>
        <w:t xml:space="preserve"> jako:</w:t>
      </w:r>
      <w:r w:rsidRPr="00746ABC">
        <w:rPr>
          <w:rFonts w:eastAsia="Calibri"/>
          <w:b/>
        </w:rPr>
        <w:t xml:space="preserve"> Etap II – 2.2 oraz Etap II – 2.3, </w:t>
      </w:r>
      <w:r w:rsidRPr="000B4EF6">
        <w:rPr>
          <w:rFonts w:eastAsia="Calibri"/>
          <w:b/>
          <w:u w:val="single"/>
        </w:rPr>
        <w:t xml:space="preserve">nie są realizowane w ramach </w:t>
      </w:r>
      <w:r w:rsidRPr="00E31DA1">
        <w:rPr>
          <w:rFonts w:eastAsia="Calibri"/>
          <w:b/>
          <w:u w:val="single"/>
        </w:rPr>
        <w:t>niniejszego zamówienia.</w:t>
      </w:r>
    </w:p>
    <w:p w14:paraId="0EBB1B22" w14:textId="77777777" w:rsidR="00A65FA0" w:rsidRPr="00BE7BAB" w:rsidRDefault="00A65FA0" w:rsidP="00A65FA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D550C04" w14:textId="6880839E" w:rsidR="005042F9" w:rsidRPr="00BE7BAB" w:rsidRDefault="003F1990" w:rsidP="005042F9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</w:rPr>
      </w:pPr>
      <w:r w:rsidRPr="00BE7BAB">
        <w:rPr>
          <w:rFonts w:eastAsia="Calibri"/>
        </w:rPr>
        <w:t xml:space="preserve">Zamawiający informuje, że pomieszczenia w Pałacu Krasińskich posiadają wystrój </w:t>
      </w:r>
      <w:r w:rsidRPr="00BE7BAB">
        <w:rPr>
          <w:rFonts w:eastAsia="Calibri"/>
        </w:rPr>
        <w:br/>
        <w:t xml:space="preserve">oraz elementy wykończenia i wyposażenia o charakterze zabytkowym. W związku z tym, przed przystąpieniem do wykonywania prac, na etapie wprowadzenia Wykonawcy na </w:t>
      </w:r>
      <w:r w:rsidRPr="00BE7BAB">
        <w:rPr>
          <w:rFonts w:eastAsia="Calibri"/>
        </w:rPr>
        <w:lastRenderedPageBreak/>
        <w:t>obiekt, zostanie wykonana inwentaryzacja oraz dokumentacja fotograficzna pomieszczeń</w:t>
      </w:r>
      <w:r w:rsidR="005042F9" w:rsidRPr="00BE7BAB">
        <w:rPr>
          <w:rFonts w:eastAsia="Calibri"/>
        </w:rPr>
        <w:t>, mebli oraz elementów i</w:t>
      </w:r>
      <w:r w:rsidRPr="00BE7BAB">
        <w:rPr>
          <w:rFonts w:eastAsia="Calibri"/>
        </w:rPr>
        <w:t xml:space="preserve"> detali architektonicznych. Jednocześnie zostaną ustalone sposoby zabezpieczenia tych elementów na czas prowadzonych robót.</w:t>
      </w:r>
      <w:r w:rsidR="007A61B9" w:rsidRPr="00BE7BAB">
        <w:rPr>
          <w:rFonts w:eastAsia="Calibri"/>
        </w:rPr>
        <w:t xml:space="preserve"> </w:t>
      </w:r>
      <w:r w:rsidRPr="00BE7BAB">
        <w:rPr>
          <w:rFonts w:eastAsia="Calibri"/>
        </w:rPr>
        <w:t xml:space="preserve"> </w:t>
      </w:r>
    </w:p>
    <w:p w14:paraId="1F541CC1" w14:textId="194A4F95" w:rsidR="005042F9" w:rsidRPr="00BE7BAB" w:rsidRDefault="005042F9" w:rsidP="005042F9">
      <w:pPr>
        <w:pStyle w:val="Akapitzlist"/>
        <w:spacing w:line="276" w:lineRule="auto"/>
        <w:ind w:left="284"/>
        <w:jc w:val="both"/>
        <w:rPr>
          <w:rFonts w:eastAsia="Calibri"/>
        </w:rPr>
      </w:pPr>
      <w:r w:rsidRPr="00BE7BAB">
        <w:rPr>
          <w:rFonts w:eastAsia="Calibri"/>
        </w:rPr>
        <w:t>Zamawiający zwraca uwagę, iż meble, rzeźby oraz dekoracje sztukatorskie muszą być zabezpieczone w sposób trwały (w tym</w:t>
      </w:r>
      <w:r w:rsidR="00E6485A" w:rsidRPr="00BE7BAB">
        <w:rPr>
          <w:rFonts w:eastAsia="Calibri"/>
        </w:rPr>
        <w:t xml:space="preserve"> w formie</w:t>
      </w:r>
      <w:r w:rsidRPr="00BE7BAB">
        <w:rPr>
          <w:rFonts w:eastAsia="Calibri"/>
        </w:rPr>
        <w:t xml:space="preserve"> zabezpiecze</w:t>
      </w:r>
      <w:r w:rsidR="00E6485A" w:rsidRPr="00BE7BAB">
        <w:rPr>
          <w:rFonts w:eastAsia="Calibri"/>
        </w:rPr>
        <w:t xml:space="preserve">ń </w:t>
      </w:r>
      <w:r w:rsidRPr="00BE7BAB">
        <w:rPr>
          <w:rFonts w:eastAsia="Calibri"/>
        </w:rPr>
        <w:t>skrzyniow</w:t>
      </w:r>
      <w:r w:rsidR="00E6485A" w:rsidRPr="00BE7BAB">
        <w:rPr>
          <w:rFonts w:eastAsia="Calibri"/>
        </w:rPr>
        <w:t>ych</w:t>
      </w:r>
      <w:r w:rsidRPr="00BE7BAB">
        <w:rPr>
          <w:rFonts w:eastAsia="Calibri"/>
        </w:rPr>
        <w:t>), skutecznie chroniąc</w:t>
      </w:r>
      <w:r w:rsidR="00E6485A" w:rsidRPr="00BE7BAB">
        <w:rPr>
          <w:rFonts w:eastAsia="Calibri"/>
        </w:rPr>
        <w:t>y</w:t>
      </w:r>
      <w:r w:rsidRPr="00BE7BAB">
        <w:rPr>
          <w:rFonts w:eastAsia="Calibri"/>
        </w:rPr>
        <w:t xml:space="preserve"> przed zapyleniem oraz uszkodzeniami mechanicznymi.</w:t>
      </w:r>
    </w:p>
    <w:p w14:paraId="52147BB9" w14:textId="41A589D9" w:rsidR="005042F9" w:rsidRDefault="005042F9" w:rsidP="005042F9">
      <w:pPr>
        <w:pStyle w:val="Akapitzlist"/>
        <w:spacing w:line="276" w:lineRule="auto"/>
        <w:ind w:left="284"/>
        <w:jc w:val="both"/>
        <w:rPr>
          <w:rFonts w:eastAsia="Calibri"/>
        </w:rPr>
      </w:pPr>
      <w:r w:rsidRPr="00BE7BAB">
        <w:rPr>
          <w:rFonts w:eastAsia="Calibri"/>
        </w:rPr>
        <w:t>Wykonanie skutecznego zabezpieczenia przez wykonawcę, odebrane przez Zamawiającego warunkuje możliwość rozpoczęcia prac.</w:t>
      </w:r>
    </w:p>
    <w:p w14:paraId="06A6136A" w14:textId="77777777" w:rsidR="00036722" w:rsidRPr="00BE7BAB" w:rsidRDefault="00036722" w:rsidP="005042F9">
      <w:pPr>
        <w:pStyle w:val="Akapitzlist"/>
        <w:spacing w:line="276" w:lineRule="auto"/>
        <w:ind w:left="284"/>
        <w:jc w:val="both"/>
        <w:rPr>
          <w:rFonts w:eastAsia="Calibri"/>
        </w:rPr>
      </w:pPr>
    </w:p>
    <w:p w14:paraId="0230EEC1" w14:textId="77777777" w:rsidR="003F1990" w:rsidRPr="00BE7BAB" w:rsidRDefault="003F1990" w:rsidP="003F199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2" w:name="_Hlk30488169"/>
      <w:r w:rsidRPr="00BE7B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Wykonawca przez cały okres realizacji zamówienia, zobowiązany jest do zapewnienia działania wszelkich instalacji i systemów znajdujących się w pomieszczeniach Pałacu Krasińskich (Pałacu Rzeczypospolitej), które nie są objęte zakresem inwestycji, tj. w szczególności: należy zapewnić </w:t>
      </w:r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podtrzymanie zasilania tablic T6 i T7 oraz zasilania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floorboxów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 istniejących; podtrzymanie zasilania urządzeń nie podlegających demontażowi zgodnie z dokumentacją projektową w tym dźwigu, platform dla niepełnosprawnych, iluminacji, instalacji ogrzewania rynien, drzwi automatycznych oraz pomieszczeń ochrony, pomieszczenia nr 0.1/3 i 0,08; podtrzymanie systemów teletechnicznych, w tym: systemu multimedialnego, systemu ppoż. w zakresie nieobjętym przebudową, sieci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Lan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 w zakresie wykorzystywanym na potrzeby systemów multimedialnych oraz Służby Ochrony BN, systemów CCTV, SKD,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SSWiN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, instalacji telefonicznej w zakresie wykorzystywanym przez Służbę Ochrony w BN; Wykonawca zobowiązany jest również do utrzymania minimalnej temperatury w budynku, zgodnej z przepisami BHP dla pomieszczeń użytkowanych (posterunek Służby Ochrony BN) oraz dla pozostałych pomieszczeń </w:t>
      </w:r>
      <w:r w:rsidRPr="00BE7BAB">
        <w:rPr>
          <w:rFonts w:ascii="Times New Roman" w:eastAsia="Times New Roman" w:hAnsi="Times New Roman" w:cs="Times New Roman"/>
          <w:sz w:val="24"/>
          <w:szCs w:val="24"/>
        </w:rPr>
        <w:br/>
        <w:t>w zakresie zapobieżenia ich zawilgoceniu.</w:t>
      </w:r>
    </w:p>
    <w:p w14:paraId="2A440EFF" w14:textId="40FE21D7" w:rsidR="003F1990" w:rsidRPr="00BE7BAB" w:rsidRDefault="003F1990" w:rsidP="003F1990">
      <w:pPr>
        <w:tabs>
          <w:tab w:val="left" w:pos="284"/>
        </w:tabs>
        <w:spacing w:after="0"/>
        <w:ind w:left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bookmarkEnd w:id="2"/>
    <w:p w14:paraId="6FAEAC0E" w14:textId="0E6B3111" w:rsidR="003F1990" w:rsidRPr="00C841F9" w:rsidRDefault="003F1990" w:rsidP="00C841F9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hAnsi="Times New Roman"/>
          <w:sz w:val="24"/>
          <w:szCs w:val="24"/>
        </w:rPr>
        <w:t xml:space="preserve">Jeżeli zaistnieje konieczność ingerencji w istniejące urządzenia, kolidujące z realizacją przedmiotu zamówienia, wykonawca zobowiązany jest do wykonania niezbędnych </w:t>
      </w:r>
      <w:r w:rsidRPr="00C841F9">
        <w:rPr>
          <w:rFonts w:ascii="Times New Roman" w:hAnsi="Times New Roman"/>
          <w:sz w:val="24"/>
          <w:szCs w:val="24"/>
        </w:rPr>
        <w:t xml:space="preserve">demontaży/montaży/zabezpieczeń oraz do natychmiastowego powiadomienia Zamawiającego. Ingerencja wykonawcy nie może spowodować utraty gwarancji i rękojmi udzielonych </w:t>
      </w:r>
      <w:r w:rsidRPr="00C841F9">
        <w:rPr>
          <w:rFonts w:ascii="Times New Roman" w:hAnsi="Times New Roman" w:cs="Times New Roman"/>
          <w:sz w:val="24"/>
          <w:szCs w:val="24"/>
        </w:rPr>
        <w:t>Bibliotece Narodowej na</w:t>
      </w:r>
      <w:r w:rsidR="00C841F9" w:rsidRPr="00C841F9">
        <w:rPr>
          <w:rFonts w:ascii="Times New Roman" w:hAnsi="Times New Roman" w:cs="Times New Roman"/>
          <w:sz w:val="24"/>
          <w:szCs w:val="24"/>
        </w:rPr>
        <w:t xml:space="preserve"> </w:t>
      </w:r>
      <w:r w:rsidRPr="00C841F9">
        <w:rPr>
          <w:rFonts w:ascii="Times New Roman" w:hAnsi="Times New Roman" w:cs="Times New Roman"/>
          <w:sz w:val="24"/>
          <w:szCs w:val="24"/>
        </w:rPr>
        <w:t>systemy, urządzenia, instalacje oraz elementy objęte gwarancją lub rękojmią:</w:t>
      </w:r>
      <w:r w:rsidRPr="00BE7BAB">
        <w:t xml:space="preserve"> </w:t>
      </w:r>
    </w:p>
    <w:p w14:paraId="1B0B8601" w14:textId="77777777" w:rsidR="003F1990" w:rsidRPr="00746ABC" w:rsidRDefault="003F1990" w:rsidP="003F1990">
      <w:pPr>
        <w:pStyle w:val="Tekstpodstawowy"/>
        <w:numPr>
          <w:ilvl w:val="0"/>
          <w:numId w:val="32"/>
        </w:numPr>
        <w:spacing w:after="0" w:line="360" w:lineRule="auto"/>
        <w:ind w:left="851" w:right="45" w:hanging="425"/>
        <w:jc w:val="both"/>
      </w:pPr>
      <w:r w:rsidRPr="00746ABC">
        <w:t>Rękojmią firmy Przedsiębiorstwo Konserwacji Zabytków "Mateusz" Sp. z o.o. Sp. K objęte są wykonane roboty uzupełniające w zakresie renowacji elewacji frontowej Pałacu Krasińskich – do 25.01.2021 r.;</w:t>
      </w:r>
    </w:p>
    <w:p w14:paraId="2420A404" w14:textId="77777777" w:rsidR="003F1990" w:rsidRPr="00746ABC" w:rsidRDefault="003F1990" w:rsidP="003F1990">
      <w:pPr>
        <w:pStyle w:val="Tekstpodstawowy"/>
        <w:numPr>
          <w:ilvl w:val="0"/>
          <w:numId w:val="32"/>
        </w:numPr>
        <w:spacing w:after="0" w:line="360" w:lineRule="auto"/>
        <w:ind w:left="851" w:right="45" w:hanging="425"/>
        <w:jc w:val="both"/>
      </w:pPr>
      <w:r w:rsidRPr="00746ABC">
        <w:t xml:space="preserve">Na gwarancji firmy Przedsiębiorstwo Konserwacji Zabytków "Mateusz" </w:t>
      </w:r>
      <w:r w:rsidRPr="00746ABC">
        <w:br/>
        <w:t>Sp. z o.o. Sp. K są wykonane roboty budowlane polegające</w:t>
      </w:r>
      <w:r w:rsidRPr="00BE7BAB">
        <w:t xml:space="preserve"> na remoncie dwóch </w:t>
      </w:r>
      <w:r w:rsidRPr="00746ABC">
        <w:t xml:space="preserve">symetrycznie zlokalizowanych tarasów otwartych nad arkadami </w:t>
      </w:r>
      <w:r w:rsidRPr="00746ABC">
        <w:br/>
        <w:t xml:space="preserve">od strony Ogrodu Krasińskich w Warszawie – do 13.04.2022 r.; </w:t>
      </w:r>
    </w:p>
    <w:p w14:paraId="1340E427" w14:textId="77777777" w:rsidR="003F1990" w:rsidRPr="00746ABC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746ABC">
        <w:lastRenderedPageBreak/>
        <w:t xml:space="preserve">3) </w:t>
      </w:r>
      <w:r w:rsidRPr="00746ABC">
        <w:tab/>
        <w:t xml:space="preserve">Gwarancją firmy TRIAS AVI Sp. z o. o., objęte są zainstalowane urządzenia audiowizualne w arkadach fasady oraz wewnątrz Pałacu Krasińskich wraz  </w:t>
      </w:r>
      <w:r w:rsidRPr="00746ABC">
        <w:br/>
        <w:t xml:space="preserve">z oprogramowaniem oraz scenariuszem merytorycznym dla potrzeb audiowizualnych – do 30.08.2021 r. </w:t>
      </w:r>
    </w:p>
    <w:p w14:paraId="3B7D7693" w14:textId="2EDE83CE" w:rsidR="003F1990" w:rsidRPr="00746ABC" w:rsidRDefault="003F1990" w:rsidP="005D53E2">
      <w:pPr>
        <w:pStyle w:val="Akapitzlist"/>
        <w:spacing w:line="360" w:lineRule="auto"/>
        <w:ind w:left="851" w:hanging="425"/>
        <w:jc w:val="both"/>
      </w:pPr>
      <w:r w:rsidRPr="00746ABC">
        <w:t xml:space="preserve">4) </w:t>
      </w:r>
      <w:r w:rsidRPr="00746ABC">
        <w:tab/>
        <w:t>Na gwarancji  przedsiębiorcy prowadzącego działalność pod nazwą MARKBUD Marek Krajewski, jest dźwig osobowy z przeznaczeniem dla osób niepełnosprawnych, platforma dla osób niepełnosprawnych wewnątrz budynku, sanitariaty dla celów ogólnodostępnych na poziomie „-1” – do 14.10.2020 r.</w:t>
      </w:r>
    </w:p>
    <w:p w14:paraId="573AA70A" w14:textId="77777777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746ABC">
        <w:t xml:space="preserve">5) </w:t>
      </w:r>
      <w:r w:rsidRPr="00746ABC">
        <w:tab/>
        <w:t>Na gwarancji przedsiębiorcy prowadzącego działalność pod nazwą Jarosław PERA Usługowe Wytwarzanie Szyldów, jest tablica pamiątkowa dla projektu pn.</w:t>
      </w:r>
      <w:r w:rsidRPr="00BE7BAB">
        <w:t xml:space="preserve"> "Konserwacja rewitalizacja Pałacu Krasińskich (Pałacu Rzeczypospolitej) w Warszawie - europejskiego dziedzictwa kulturowego XVII wieku" dofinansowanego ze środków Mechanizmu Finansowego Europejskiego Obszaru Gospodarczego 2009-2017 oraz środków krajowych” – do 19.12.2020 r.</w:t>
      </w:r>
    </w:p>
    <w:p w14:paraId="002708F9" w14:textId="77777777" w:rsidR="003F1990" w:rsidRPr="00746ABC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t>6)</w:t>
      </w:r>
      <w:r w:rsidRPr="00BE7BAB">
        <w:tab/>
      </w:r>
      <w:r w:rsidRPr="00746ABC">
        <w:t xml:space="preserve">Rękojmią przedsiębiorcy prowadzącego działalność pod nazwą EL-BUD Stanisław </w:t>
      </w:r>
      <w:proofErr w:type="spellStart"/>
      <w:r w:rsidRPr="00746ABC">
        <w:t>Bereda</w:t>
      </w:r>
      <w:proofErr w:type="spellEnd"/>
      <w:r w:rsidRPr="00746ABC">
        <w:t>, objęty jest system odstraszania ptaków na rzeźbie Marsa znajdującej się na tympanonie Pałacu Krasińskich – do 30.04.2021 r..</w:t>
      </w:r>
    </w:p>
    <w:p w14:paraId="748FDFDE" w14:textId="77777777" w:rsidR="003F1990" w:rsidRPr="00746ABC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746ABC">
        <w:t>7)</w:t>
      </w:r>
      <w:r w:rsidRPr="00746ABC">
        <w:tab/>
        <w:t>Gwarancją i rękojmią firmy Przedsiębiorstwo Konserwacji Zabytków "Mateusz" Sp. z o.o. Sp. K., objęte są prace naprawcze części elementów elewacji Pałacu Krasińskich od strony północno – zachodniej – do 30.08.2022 r.</w:t>
      </w:r>
    </w:p>
    <w:p w14:paraId="4E8C3652" w14:textId="6FB55B22" w:rsidR="003F1990" w:rsidRPr="00746ABC" w:rsidRDefault="003F1990" w:rsidP="003F1990">
      <w:pPr>
        <w:pStyle w:val="Tekstpodstawowy"/>
        <w:spacing w:after="0" w:line="360" w:lineRule="auto"/>
        <w:ind w:left="851" w:right="45" w:hanging="425"/>
        <w:jc w:val="both"/>
        <w:rPr>
          <w:b/>
          <w:bCs/>
        </w:rPr>
      </w:pPr>
      <w:r w:rsidRPr="00BE7BAB">
        <w:t>8)</w:t>
      </w:r>
      <w:r w:rsidRPr="00BE7BAB">
        <w:tab/>
      </w:r>
      <w:r w:rsidR="00E8013F" w:rsidRPr="00746ABC">
        <w:t>Rękojmią</w:t>
      </w:r>
      <w:r w:rsidRPr="00746ABC">
        <w:t xml:space="preserve"> firm</w:t>
      </w:r>
      <w:r w:rsidR="00E8013F" w:rsidRPr="00746ABC">
        <w:t>y</w:t>
      </w:r>
      <w:r w:rsidRPr="00746ABC">
        <w:t xml:space="preserve"> </w:t>
      </w:r>
      <w:r w:rsidRPr="005D53E2">
        <w:rPr>
          <w:bCs/>
        </w:rPr>
        <w:t>MODANTA Sp. z o.o.</w:t>
      </w:r>
      <w:r w:rsidRPr="000343D1">
        <w:rPr>
          <w:bCs/>
        </w:rPr>
        <w:t>,</w:t>
      </w:r>
      <w:r w:rsidRPr="00746ABC">
        <w:t xml:space="preserve"> </w:t>
      </w:r>
      <w:r w:rsidR="00E8013F" w:rsidRPr="00746ABC">
        <w:t>objęte są</w:t>
      </w:r>
      <w:r w:rsidRPr="00746ABC">
        <w:t xml:space="preserve"> roboty budowlane </w:t>
      </w:r>
      <w:r w:rsidRPr="00746ABC">
        <w:br/>
        <w:t>i instalacyjne</w:t>
      </w:r>
      <w:r w:rsidR="00E8013F" w:rsidRPr="00746ABC">
        <w:t>, zastosowane materiały związane z realizacją prac</w:t>
      </w:r>
      <w:r w:rsidRPr="00746ABC">
        <w:t xml:space="preserve"> polegając</w:t>
      </w:r>
      <w:r w:rsidR="00E8013F" w:rsidRPr="00746ABC">
        <w:t>ych</w:t>
      </w:r>
      <w:r w:rsidRPr="00746ABC">
        <w:t xml:space="preserve"> na dostosowaniu przyłącza elektroenergetycznego do zwiększonego przydziału mocy dla Pałacu Krasińskich (Pałacu Rzeczypospolitej) przy Placu Krasińskich 3/5 </w:t>
      </w:r>
      <w:r w:rsidR="00746ABC">
        <w:br/>
      </w:r>
      <w:r w:rsidRPr="00746ABC">
        <w:t>w Warszawie</w:t>
      </w:r>
      <w:r w:rsidR="00E8013F" w:rsidRPr="00746ABC">
        <w:t xml:space="preserve">. Na gwarancji znajdują się </w:t>
      </w:r>
      <w:r w:rsidRPr="00746ABC">
        <w:t xml:space="preserve"> </w:t>
      </w:r>
      <w:r w:rsidR="00E8013F" w:rsidRPr="00746ABC">
        <w:t xml:space="preserve">wyroby budowlane, urządzenia i osprzęt, użyte podczas wykonywanych robót budowlanych i instalacyjnych, w tym rozdzielnice elektryczne wraz z wyposażeniem oraz okablowanie </w:t>
      </w:r>
      <w:r w:rsidRPr="00746ABC">
        <w:t xml:space="preserve">– </w:t>
      </w:r>
      <w:r w:rsidR="00E8013F" w:rsidRPr="00746ABC">
        <w:t xml:space="preserve">do </w:t>
      </w:r>
      <w:r w:rsidR="00D67893" w:rsidRPr="00746ABC">
        <w:t>13.03.2023 r.</w:t>
      </w:r>
    </w:p>
    <w:p w14:paraId="740CB496" w14:textId="77777777" w:rsidR="003F1990" w:rsidRPr="00BE7BAB" w:rsidRDefault="003F1990" w:rsidP="003F1990">
      <w:pPr>
        <w:pStyle w:val="Tekstpodstawowy"/>
        <w:spacing w:after="0" w:line="360" w:lineRule="auto"/>
        <w:ind w:left="1413" w:right="45" w:hanging="705"/>
        <w:jc w:val="both"/>
      </w:pPr>
    </w:p>
    <w:p w14:paraId="2678E5AA" w14:textId="77777777" w:rsidR="003F1990" w:rsidRPr="00864B69" w:rsidRDefault="003F1990" w:rsidP="003F1990">
      <w:pPr>
        <w:pStyle w:val="Tekstpodstawowy"/>
        <w:numPr>
          <w:ilvl w:val="0"/>
          <w:numId w:val="33"/>
        </w:numPr>
        <w:spacing w:after="0" w:line="360" w:lineRule="auto"/>
        <w:ind w:left="426" w:right="45" w:hanging="426"/>
        <w:jc w:val="both"/>
        <w:rPr>
          <w:bCs/>
        </w:rPr>
      </w:pPr>
      <w:r w:rsidRPr="00BE7BAB">
        <w:t xml:space="preserve">Wykonawca, odpowiednio podwykonawca, </w:t>
      </w:r>
      <w:r w:rsidRPr="00864B69">
        <w:rPr>
          <w:bCs/>
        </w:rPr>
        <w:t xml:space="preserve">zobowiązany jest do zatrudnienia na podstawie </w:t>
      </w:r>
      <w:r w:rsidRPr="00864B69">
        <w:rPr>
          <w:bCs/>
          <w:u w:val="single"/>
        </w:rPr>
        <w:t>umowy o pracę</w:t>
      </w:r>
      <w:r w:rsidRPr="00864B69">
        <w:rPr>
          <w:bCs/>
        </w:rPr>
        <w:t xml:space="preserve"> osób wykonujących czynności wchodzące w zakres robót budowlanych: </w:t>
      </w:r>
    </w:p>
    <w:p w14:paraId="070F7850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prace ciesielskie i zbrojarskie,</w:t>
      </w:r>
    </w:p>
    <w:p w14:paraId="77874876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lastRenderedPageBreak/>
        <w:t xml:space="preserve">prace ogólnobudowlane: prace rozbiórkowe i zabezpieczające, prace murarskie, tynkarskie, </w:t>
      </w:r>
    </w:p>
    <w:p w14:paraId="1BF3C7F0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prace specjalistyczne: dekarskie, montaż stolarki drzwiowej,</w:t>
      </w:r>
    </w:p>
    <w:p w14:paraId="7249F968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montaż kanałów wentylacyjnych wraz z kształtkami i osprzętem,</w:t>
      </w:r>
    </w:p>
    <w:p w14:paraId="1AF205F7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izolacji na przewodach,</w:t>
      </w:r>
    </w:p>
    <w:p w14:paraId="51DB9FE2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instalacji wodno-kanalizacyjnej,</w:t>
      </w:r>
    </w:p>
    <w:p w14:paraId="7191820E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pionów i poziomów instalacji grzewczych i chłodniczych,</w:t>
      </w:r>
    </w:p>
    <w:p w14:paraId="763754EF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instalacja rozdzielnic i urządzeń elektrycznych,</w:t>
      </w:r>
    </w:p>
    <w:p w14:paraId="43C24CC9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instalacja tras kablowych,</w:t>
      </w:r>
    </w:p>
    <w:p w14:paraId="10088D85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ułożenie przewodów i kabli,</w:t>
      </w:r>
    </w:p>
    <w:p w14:paraId="3329DA45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wykonanie połączeń wyrównawczych,</w:t>
      </w:r>
    </w:p>
    <w:p w14:paraId="67A75052" w14:textId="250C6993" w:rsidR="003F1990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wykonanie połączenia systemów z istniejącą instalacją</w:t>
      </w:r>
      <w:r w:rsidR="00E55661">
        <w:t>.</w:t>
      </w:r>
    </w:p>
    <w:p w14:paraId="3F48A08A" w14:textId="77777777" w:rsidR="00E55661" w:rsidRPr="00BE7BAB" w:rsidRDefault="00E55661" w:rsidP="00E55661">
      <w:pPr>
        <w:pStyle w:val="Tekstpodstawowy"/>
        <w:suppressAutoHyphens/>
        <w:spacing w:after="0" w:line="360" w:lineRule="auto"/>
        <w:ind w:left="1134" w:right="45"/>
        <w:jc w:val="both"/>
      </w:pPr>
    </w:p>
    <w:p w14:paraId="3AF51FC2" w14:textId="1D1D9840" w:rsidR="00C841F9" w:rsidRPr="00D60CB0" w:rsidRDefault="00C841F9" w:rsidP="00C841F9">
      <w:pPr>
        <w:pStyle w:val="Tekstpodstawowy"/>
        <w:numPr>
          <w:ilvl w:val="0"/>
          <w:numId w:val="33"/>
        </w:numPr>
        <w:suppressAutoHyphens/>
        <w:spacing w:after="0" w:line="276" w:lineRule="auto"/>
        <w:ind w:left="284" w:right="45" w:hanging="284"/>
        <w:jc w:val="both"/>
        <w:rPr>
          <w:rFonts w:eastAsia="Calibri"/>
          <w:b/>
          <w:bCs/>
        </w:rPr>
      </w:pPr>
      <w:bookmarkStart w:id="3" w:name="_Hlk30594662"/>
      <w:r w:rsidRPr="00D60CB0">
        <w:rPr>
          <w:rFonts w:eastAsia="Calibri"/>
          <w:b/>
          <w:bCs/>
        </w:rPr>
        <w:t xml:space="preserve">Udostępnione wraz z dokumentacją projektową, edytowalne wersje przedmiarów robót – Załącznik nr </w:t>
      </w:r>
      <w:r w:rsidR="00FF234B" w:rsidRPr="00D60CB0">
        <w:rPr>
          <w:rFonts w:eastAsia="Calibri"/>
          <w:b/>
          <w:bCs/>
        </w:rPr>
        <w:t>36</w:t>
      </w:r>
      <w:r w:rsidRPr="00D60CB0">
        <w:rPr>
          <w:rFonts w:eastAsia="Calibri"/>
          <w:b/>
          <w:bCs/>
        </w:rPr>
        <w:t xml:space="preserve"> do SIWZ  nie stanowią Opisu Przedmiotu Zamówienia. Wynagrodzenie wykonawcy jest wynagrodzeniem ryczałtowym, tym samym załączone przedmiary robót mają jedynie charakter pomocniczy i nie mogą stanowić podstawy do sporządzenia ceny oferty oraz rozliczeń</w:t>
      </w:r>
      <w:r w:rsidR="007435AA" w:rsidRPr="00D60CB0">
        <w:rPr>
          <w:rFonts w:eastAsia="Calibri"/>
          <w:b/>
          <w:bCs/>
        </w:rPr>
        <w:t xml:space="preserve"> </w:t>
      </w:r>
      <w:r w:rsidRPr="00D60CB0">
        <w:rPr>
          <w:rFonts w:eastAsia="Calibri"/>
          <w:b/>
          <w:bCs/>
        </w:rPr>
        <w:t>i nie stanowią dokumentu kontraktowego.</w:t>
      </w:r>
      <w:r w:rsidRPr="00D60CB0" w:rsidDel="007A4955">
        <w:rPr>
          <w:rFonts w:eastAsia="Calibri"/>
          <w:b/>
          <w:bCs/>
        </w:rPr>
        <w:t xml:space="preserve"> </w:t>
      </w:r>
    </w:p>
    <w:p w14:paraId="3640C8A6" w14:textId="77777777" w:rsidR="00036722" w:rsidRPr="00C841F9" w:rsidRDefault="00036722" w:rsidP="005D53E2">
      <w:pPr>
        <w:pStyle w:val="Tekstpodstawowy"/>
        <w:suppressAutoHyphens/>
        <w:spacing w:after="0" w:line="276" w:lineRule="auto"/>
        <w:ind w:left="284" w:right="45"/>
        <w:jc w:val="both"/>
        <w:rPr>
          <w:rFonts w:eastAsia="Calibri"/>
        </w:rPr>
      </w:pPr>
    </w:p>
    <w:bookmarkEnd w:id="3"/>
    <w:p w14:paraId="4B27E825" w14:textId="12D32245" w:rsidR="003F1990" w:rsidRDefault="003F1990" w:rsidP="003F199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</w:rPr>
      </w:pPr>
      <w:r w:rsidRPr="00BE7BAB">
        <w:rPr>
          <w:rFonts w:eastAsia="Calibri"/>
        </w:rPr>
        <w:t xml:space="preserve">Wszystkie użyte w dokumentacji projektowej określenia wskazujące znaki towarowe, patenty lub pochodzenie, źródło lub szczególny proces, który charakteryzuje produkty lub usługi dostarczane przez konkretnego wykonawcę należy odczytywać wraz z wyrazami "lub równoważne". Określenia te mają na celu opisanie wymaganych minimalnych parametrów, wymaganego standardu, co oznacza, że Zamawiający dopuszcza zastosowanie innych materiałów, wyrobów budowlanych, urządzeń, osprzętu, systemów i sprzętu niż opisane w dokumentacji projektowej pod warunkiem zapewnienia równoważnych parametrów technicznych określonych w dokumentacji projektowej, tj. o parametrach nie gorszych niż określone w dokumentacji projektowej. Przedmiot zamówienia należy wykonać zgodnie z dokumentacją projektową oraz ze Specyfikacjami Technicznymi Wykonania i Odbioru Robót. Zamawiający będzie sprawdzał, na podstawie kart technicznych lub innych dokumentów określających parametry techniczne lub właściwości fizyczne zgodność zaoferowanych materiałów, wyrobów budowlanych, urządzeń, osprzętu, systemów </w:t>
      </w:r>
      <w:r w:rsidR="006E3E7D">
        <w:rPr>
          <w:rFonts w:eastAsia="Calibri"/>
        </w:rPr>
        <w:br/>
      </w:r>
      <w:r w:rsidRPr="00BE7BAB">
        <w:rPr>
          <w:rFonts w:eastAsia="Calibri"/>
        </w:rPr>
        <w:t>i sprzętu z dokumentacją projektową.</w:t>
      </w:r>
    </w:p>
    <w:p w14:paraId="48D66DFC" w14:textId="77777777" w:rsidR="00036722" w:rsidRPr="00BE7BAB" w:rsidRDefault="00036722" w:rsidP="005D53E2">
      <w:pPr>
        <w:pStyle w:val="Akapitzlist"/>
        <w:spacing w:line="276" w:lineRule="auto"/>
        <w:ind w:left="284"/>
        <w:jc w:val="both"/>
        <w:rPr>
          <w:rFonts w:eastAsia="Calibri"/>
        </w:rPr>
      </w:pPr>
    </w:p>
    <w:p w14:paraId="3C11B961" w14:textId="08F58D53" w:rsidR="005C41F4" w:rsidRDefault="003F1990" w:rsidP="005C41F4">
      <w:pPr>
        <w:pStyle w:val="Akapitzlist"/>
        <w:numPr>
          <w:ilvl w:val="0"/>
          <w:numId w:val="33"/>
        </w:numPr>
        <w:spacing w:line="276" w:lineRule="auto"/>
        <w:ind w:left="284" w:hanging="426"/>
        <w:jc w:val="both"/>
        <w:rPr>
          <w:rFonts w:eastAsia="Calibri"/>
        </w:rPr>
      </w:pPr>
      <w:r w:rsidRPr="00BE7BAB">
        <w:rPr>
          <w:rFonts w:eastAsia="Calibri"/>
        </w:rPr>
        <w:t xml:space="preserve">W przypadku zaoferowania przez wykonawcę rozwiązań równoważnych do wskazanych w dokumentacji projektowej oraz w Specyfikacji Technicznej Wykonania i Odbioru Robót Budowlanych wykonawca zobowiązany jest wskazać, że oferowane przez niego materiały, </w:t>
      </w:r>
      <w:r w:rsidRPr="00BE7BAB">
        <w:rPr>
          <w:rFonts w:eastAsia="Calibri"/>
        </w:rPr>
        <w:lastRenderedPageBreak/>
        <w:t xml:space="preserve">wyroby budowlane, urządzenia, osprzęt, systemy i sprzęt spełniają wymagania określone przez Zamawiającego. </w:t>
      </w:r>
    </w:p>
    <w:p w14:paraId="4F3B4CBE" w14:textId="77777777" w:rsidR="005C41F4" w:rsidRPr="005C41F4" w:rsidRDefault="005C41F4" w:rsidP="005C41F4">
      <w:pPr>
        <w:pStyle w:val="Akapitzlist"/>
        <w:spacing w:line="276" w:lineRule="auto"/>
        <w:ind w:left="284"/>
        <w:jc w:val="both"/>
        <w:rPr>
          <w:rFonts w:eastAsia="Calibri"/>
        </w:rPr>
      </w:pPr>
    </w:p>
    <w:p w14:paraId="3E9414FD" w14:textId="017C0BE7" w:rsidR="003F1990" w:rsidRDefault="003F1990" w:rsidP="005C41F4">
      <w:pPr>
        <w:pStyle w:val="Akapitzlist"/>
        <w:numPr>
          <w:ilvl w:val="0"/>
          <w:numId w:val="33"/>
        </w:numPr>
        <w:spacing w:line="276" w:lineRule="auto"/>
        <w:ind w:left="284" w:hanging="568"/>
        <w:jc w:val="both"/>
        <w:rPr>
          <w:rFonts w:eastAsia="Calibri"/>
        </w:rPr>
      </w:pPr>
      <w:r w:rsidRPr="00BE7BAB">
        <w:rPr>
          <w:rFonts w:eastAsia="Calibri"/>
        </w:rPr>
        <w:t>Wykonawca przedstawi zaoferowane równoważne materiały, wyroby budowlane, urządzenia, osprzęt, systemy i sprzęt w tabeli „Tabela Równoważności” (Załącznik nr</w:t>
      </w:r>
      <w:r w:rsidR="00FF234B">
        <w:rPr>
          <w:rFonts w:eastAsia="Calibri"/>
        </w:rPr>
        <w:t xml:space="preserve"> 1b</w:t>
      </w:r>
      <w:r w:rsidRPr="00BE7BAB">
        <w:rPr>
          <w:rFonts w:eastAsia="Calibri"/>
        </w:rPr>
        <w:t xml:space="preserve"> do Formularza Oferty). </w:t>
      </w:r>
    </w:p>
    <w:p w14:paraId="0EE15D49" w14:textId="77777777" w:rsidR="00036722" w:rsidRDefault="00036722" w:rsidP="005D53E2">
      <w:pPr>
        <w:pStyle w:val="Akapitzlist"/>
        <w:spacing w:line="276" w:lineRule="auto"/>
        <w:ind w:left="284"/>
        <w:jc w:val="both"/>
        <w:rPr>
          <w:rFonts w:eastAsia="Calibri"/>
        </w:rPr>
      </w:pPr>
    </w:p>
    <w:p w14:paraId="7BDA51AB" w14:textId="6EEC1FE4" w:rsidR="00036722" w:rsidRDefault="00036722" w:rsidP="005C41F4">
      <w:pPr>
        <w:pStyle w:val="Akapitzlist"/>
        <w:numPr>
          <w:ilvl w:val="0"/>
          <w:numId w:val="33"/>
        </w:numPr>
        <w:spacing w:line="276" w:lineRule="auto"/>
        <w:ind w:left="284" w:hanging="568"/>
        <w:jc w:val="both"/>
        <w:rPr>
          <w:rFonts w:eastAsia="Calibri"/>
        </w:rPr>
      </w:pPr>
      <w:r>
        <w:rPr>
          <w:rFonts w:eastAsia="Calibri"/>
        </w:rPr>
        <w:t>W ramach doprecyzowania zakresu przedmiotu zamówienia</w:t>
      </w:r>
      <w:r w:rsidR="004D3AAF">
        <w:rPr>
          <w:rFonts w:eastAsia="Calibri"/>
        </w:rPr>
        <w:t>,</w:t>
      </w:r>
      <w:r>
        <w:rPr>
          <w:rFonts w:eastAsia="Calibri"/>
        </w:rPr>
        <w:t xml:space="preserve"> Zamawiający zwraca uwagę, że wskazany w dokumentacji projektowej stanowiącej załączniki do SIWZ strop – ST05 STROP – PODDASZE, należy </w:t>
      </w:r>
      <w:proofErr w:type="spellStart"/>
      <w:r>
        <w:rPr>
          <w:rFonts w:eastAsia="Calibri"/>
        </w:rPr>
        <w:t>docieplić</w:t>
      </w:r>
      <w:proofErr w:type="spellEnd"/>
      <w:r>
        <w:rPr>
          <w:rFonts w:eastAsia="Calibri"/>
        </w:rPr>
        <w:t xml:space="preserve"> wełną mineralną o współczynniku przewodzenia ciepła </w:t>
      </w:r>
      <m:oMath>
        <m:r>
          <w:rPr>
            <w:rFonts w:ascii="Cambria Math" w:eastAsia="Calibri" w:hAnsi="Cambria Math"/>
          </w:rPr>
          <m:t>λ</m:t>
        </m:r>
      </m:oMath>
      <w:r w:rsidR="004D3AAF">
        <w:rPr>
          <w:rFonts w:eastAsia="Calibri"/>
        </w:rPr>
        <w:t xml:space="preserve"> </w:t>
      </w:r>
      <w:r>
        <w:rPr>
          <w:rFonts w:eastAsia="Calibri"/>
        </w:rPr>
        <w:t>= 0,040 W/(</w:t>
      </w:r>
      <w:r w:rsidRPr="00036722">
        <w:rPr>
          <w:rFonts w:eastAsia="Calibri"/>
        </w:rPr>
        <w:t>m</w:t>
      </w:r>
      <w:r>
        <w:rPr>
          <w:rFonts w:eastAsia="Calibri"/>
          <w:vertAlign w:val="superscript"/>
        </w:rPr>
        <w:t>2</w:t>
      </w:r>
      <w:r>
        <w:rPr>
          <w:rFonts w:eastAsia="Calibri"/>
        </w:rPr>
        <w:t xml:space="preserve"> K), </w:t>
      </w:r>
      <w:r w:rsidRPr="00036722">
        <w:rPr>
          <w:rFonts w:eastAsia="Calibri"/>
        </w:rPr>
        <w:t>o</w:t>
      </w:r>
      <w:r>
        <w:rPr>
          <w:rFonts w:eastAsia="Calibri"/>
        </w:rPr>
        <w:t xml:space="preserve"> grubości 22 cm.</w:t>
      </w:r>
    </w:p>
    <w:p w14:paraId="315EE681" w14:textId="77777777" w:rsidR="005C41F4" w:rsidRPr="005C41F4" w:rsidRDefault="005C41F4" w:rsidP="005C41F4">
      <w:pPr>
        <w:pStyle w:val="Akapitzlist"/>
        <w:jc w:val="both"/>
        <w:rPr>
          <w:rFonts w:eastAsia="Calibri"/>
        </w:rPr>
      </w:pPr>
    </w:p>
    <w:p w14:paraId="07610DE6" w14:textId="0A3D959E" w:rsidR="005C41F4" w:rsidRPr="005C41F4" w:rsidRDefault="005C41F4" w:rsidP="005C41F4">
      <w:pPr>
        <w:pStyle w:val="Akapitzlist"/>
        <w:numPr>
          <w:ilvl w:val="0"/>
          <w:numId w:val="33"/>
        </w:numPr>
        <w:spacing w:line="276" w:lineRule="auto"/>
        <w:ind w:left="284" w:hanging="568"/>
        <w:jc w:val="both"/>
        <w:rPr>
          <w:rFonts w:eastAsia="Calibri"/>
        </w:rPr>
      </w:pPr>
      <w:r>
        <w:t>W ramach niniejszego zamówienia należy wykonać także izolację poziomą wszystkich ścian zewnętrznych i wewnętrznych na poziomie - 1, przy pomocy iniekcji krystalicznej.</w:t>
      </w:r>
    </w:p>
    <w:p w14:paraId="0C22677A" w14:textId="77777777" w:rsidR="005C41F4" w:rsidRPr="005C41F4" w:rsidRDefault="005C41F4" w:rsidP="005C41F4">
      <w:pPr>
        <w:pStyle w:val="Akapitzlist"/>
        <w:jc w:val="both"/>
        <w:rPr>
          <w:rFonts w:eastAsia="Calibri"/>
        </w:rPr>
      </w:pPr>
    </w:p>
    <w:p w14:paraId="77A1901C" w14:textId="39E67866" w:rsidR="005C41F4" w:rsidRPr="005C41F4" w:rsidRDefault="005C41F4" w:rsidP="005C41F4">
      <w:pPr>
        <w:pStyle w:val="Akapitzlist"/>
        <w:numPr>
          <w:ilvl w:val="0"/>
          <w:numId w:val="33"/>
        </w:numPr>
        <w:ind w:left="284" w:hanging="568"/>
        <w:jc w:val="both"/>
      </w:pPr>
      <w:r w:rsidRPr="005C41F4">
        <w:t xml:space="preserve">Z uwagi na dofinansowanie </w:t>
      </w:r>
      <w:r w:rsidRPr="005C41F4">
        <w:rPr>
          <w:rFonts w:eastAsia="Calibri"/>
          <w:lang w:val="x-none" w:eastAsia="x-none"/>
        </w:rPr>
        <w:t>zadania</w:t>
      </w:r>
      <w:r w:rsidRPr="005C41F4">
        <w:rPr>
          <w:rFonts w:eastAsia="Calibri"/>
          <w:lang w:eastAsia="x-none"/>
        </w:rPr>
        <w:t xml:space="preserve"> pn.</w:t>
      </w:r>
      <w:r w:rsidRPr="005C41F4">
        <w:rPr>
          <w:rFonts w:eastAsia="Calibri"/>
          <w:lang w:val="x-none" w:eastAsia="x-none"/>
        </w:rPr>
        <w:t xml:space="preserve"> </w:t>
      </w:r>
      <w:r w:rsidRPr="005C41F4">
        <w:rPr>
          <w:rFonts w:eastAsia="Calibri"/>
          <w:i/>
          <w:lang w:val="x-none" w:eastAsia="x-none"/>
        </w:rPr>
        <w:t>„Modernizacja energetyczna Pałacu Krasińskich (Pałacu Rzeczypospolitej) przy Placu Krasińskich 3/5 w Warszawie</w:t>
      </w:r>
      <w:r w:rsidRPr="005C41F4">
        <w:rPr>
          <w:rFonts w:eastAsia="Calibri"/>
          <w:i/>
          <w:lang w:eastAsia="x-none"/>
        </w:rPr>
        <w:t>”</w:t>
      </w:r>
      <w:r w:rsidRPr="005C41F4">
        <w:rPr>
          <w:rFonts w:eastAsia="Calibri"/>
          <w:iCs/>
          <w:lang w:eastAsia="x-none"/>
        </w:rPr>
        <w:t>,</w:t>
      </w:r>
      <w:r w:rsidRPr="005C41F4">
        <w:t xml:space="preserve"> należy zapewnić sprawność odzysku ciepła (rekuperacji) przez centrale wentylacyjne na poziomie </w:t>
      </w:r>
      <w:r w:rsidRPr="005C41F4">
        <w:br/>
        <w:t>minimum 75%.</w:t>
      </w:r>
    </w:p>
    <w:p w14:paraId="17C50CD7" w14:textId="54ED8FAF" w:rsidR="005C41F4" w:rsidRPr="005C41F4" w:rsidRDefault="005C41F4" w:rsidP="005C41F4">
      <w:pPr>
        <w:spacing w:after="0"/>
        <w:contextualSpacing/>
        <w:rPr>
          <w:rFonts w:eastAsia="Calibri"/>
          <w:b/>
          <w:bCs/>
          <w:u w:val="single"/>
        </w:rPr>
      </w:pPr>
    </w:p>
    <w:p w14:paraId="0CAFA078" w14:textId="77777777" w:rsidR="00BF0EA0" w:rsidRPr="00BE7BAB" w:rsidRDefault="00BF0EA0" w:rsidP="005C41F4"/>
    <w:sectPr w:rsidR="00BF0EA0" w:rsidRPr="00BE7BAB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2A2CF" w14:textId="77777777" w:rsidR="00A648FB" w:rsidRDefault="00A648FB" w:rsidP="006F7F5A">
      <w:pPr>
        <w:spacing w:after="0" w:line="240" w:lineRule="auto"/>
      </w:pPr>
      <w:r>
        <w:separator/>
      </w:r>
    </w:p>
  </w:endnote>
  <w:endnote w:type="continuationSeparator" w:id="0">
    <w:p w14:paraId="2CC8F52E" w14:textId="77777777" w:rsidR="00A648FB" w:rsidRDefault="00A648FB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11B9FE82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626F7335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E8797" w14:textId="77777777" w:rsidR="00A648FB" w:rsidRDefault="00A648FB" w:rsidP="006F7F5A">
      <w:pPr>
        <w:spacing w:after="0" w:line="240" w:lineRule="auto"/>
      </w:pPr>
      <w:r>
        <w:separator/>
      </w:r>
    </w:p>
  </w:footnote>
  <w:footnote w:type="continuationSeparator" w:id="0">
    <w:p w14:paraId="4D24CC70" w14:textId="77777777" w:rsidR="00A648FB" w:rsidRDefault="00A648FB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79">
          <w:rPr>
            <w:noProof/>
          </w:rPr>
          <w:t>5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976449"/>
    <w:multiLevelType w:val="hybridMultilevel"/>
    <w:tmpl w:val="106EC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8876802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AA1631B"/>
    <w:multiLevelType w:val="hybridMultilevel"/>
    <w:tmpl w:val="776E20C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40E67DD9"/>
    <w:multiLevelType w:val="hybridMultilevel"/>
    <w:tmpl w:val="301C176C"/>
    <w:lvl w:ilvl="0" w:tplc="130AE93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0C2BD0"/>
    <w:multiLevelType w:val="multilevel"/>
    <w:tmpl w:val="6BE00C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9" w15:restartNumberingAfterBreak="0">
    <w:nsid w:val="6474757E"/>
    <w:multiLevelType w:val="multilevel"/>
    <w:tmpl w:val="5DA64486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52E473E"/>
    <w:multiLevelType w:val="hybridMultilevel"/>
    <w:tmpl w:val="33662470"/>
    <w:lvl w:ilvl="0" w:tplc="C45C8E0E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"/>
  </w:num>
  <w:num w:numId="7">
    <w:abstractNumId w:val="26"/>
  </w:num>
  <w:num w:numId="8">
    <w:abstractNumId w:val="32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31"/>
  </w:num>
  <w:num w:numId="14">
    <w:abstractNumId w:val="3"/>
  </w:num>
  <w:num w:numId="15">
    <w:abstractNumId w:val="0"/>
  </w:num>
  <w:num w:numId="16">
    <w:abstractNumId w:val="2"/>
  </w:num>
  <w:num w:numId="17">
    <w:abstractNumId w:val="20"/>
  </w:num>
  <w:num w:numId="18">
    <w:abstractNumId w:val="7"/>
  </w:num>
  <w:num w:numId="19">
    <w:abstractNumId w:val="14"/>
  </w:num>
  <w:num w:numId="20">
    <w:abstractNumId w:val="5"/>
  </w:num>
  <w:num w:numId="21">
    <w:abstractNumId w:val="6"/>
  </w:num>
  <w:num w:numId="22">
    <w:abstractNumId w:val="27"/>
  </w:num>
  <w:num w:numId="23">
    <w:abstractNumId w:val="19"/>
  </w:num>
  <w:num w:numId="24">
    <w:abstractNumId w:val="13"/>
  </w:num>
  <w:num w:numId="25">
    <w:abstractNumId w:val="30"/>
  </w:num>
  <w:num w:numId="26">
    <w:abstractNumId w:val="25"/>
  </w:num>
  <w:num w:numId="27">
    <w:abstractNumId w:val="22"/>
  </w:num>
  <w:num w:numId="28">
    <w:abstractNumId w:val="21"/>
  </w:num>
  <w:num w:numId="29">
    <w:abstractNumId w:val="18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7"/>
  </w:num>
  <w:num w:numId="34">
    <w:abstractNumId w:val="23"/>
  </w:num>
  <w:num w:numId="35">
    <w:abstractNumId w:val="8"/>
  </w:num>
  <w:num w:numId="36">
    <w:abstractNumId w:val="29"/>
  </w:num>
  <w:num w:numId="37">
    <w:abstractNumId w:val="16"/>
  </w:num>
  <w:num w:numId="38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3E9D"/>
    <w:rsid w:val="00014515"/>
    <w:rsid w:val="000166FA"/>
    <w:rsid w:val="000343D1"/>
    <w:rsid w:val="00036722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00AE"/>
    <w:rsid w:val="000B466E"/>
    <w:rsid w:val="000B4EF6"/>
    <w:rsid w:val="000D3899"/>
    <w:rsid w:val="000D4768"/>
    <w:rsid w:val="000D49BF"/>
    <w:rsid w:val="000E52A9"/>
    <w:rsid w:val="000F3873"/>
    <w:rsid w:val="000F6D79"/>
    <w:rsid w:val="00106EF9"/>
    <w:rsid w:val="00123EF2"/>
    <w:rsid w:val="0013101B"/>
    <w:rsid w:val="001313DD"/>
    <w:rsid w:val="00143C52"/>
    <w:rsid w:val="00155E73"/>
    <w:rsid w:val="001639DF"/>
    <w:rsid w:val="00164EB8"/>
    <w:rsid w:val="001655E9"/>
    <w:rsid w:val="00167632"/>
    <w:rsid w:val="00170D28"/>
    <w:rsid w:val="00176353"/>
    <w:rsid w:val="001837B1"/>
    <w:rsid w:val="00185330"/>
    <w:rsid w:val="00185864"/>
    <w:rsid w:val="00196861"/>
    <w:rsid w:val="001A569C"/>
    <w:rsid w:val="001C3393"/>
    <w:rsid w:val="001C5D73"/>
    <w:rsid w:val="001C6871"/>
    <w:rsid w:val="001D0B07"/>
    <w:rsid w:val="001D1533"/>
    <w:rsid w:val="001E1658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A02CD"/>
    <w:rsid w:val="002A70C8"/>
    <w:rsid w:val="002B24E1"/>
    <w:rsid w:val="002B4EED"/>
    <w:rsid w:val="002B5DA2"/>
    <w:rsid w:val="002B7028"/>
    <w:rsid w:val="002C3641"/>
    <w:rsid w:val="002E0DF0"/>
    <w:rsid w:val="002F2177"/>
    <w:rsid w:val="0030073D"/>
    <w:rsid w:val="00303CFD"/>
    <w:rsid w:val="00306D39"/>
    <w:rsid w:val="00315105"/>
    <w:rsid w:val="00315E63"/>
    <w:rsid w:val="0031697A"/>
    <w:rsid w:val="00317EB1"/>
    <w:rsid w:val="003202B6"/>
    <w:rsid w:val="00321CE5"/>
    <w:rsid w:val="00327F76"/>
    <w:rsid w:val="00341E08"/>
    <w:rsid w:val="00351B14"/>
    <w:rsid w:val="003628CD"/>
    <w:rsid w:val="003669AA"/>
    <w:rsid w:val="003A0C03"/>
    <w:rsid w:val="003A484B"/>
    <w:rsid w:val="003A5209"/>
    <w:rsid w:val="003A6EBB"/>
    <w:rsid w:val="003B3D4B"/>
    <w:rsid w:val="003B6B48"/>
    <w:rsid w:val="003C10FD"/>
    <w:rsid w:val="003D2C71"/>
    <w:rsid w:val="003D5B79"/>
    <w:rsid w:val="003E2254"/>
    <w:rsid w:val="003E23A4"/>
    <w:rsid w:val="003E7E62"/>
    <w:rsid w:val="003F049E"/>
    <w:rsid w:val="003F1990"/>
    <w:rsid w:val="003F2D0B"/>
    <w:rsid w:val="003F3124"/>
    <w:rsid w:val="00401423"/>
    <w:rsid w:val="00420995"/>
    <w:rsid w:val="00433B5E"/>
    <w:rsid w:val="00434108"/>
    <w:rsid w:val="0043474E"/>
    <w:rsid w:val="00444BDC"/>
    <w:rsid w:val="00446209"/>
    <w:rsid w:val="00453AB1"/>
    <w:rsid w:val="00470FBD"/>
    <w:rsid w:val="004815ED"/>
    <w:rsid w:val="00486277"/>
    <w:rsid w:val="0049211D"/>
    <w:rsid w:val="004A354D"/>
    <w:rsid w:val="004B0F40"/>
    <w:rsid w:val="004D3AAF"/>
    <w:rsid w:val="004E40AF"/>
    <w:rsid w:val="004E5B19"/>
    <w:rsid w:val="004F31E8"/>
    <w:rsid w:val="004F5516"/>
    <w:rsid w:val="00500EDF"/>
    <w:rsid w:val="00501D0C"/>
    <w:rsid w:val="005042F9"/>
    <w:rsid w:val="00505CB9"/>
    <w:rsid w:val="00512434"/>
    <w:rsid w:val="00521501"/>
    <w:rsid w:val="0053133C"/>
    <w:rsid w:val="00535CAA"/>
    <w:rsid w:val="005368C8"/>
    <w:rsid w:val="00552B0C"/>
    <w:rsid w:val="0056283E"/>
    <w:rsid w:val="00562FB5"/>
    <w:rsid w:val="005670BA"/>
    <w:rsid w:val="00571FCB"/>
    <w:rsid w:val="005853A7"/>
    <w:rsid w:val="00591538"/>
    <w:rsid w:val="005A0315"/>
    <w:rsid w:val="005A2B9C"/>
    <w:rsid w:val="005A794B"/>
    <w:rsid w:val="005C3569"/>
    <w:rsid w:val="005C3610"/>
    <w:rsid w:val="005C41F4"/>
    <w:rsid w:val="005C7B81"/>
    <w:rsid w:val="005D2D37"/>
    <w:rsid w:val="005D53E2"/>
    <w:rsid w:val="005D5DE1"/>
    <w:rsid w:val="005E13B8"/>
    <w:rsid w:val="005E549B"/>
    <w:rsid w:val="005F088D"/>
    <w:rsid w:val="005F2159"/>
    <w:rsid w:val="00600230"/>
    <w:rsid w:val="00606158"/>
    <w:rsid w:val="0060701E"/>
    <w:rsid w:val="00621D16"/>
    <w:rsid w:val="00622DA5"/>
    <w:rsid w:val="0062456E"/>
    <w:rsid w:val="00631C8F"/>
    <w:rsid w:val="00631F21"/>
    <w:rsid w:val="00642917"/>
    <w:rsid w:val="00647ECD"/>
    <w:rsid w:val="00655D6C"/>
    <w:rsid w:val="0068601C"/>
    <w:rsid w:val="00686069"/>
    <w:rsid w:val="00697DFE"/>
    <w:rsid w:val="006A0736"/>
    <w:rsid w:val="006A1FFA"/>
    <w:rsid w:val="006A32DA"/>
    <w:rsid w:val="006A40BF"/>
    <w:rsid w:val="006A43FB"/>
    <w:rsid w:val="006A5686"/>
    <w:rsid w:val="006A5876"/>
    <w:rsid w:val="006B066A"/>
    <w:rsid w:val="006C20CA"/>
    <w:rsid w:val="006D0EDE"/>
    <w:rsid w:val="006E3E7D"/>
    <w:rsid w:val="006E3F80"/>
    <w:rsid w:val="006E77B3"/>
    <w:rsid w:val="006F7F5A"/>
    <w:rsid w:val="00700DD4"/>
    <w:rsid w:val="007031B9"/>
    <w:rsid w:val="00711C01"/>
    <w:rsid w:val="007141DA"/>
    <w:rsid w:val="00716D71"/>
    <w:rsid w:val="00716F36"/>
    <w:rsid w:val="00717FEC"/>
    <w:rsid w:val="00721B1D"/>
    <w:rsid w:val="007230A5"/>
    <w:rsid w:val="0073031D"/>
    <w:rsid w:val="007406AD"/>
    <w:rsid w:val="007421F3"/>
    <w:rsid w:val="007435AA"/>
    <w:rsid w:val="00746ABC"/>
    <w:rsid w:val="007504A1"/>
    <w:rsid w:val="0075319F"/>
    <w:rsid w:val="007646C1"/>
    <w:rsid w:val="00764ED6"/>
    <w:rsid w:val="00774993"/>
    <w:rsid w:val="00782D30"/>
    <w:rsid w:val="00793275"/>
    <w:rsid w:val="007938CD"/>
    <w:rsid w:val="007A61B9"/>
    <w:rsid w:val="007D7FC7"/>
    <w:rsid w:val="007E03BC"/>
    <w:rsid w:val="007E060C"/>
    <w:rsid w:val="007E14E1"/>
    <w:rsid w:val="007E5A54"/>
    <w:rsid w:val="007E6E84"/>
    <w:rsid w:val="007F7351"/>
    <w:rsid w:val="0080078C"/>
    <w:rsid w:val="008024C8"/>
    <w:rsid w:val="00803022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322C"/>
    <w:rsid w:val="0086431D"/>
    <w:rsid w:val="00864B69"/>
    <w:rsid w:val="00873563"/>
    <w:rsid w:val="00877CC5"/>
    <w:rsid w:val="00881804"/>
    <w:rsid w:val="00885168"/>
    <w:rsid w:val="008975EF"/>
    <w:rsid w:val="008A19BD"/>
    <w:rsid w:val="008B1AC9"/>
    <w:rsid w:val="008B73AD"/>
    <w:rsid w:val="008E3FA5"/>
    <w:rsid w:val="008F685C"/>
    <w:rsid w:val="00900FF3"/>
    <w:rsid w:val="009021D0"/>
    <w:rsid w:val="00902D2E"/>
    <w:rsid w:val="00903260"/>
    <w:rsid w:val="00920961"/>
    <w:rsid w:val="009245CC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93961"/>
    <w:rsid w:val="009A4AA9"/>
    <w:rsid w:val="009B6E00"/>
    <w:rsid w:val="009C08A8"/>
    <w:rsid w:val="009D097D"/>
    <w:rsid w:val="009E7B97"/>
    <w:rsid w:val="009F40E4"/>
    <w:rsid w:val="00A0232B"/>
    <w:rsid w:val="00A03635"/>
    <w:rsid w:val="00A105ED"/>
    <w:rsid w:val="00A2172E"/>
    <w:rsid w:val="00A2422A"/>
    <w:rsid w:val="00A24755"/>
    <w:rsid w:val="00A277B1"/>
    <w:rsid w:val="00A37DEA"/>
    <w:rsid w:val="00A4554D"/>
    <w:rsid w:val="00A47BA1"/>
    <w:rsid w:val="00A47CED"/>
    <w:rsid w:val="00A54606"/>
    <w:rsid w:val="00A63F96"/>
    <w:rsid w:val="00A648FB"/>
    <w:rsid w:val="00A65FA0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C6830"/>
    <w:rsid w:val="00AD03EE"/>
    <w:rsid w:val="00AD66B4"/>
    <w:rsid w:val="00AE22FF"/>
    <w:rsid w:val="00AE2E58"/>
    <w:rsid w:val="00AF194D"/>
    <w:rsid w:val="00AF2CC0"/>
    <w:rsid w:val="00AF6389"/>
    <w:rsid w:val="00B126D3"/>
    <w:rsid w:val="00B17F26"/>
    <w:rsid w:val="00B30A9F"/>
    <w:rsid w:val="00B3253E"/>
    <w:rsid w:val="00B36772"/>
    <w:rsid w:val="00B36B9F"/>
    <w:rsid w:val="00B36F34"/>
    <w:rsid w:val="00B40649"/>
    <w:rsid w:val="00B43A4A"/>
    <w:rsid w:val="00B60F81"/>
    <w:rsid w:val="00B706B1"/>
    <w:rsid w:val="00B839BB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7BAB"/>
    <w:rsid w:val="00BF0EA0"/>
    <w:rsid w:val="00BF1FE6"/>
    <w:rsid w:val="00BF2738"/>
    <w:rsid w:val="00BF4485"/>
    <w:rsid w:val="00C0262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1F9"/>
    <w:rsid w:val="00C84BFB"/>
    <w:rsid w:val="00C92D5A"/>
    <w:rsid w:val="00C95FF7"/>
    <w:rsid w:val="00CA0B5E"/>
    <w:rsid w:val="00CB10D3"/>
    <w:rsid w:val="00CB15E8"/>
    <w:rsid w:val="00CB1710"/>
    <w:rsid w:val="00CC4E17"/>
    <w:rsid w:val="00CC6CC1"/>
    <w:rsid w:val="00CE0979"/>
    <w:rsid w:val="00CE4B76"/>
    <w:rsid w:val="00CE753F"/>
    <w:rsid w:val="00CE79B7"/>
    <w:rsid w:val="00D042E5"/>
    <w:rsid w:val="00D107D6"/>
    <w:rsid w:val="00D112FD"/>
    <w:rsid w:val="00D12FDE"/>
    <w:rsid w:val="00D2066C"/>
    <w:rsid w:val="00D21A94"/>
    <w:rsid w:val="00D21FB9"/>
    <w:rsid w:val="00D2792A"/>
    <w:rsid w:val="00D317D5"/>
    <w:rsid w:val="00D47D1D"/>
    <w:rsid w:val="00D57429"/>
    <w:rsid w:val="00D60CB0"/>
    <w:rsid w:val="00D63651"/>
    <w:rsid w:val="00D63DA1"/>
    <w:rsid w:val="00D65032"/>
    <w:rsid w:val="00D660BC"/>
    <w:rsid w:val="00D67893"/>
    <w:rsid w:val="00D80948"/>
    <w:rsid w:val="00D81D05"/>
    <w:rsid w:val="00D87DC1"/>
    <w:rsid w:val="00D9244B"/>
    <w:rsid w:val="00DA2BAC"/>
    <w:rsid w:val="00DD1901"/>
    <w:rsid w:val="00DD43B9"/>
    <w:rsid w:val="00DE0CE5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30EE8"/>
    <w:rsid w:val="00E31DA1"/>
    <w:rsid w:val="00E36CFB"/>
    <w:rsid w:val="00E40A9A"/>
    <w:rsid w:val="00E44302"/>
    <w:rsid w:val="00E46262"/>
    <w:rsid w:val="00E50651"/>
    <w:rsid w:val="00E549F7"/>
    <w:rsid w:val="00E55661"/>
    <w:rsid w:val="00E56F49"/>
    <w:rsid w:val="00E6485A"/>
    <w:rsid w:val="00E755CD"/>
    <w:rsid w:val="00E7656D"/>
    <w:rsid w:val="00E8013F"/>
    <w:rsid w:val="00E932FA"/>
    <w:rsid w:val="00EA3CF1"/>
    <w:rsid w:val="00EA60B2"/>
    <w:rsid w:val="00EA6555"/>
    <w:rsid w:val="00EA751B"/>
    <w:rsid w:val="00EE6F3F"/>
    <w:rsid w:val="00EF1A18"/>
    <w:rsid w:val="00F034BE"/>
    <w:rsid w:val="00F11009"/>
    <w:rsid w:val="00F3688E"/>
    <w:rsid w:val="00F4340A"/>
    <w:rsid w:val="00F5259A"/>
    <w:rsid w:val="00F55069"/>
    <w:rsid w:val="00F57B1A"/>
    <w:rsid w:val="00F64180"/>
    <w:rsid w:val="00F71FD2"/>
    <w:rsid w:val="00F73DDE"/>
    <w:rsid w:val="00F8503A"/>
    <w:rsid w:val="00F91CE8"/>
    <w:rsid w:val="00F95E3D"/>
    <w:rsid w:val="00FA28D9"/>
    <w:rsid w:val="00FB1DA7"/>
    <w:rsid w:val="00FC0ACE"/>
    <w:rsid w:val="00FC614B"/>
    <w:rsid w:val="00FC7D91"/>
    <w:rsid w:val="00FD7D9F"/>
    <w:rsid w:val="00FE01DE"/>
    <w:rsid w:val="00FE0AEB"/>
    <w:rsid w:val="00FE4798"/>
    <w:rsid w:val="00FE570F"/>
    <w:rsid w:val="00FF234B"/>
    <w:rsid w:val="00FF2D6A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B6DA9-18DD-4C9E-95BA-C06EBAC1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7</Pages>
  <Words>2088</Words>
  <Characters>12529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2020-04-30T08:59:00Z</cp:lastPrinted>
  <dcterms:created xsi:type="dcterms:W3CDTF">2020-04-30T08:59:00Z</dcterms:created>
  <dcterms:modified xsi:type="dcterms:W3CDTF">2020-04-30T08:59:00Z</dcterms:modified>
</cp:coreProperties>
</file>