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AB10A5" w14:textId="77777777" w:rsidR="00112C23" w:rsidRPr="00112C23" w:rsidRDefault="00112C23" w:rsidP="00112C23">
      <w:pPr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7FAA5730" w14:textId="5F72ABFB" w:rsidR="00112C23" w:rsidRPr="00112C23" w:rsidRDefault="00112C23" w:rsidP="00112C23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</w:pPr>
      <w:r w:rsidRPr="00112C2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Znak sprawy: XIV.263.</w:t>
      </w:r>
      <w:r w:rsidR="008A3DD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3</w:t>
      </w:r>
      <w:bookmarkStart w:id="0" w:name="_GoBack"/>
      <w:bookmarkEnd w:id="0"/>
      <w:r w:rsidRPr="00112C2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.2020</w:t>
      </w:r>
      <w:r w:rsidRPr="00112C2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ab/>
      </w:r>
      <w:r w:rsidRPr="00112C2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ab/>
      </w:r>
      <w:r w:rsidRPr="00112C2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ab/>
      </w:r>
      <w:r w:rsidRPr="00112C2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ab/>
      </w:r>
      <w:r w:rsidRPr="00112C2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ab/>
      </w:r>
      <w:r w:rsidRPr="00112C2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ab/>
      </w:r>
      <w:r w:rsidRPr="00112C2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ab/>
      </w:r>
      <w:r w:rsidRPr="00112C2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ab/>
      </w:r>
      <w:r w:rsidRPr="00112C2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ab/>
        <w:t xml:space="preserve">                 </w:t>
      </w:r>
      <w:r w:rsidRPr="00112C23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 xml:space="preserve">Załącznik nr </w:t>
      </w:r>
      <w:r w:rsidR="003A26D8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>5</w:t>
      </w:r>
      <w:r w:rsidRPr="00112C23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 xml:space="preserve"> do </w:t>
      </w:r>
      <w:r w:rsidR="00741FF4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>SIWZ</w:t>
      </w:r>
    </w:p>
    <w:p w14:paraId="44DFD70E" w14:textId="77777777" w:rsidR="00112C23" w:rsidRPr="00112C23" w:rsidRDefault="00112C23" w:rsidP="00112C23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i/>
          <w:sz w:val="20"/>
          <w:szCs w:val="20"/>
          <w:lang w:eastAsia="pl-PL"/>
        </w:rPr>
      </w:pPr>
      <w:r w:rsidRPr="00112C23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ab/>
      </w:r>
      <w:r w:rsidRPr="00112C23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ab/>
      </w:r>
      <w:r w:rsidRPr="00112C23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ab/>
      </w:r>
      <w:r w:rsidRPr="00112C23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ab/>
      </w:r>
      <w:r w:rsidRPr="00112C23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ab/>
      </w:r>
      <w:r w:rsidRPr="00112C23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ab/>
      </w:r>
      <w:r w:rsidRPr="00112C23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ab/>
      </w:r>
      <w:r w:rsidRPr="00112C23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ab/>
      </w:r>
      <w:r w:rsidRPr="00112C23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ab/>
      </w:r>
      <w:r w:rsidRPr="00112C23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ab/>
      </w:r>
      <w:r w:rsidRPr="00112C23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ab/>
      </w:r>
      <w:r w:rsidRPr="00112C23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ab/>
      </w:r>
      <w:r w:rsidRPr="00112C23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ab/>
      </w:r>
      <w:r w:rsidRPr="00112C23">
        <w:rPr>
          <w:rFonts w:ascii="Times New Roman" w:eastAsia="Times New Roman" w:hAnsi="Times New Roman" w:cs="Times New Roman"/>
          <w:b/>
          <w:bCs/>
          <w:sz w:val="24"/>
          <w:szCs w:val="20"/>
          <w:lang w:eastAsia="pl-PL"/>
        </w:rPr>
        <w:tab/>
      </w:r>
    </w:p>
    <w:p w14:paraId="5A4A0F6C" w14:textId="77777777" w:rsidR="00112C23" w:rsidRPr="00112C23" w:rsidRDefault="00112C23" w:rsidP="00112C23">
      <w:pPr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663E8C2E" w14:textId="77777777" w:rsidR="00112C23" w:rsidRPr="00112C23" w:rsidRDefault="00112C23" w:rsidP="00112C23">
      <w:pPr>
        <w:spacing w:after="0" w:line="240" w:lineRule="auto"/>
        <w:ind w:left="284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0894BAC6" w14:textId="77777777" w:rsidR="00112C23" w:rsidRPr="00112C23" w:rsidRDefault="00112C23" w:rsidP="00112C23">
      <w:pPr>
        <w:spacing w:after="0" w:line="240" w:lineRule="auto"/>
        <w:ind w:left="284"/>
        <w:jc w:val="left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112C23">
        <w:rPr>
          <w:rFonts w:ascii="Times New Roman" w:eastAsia="Times New Roman" w:hAnsi="Times New Roman" w:cs="Times New Roman"/>
          <w:bCs/>
          <w:lang w:eastAsia="pl-PL"/>
        </w:rPr>
        <w:t>Nazwa Wykonawcy:…………………………………………</w:t>
      </w:r>
    </w:p>
    <w:p w14:paraId="4CCDED49" w14:textId="77777777" w:rsidR="00112C23" w:rsidRPr="00112C23" w:rsidRDefault="00112C23" w:rsidP="00112C23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p w14:paraId="1314DB92" w14:textId="77777777" w:rsidR="00112C23" w:rsidRPr="00112C23" w:rsidRDefault="00112C23" w:rsidP="00112C23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p w14:paraId="22381F8C" w14:textId="77777777" w:rsidR="00112C23" w:rsidRPr="00112C23" w:rsidRDefault="00112C23" w:rsidP="00112C23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112C23">
        <w:rPr>
          <w:rFonts w:ascii="Times New Roman" w:eastAsia="Times New Roman" w:hAnsi="Times New Roman" w:cs="Times New Roman"/>
          <w:b/>
          <w:lang w:eastAsia="pl-PL"/>
        </w:rPr>
        <w:t xml:space="preserve">W Y K A Z    O S Ó B </w:t>
      </w:r>
    </w:p>
    <w:p w14:paraId="5E1EF77A" w14:textId="77777777" w:rsidR="00112C23" w:rsidRPr="00112C23" w:rsidRDefault="00112C23" w:rsidP="00112C23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p w14:paraId="6508F74F" w14:textId="77777777" w:rsidR="00112C23" w:rsidRPr="00112C23" w:rsidRDefault="00112C23" w:rsidP="00112C23">
      <w:pPr>
        <w:spacing w:after="120" w:line="240" w:lineRule="auto"/>
        <w:ind w:right="-23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404726F" w14:textId="77777777" w:rsidR="00112C23" w:rsidRPr="00112C23" w:rsidRDefault="00112C23" w:rsidP="00112C23">
      <w:pPr>
        <w:spacing w:after="120" w:line="240" w:lineRule="auto"/>
        <w:ind w:right="-23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9A6D2E8" w14:textId="77777777" w:rsidR="00112C23" w:rsidRPr="00112C23" w:rsidRDefault="00112C23" w:rsidP="00112C23">
      <w:pPr>
        <w:spacing w:after="120" w:line="240" w:lineRule="auto"/>
        <w:ind w:right="-23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FF5EC2A" w14:textId="77777777" w:rsidR="00112C23" w:rsidRPr="00112C23" w:rsidRDefault="00112C23" w:rsidP="00112C23">
      <w:pPr>
        <w:spacing w:after="120" w:line="240" w:lineRule="auto"/>
        <w:ind w:right="-23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871F7F3" w14:textId="1846C2FA" w:rsidR="00112C23" w:rsidRPr="00112C23" w:rsidRDefault="00112C23" w:rsidP="00112C23">
      <w:pPr>
        <w:spacing w:after="120" w:line="240" w:lineRule="auto"/>
        <w:ind w:right="-2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112C2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Dotyczy: postępowania o udzielenie zamówienia publicznego, prowadzonego w trybie przetargu nieograniczonego </w:t>
      </w:r>
      <w:r w:rsidRPr="00112C2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  <w:t xml:space="preserve">na podstawie ustawy z dnia 29 stycznia 2004 roku Prawo zamówień publicznych: </w:t>
      </w:r>
      <w:bookmarkStart w:id="1" w:name="_Hlk483153040"/>
      <w:r w:rsidRPr="00112C23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Roboty budowlane i instalacyjne w obiekcie zabytkowym BN - Pałacu Krasińskich (Pałacu Rzeczypospolitej) w zakresie zadania pn. </w:t>
      </w:r>
      <w:r w:rsidRPr="00112C23">
        <w:rPr>
          <w:rFonts w:ascii="Times New Roman" w:eastAsia="Calibri" w:hAnsi="Times New Roman" w:cs="Times New Roman"/>
          <w:b/>
          <w:i/>
          <w:sz w:val="24"/>
          <w:szCs w:val="24"/>
          <w:lang w:eastAsia="pl-PL"/>
        </w:rPr>
        <w:t xml:space="preserve">„Modernizacja energetyczna Pałacu Krasińskich (Pałacu Rzeczypospolitej) przy Placu Krasińskich 3/5  w Warszawie” </w:t>
      </w:r>
      <w:r w:rsidRPr="00112C23">
        <w:rPr>
          <w:rFonts w:ascii="Times New Roman" w:eastAsia="Calibri" w:hAnsi="Times New Roman" w:cs="Times New Roman"/>
          <w:b/>
          <w:sz w:val="24"/>
          <w:szCs w:val="24"/>
          <w:lang w:eastAsia="x-none"/>
        </w:rPr>
        <w:t xml:space="preserve">na podstawie podpisanej </w:t>
      </w:r>
      <w:proofErr w:type="spellStart"/>
      <w:r w:rsidRPr="00112C23">
        <w:rPr>
          <w:rFonts w:ascii="Times New Roman" w:eastAsia="Calibri" w:hAnsi="Times New Roman" w:cs="Times New Roman"/>
          <w:b/>
          <w:sz w:val="24"/>
          <w:szCs w:val="24"/>
          <w:lang w:eastAsia="x-none"/>
        </w:rPr>
        <w:t>UoD</w:t>
      </w:r>
      <w:proofErr w:type="spellEnd"/>
      <w:r w:rsidRPr="00112C23">
        <w:rPr>
          <w:rFonts w:ascii="Times New Roman" w:eastAsia="Calibri" w:hAnsi="Times New Roman" w:cs="Times New Roman"/>
          <w:b/>
          <w:sz w:val="24"/>
          <w:szCs w:val="24"/>
          <w:lang w:eastAsia="x-none"/>
        </w:rPr>
        <w:t xml:space="preserve"> </w:t>
      </w:r>
      <w:r w:rsidRPr="00112C23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nr POIS.01.03.01-00-0002/17 z NFOŚiGW </w:t>
      </w:r>
      <w:r w:rsidRPr="00112C23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br/>
        <w:t xml:space="preserve">w ramach działania 1.3.1 oś priorytetowa I Zmniejszenie emisyjności gospodarki </w:t>
      </w:r>
      <w:proofErr w:type="spellStart"/>
      <w:r w:rsidRPr="00112C23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POIiŚ</w:t>
      </w:r>
      <w:proofErr w:type="spellEnd"/>
      <w:r w:rsidRPr="00112C23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 2014-2020.</w:t>
      </w:r>
    </w:p>
    <w:p w14:paraId="5742064F" w14:textId="77777777" w:rsidR="00112C23" w:rsidRPr="00112C23" w:rsidRDefault="00112C23" w:rsidP="00112C23">
      <w:pPr>
        <w:spacing w:after="120" w:line="240" w:lineRule="auto"/>
        <w:ind w:left="426" w:right="828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1AF8E728" w14:textId="77777777" w:rsidR="00112C23" w:rsidRPr="00112C23" w:rsidRDefault="00112C23" w:rsidP="00112C23">
      <w:pPr>
        <w:spacing w:after="120" w:line="240" w:lineRule="auto"/>
        <w:ind w:left="426" w:right="828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bookmarkEnd w:id="1"/>
    <w:p w14:paraId="59C8B6EE" w14:textId="77777777" w:rsidR="00112C23" w:rsidRPr="00112C23" w:rsidRDefault="00112C23" w:rsidP="00112C23">
      <w:pPr>
        <w:spacing w:after="0" w:line="360" w:lineRule="auto"/>
        <w:ind w:right="45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112C23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Tytuł przedsięwzięcia: „Skarbiec Piśmiennictwa Rzeczypospolitej – rewitalizacja i aranżacja wnętrz Pałacu Krasińskich (Pałacu Rzeczypospolitej) w Warszawie”</w:t>
      </w:r>
    </w:p>
    <w:p w14:paraId="041EBAA8" w14:textId="77777777" w:rsidR="00112C23" w:rsidRPr="00112C23" w:rsidRDefault="00112C23" w:rsidP="00112C23">
      <w:pPr>
        <w:spacing w:after="0" w:line="360" w:lineRule="auto"/>
        <w:ind w:right="45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112C23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Etap II - 2.1 podetap 2.1.1 i podetap 2.1.2</w:t>
      </w:r>
    </w:p>
    <w:p w14:paraId="29EB6B9E" w14:textId="77777777" w:rsidR="00112C23" w:rsidRPr="00112C23" w:rsidRDefault="00112C23" w:rsidP="00112C23">
      <w:pPr>
        <w:spacing w:after="0" w:line="360" w:lineRule="auto"/>
        <w:ind w:right="45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</w:pPr>
      <w:r w:rsidRPr="00112C23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Projekt pn.: „Przebudowa i aranżacja wnętrz Pałacu Krasińskich (Pałacu Rzeczypospolitej) przy Placu Krasińskich 3/5 w Warszawie”.</w:t>
      </w:r>
    </w:p>
    <w:p w14:paraId="478C42CC" w14:textId="77777777" w:rsidR="00112C23" w:rsidRPr="00112C23" w:rsidRDefault="00112C23" w:rsidP="00112C23">
      <w:pPr>
        <w:spacing w:after="0" w:line="360" w:lineRule="auto"/>
        <w:ind w:right="45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l-PL"/>
        </w:rPr>
      </w:pPr>
      <w:r w:rsidRPr="00112C2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l-PL"/>
        </w:rPr>
        <w:t>zadanie pn.: „Modernizacja energetyczna Pałacu Krasińskich (Pałacu Rzeczypospolitej) przy Placu Krasińskich 3/5  w Warszawie”</w:t>
      </w:r>
    </w:p>
    <w:p w14:paraId="6AEB6100" w14:textId="77777777" w:rsidR="00112C23" w:rsidRPr="00112C23" w:rsidRDefault="00112C23" w:rsidP="00112C23">
      <w:pPr>
        <w:spacing w:after="0" w:line="360" w:lineRule="auto"/>
        <w:ind w:right="4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112C2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l-PL"/>
        </w:rPr>
        <w:t xml:space="preserve">na podstawie podpisanej </w:t>
      </w:r>
      <w:proofErr w:type="spellStart"/>
      <w:r w:rsidRPr="00112C2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l-PL"/>
        </w:rPr>
        <w:t>UoD</w:t>
      </w:r>
      <w:proofErr w:type="spellEnd"/>
      <w:r w:rsidRPr="00112C2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l-PL"/>
        </w:rPr>
        <w:t xml:space="preserve"> nr POIS.01.03.01-00-0002/17 z NFOŚiGW </w:t>
      </w:r>
      <w:r w:rsidRPr="00112C2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l-PL"/>
        </w:rPr>
        <w:br/>
        <w:t xml:space="preserve">w ramach działania 1.3.1 oś priorytetowa I Zmniejszenie emisyjności gospodarki </w:t>
      </w:r>
      <w:proofErr w:type="spellStart"/>
      <w:r w:rsidRPr="00112C2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l-PL"/>
        </w:rPr>
        <w:t>POIiŚ</w:t>
      </w:r>
      <w:proofErr w:type="spellEnd"/>
      <w:r w:rsidRPr="00112C2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l-PL"/>
        </w:rPr>
        <w:t xml:space="preserve"> 2014-2020.</w:t>
      </w:r>
    </w:p>
    <w:p w14:paraId="62F5357C" w14:textId="77777777" w:rsidR="00112C23" w:rsidRPr="00112C23" w:rsidRDefault="00112C23" w:rsidP="00112C23">
      <w:pPr>
        <w:suppressAutoHyphens/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7411B2E1" w14:textId="77777777" w:rsidR="00112C23" w:rsidRPr="00112C23" w:rsidRDefault="00112C23" w:rsidP="00112C23">
      <w:pPr>
        <w:suppressAutoHyphens/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lang w:eastAsia="pl-PL"/>
        </w:rPr>
      </w:pPr>
      <w:r w:rsidRPr="00112C23">
        <w:rPr>
          <w:rFonts w:ascii="Times New Roman" w:eastAsia="Times New Roman" w:hAnsi="Times New Roman" w:cs="Times New Roman"/>
          <w:b/>
          <w:bCs/>
          <w:lang w:eastAsia="pl-PL"/>
        </w:rPr>
        <w:t>A)</w:t>
      </w:r>
      <w:r w:rsidRPr="00112C23">
        <w:rPr>
          <w:rFonts w:ascii="Times New Roman" w:eastAsia="Times New Roman" w:hAnsi="Times New Roman" w:cs="Times New Roman"/>
          <w:bCs/>
          <w:lang w:eastAsia="pl-PL"/>
        </w:rPr>
        <w:tab/>
      </w:r>
      <w:r w:rsidRPr="00112C23">
        <w:rPr>
          <w:rFonts w:ascii="Times New Roman" w:eastAsia="Times New Roman" w:hAnsi="Times New Roman" w:cs="Times New Roman"/>
          <w:bCs/>
          <w:lang w:eastAsia="pl-PL"/>
        </w:rPr>
        <w:tab/>
      </w:r>
      <w:r w:rsidRPr="00112C23">
        <w:rPr>
          <w:rFonts w:ascii="Times New Roman" w:eastAsia="Times New Roman" w:hAnsi="Times New Roman" w:cs="Times New Roman"/>
          <w:bCs/>
          <w:lang w:eastAsia="pl-PL"/>
        </w:rPr>
        <w:tab/>
      </w:r>
      <w:r w:rsidRPr="00112C23">
        <w:rPr>
          <w:rFonts w:ascii="Times New Roman" w:eastAsia="Times New Roman" w:hAnsi="Times New Roman" w:cs="Times New Roman"/>
          <w:bCs/>
          <w:lang w:eastAsia="pl-PL"/>
        </w:rPr>
        <w:tab/>
      </w:r>
      <w:r w:rsidRPr="00112C23">
        <w:rPr>
          <w:rFonts w:ascii="Times New Roman" w:eastAsia="Times New Roman" w:hAnsi="Times New Roman" w:cs="Times New Roman"/>
          <w:bCs/>
          <w:lang w:eastAsia="pl-PL"/>
        </w:rPr>
        <w:tab/>
      </w:r>
      <w:r w:rsidRPr="00112C23">
        <w:rPr>
          <w:rFonts w:ascii="Times New Roman" w:eastAsia="Times New Roman" w:hAnsi="Times New Roman" w:cs="Times New Roman"/>
          <w:bCs/>
          <w:lang w:eastAsia="pl-PL"/>
        </w:rPr>
        <w:tab/>
      </w:r>
      <w:r w:rsidRPr="00112C23">
        <w:rPr>
          <w:rFonts w:ascii="Times New Roman" w:eastAsia="Times New Roman" w:hAnsi="Times New Roman" w:cs="Times New Roman"/>
          <w:bCs/>
          <w:lang w:eastAsia="pl-PL"/>
        </w:rPr>
        <w:tab/>
      </w:r>
      <w:r w:rsidRPr="00112C23">
        <w:rPr>
          <w:rFonts w:ascii="Times New Roman" w:eastAsia="Times New Roman" w:hAnsi="Times New Roman" w:cs="Times New Roman"/>
          <w:bCs/>
          <w:lang w:eastAsia="pl-PL"/>
        </w:rPr>
        <w:tab/>
      </w:r>
      <w:r w:rsidRPr="00112C23">
        <w:rPr>
          <w:rFonts w:ascii="Times New Roman" w:eastAsia="Times New Roman" w:hAnsi="Times New Roman" w:cs="Times New Roman"/>
          <w:bCs/>
          <w:lang w:eastAsia="pl-PL"/>
        </w:rPr>
        <w:tab/>
      </w:r>
      <w:r w:rsidRPr="00112C23">
        <w:rPr>
          <w:rFonts w:ascii="Times New Roman" w:eastAsia="Times New Roman" w:hAnsi="Times New Roman" w:cs="Times New Roman"/>
          <w:b/>
          <w:bCs/>
          <w:lang w:eastAsia="pl-PL"/>
        </w:rPr>
        <w:t>WYKAZ OSÓB</w:t>
      </w:r>
    </w:p>
    <w:p w14:paraId="660863F6" w14:textId="77777777" w:rsidR="00112C23" w:rsidRPr="00112C23" w:rsidRDefault="00112C23" w:rsidP="00112C23">
      <w:pPr>
        <w:suppressAutoHyphens/>
        <w:spacing w:after="0" w:line="240" w:lineRule="auto"/>
        <w:ind w:left="284"/>
        <w:rPr>
          <w:rFonts w:ascii="Times New Roman" w:eastAsia="Times New Roman" w:hAnsi="Times New Roman" w:cs="Times New Roman"/>
          <w:lang w:eastAsia="pl-PL"/>
        </w:rPr>
      </w:pPr>
    </w:p>
    <w:p w14:paraId="6AEFC8E1" w14:textId="77777777" w:rsidR="00112C23" w:rsidRPr="00112C23" w:rsidRDefault="00112C23" w:rsidP="00112C23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pl-PL"/>
        </w:rPr>
      </w:pPr>
      <w:r w:rsidRPr="00112C23">
        <w:rPr>
          <w:rFonts w:ascii="Times New Roman" w:eastAsia="Times New Roman" w:hAnsi="Times New Roman" w:cs="Times New Roman"/>
          <w:color w:val="000000"/>
          <w:lang w:eastAsia="pl-PL"/>
        </w:rPr>
        <w:t>Skierowanych</w:t>
      </w:r>
      <w:r w:rsidRPr="00112C23">
        <w:rPr>
          <w:rFonts w:ascii="Times New Roman" w:eastAsia="Times New Roman" w:hAnsi="Times New Roman" w:cs="Times New Roman"/>
          <w:lang w:eastAsia="pl-PL"/>
        </w:rPr>
        <w:t xml:space="preserve"> przez Wykonawcę do realizacji zamówienia publicznego, w szczególności odpowiedzialnych za kierowanie robotami budowlanymi, wraz z informacjami na temat ich kwalifikacji zawodowych, uprawnień, </w:t>
      </w:r>
      <w:r w:rsidRPr="00112C23">
        <w:rPr>
          <w:rFonts w:ascii="Times New Roman" w:eastAsia="Times New Roman" w:hAnsi="Times New Roman" w:cs="Times New Roman"/>
          <w:color w:val="000000"/>
          <w:lang w:eastAsia="pl-PL"/>
        </w:rPr>
        <w:t>doświadczenia</w:t>
      </w:r>
      <w:r w:rsidRPr="00112C23">
        <w:rPr>
          <w:rFonts w:ascii="Times New Roman" w:eastAsia="Times New Roman" w:hAnsi="Times New Roman" w:cs="Times New Roman"/>
          <w:lang w:eastAsia="pl-PL"/>
        </w:rPr>
        <w:t xml:space="preserve"> i wykształcenia niezbędnych do wykonania zamówienia publicznego, a także zakresu wykonywanych przez nie czynności oraz informacji o podstawie do dysponowania tymi osobami.</w:t>
      </w:r>
    </w:p>
    <w:p w14:paraId="0BFA4AE4" w14:textId="77777777" w:rsidR="00112C23" w:rsidRPr="00112C23" w:rsidRDefault="00112C23" w:rsidP="00112C23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pl-PL"/>
        </w:rPr>
      </w:pPr>
    </w:p>
    <w:p w14:paraId="1C17B6B7" w14:textId="77777777" w:rsidR="00112C23" w:rsidRPr="00112C23" w:rsidRDefault="00112C23" w:rsidP="00112C23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pl-PL"/>
        </w:rPr>
      </w:pPr>
    </w:p>
    <w:p w14:paraId="54C9528F" w14:textId="77777777" w:rsidR="00112C23" w:rsidRPr="00112C23" w:rsidRDefault="00112C23" w:rsidP="00112C23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pl-PL"/>
        </w:rPr>
      </w:pPr>
    </w:p>
    <w:p w14:paraId="4A712E1C" w14:textId="77777777" w:rsidR="00112C23" w:rsidRPr="00112C23" w:rsidRDefault="00112C23" w:rsidP="00112C23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pl-PL"/>
        </w:rPr>
      </w:pPr>
    </w:p>
    <w:tbl>
      <w:tblPr>
        <w:tblW w:w="1531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970"/>
        <w:gridCol w:w="2126"/>
        <w:gridCol w:w="2400"/>
        <w:gridCol w:w="2845"/>
        <w:gridCol w:w="1701"/>
        <w:gridCol w:w="1701"/>
      </w:tblGrid>
      <w:tr w:rsidR="00112C23" w:rsidRPr="00112C23" w14:paraId="5BBD2DAC" w14:textId="77777777" w:rsidTr="007A0416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2D32B" w14:textId="77777777" w:rsidR="00112C23" w:rsidRPr="00112C23" w:rsidRDefault="00112C23" w:rsidP="00112C23">
            <w:pPr>
              <w:widowControl w:val="0"/>
              <w:tabs>
                <w:tab w:val="left" w:pos="77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112C2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Lp</w:t>
            </w:r>
            <w:r w:rsidRPr="00112C2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C0125" w14:textId="77777777" w:rsidR="00112C23" w:rsidRPr="00112C23" w:rsidRDefault="00112C23" w:rsidP="00112C23">
            <w:pPr>
              <w:widowControl w:val="0"/>
              <w:tabs>
                <w:tab w:val="left" w:pos="77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112C2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Kwalifikacje zawodowe</w:t>
            </w:r>
          </w:p>
          <w:p w14:paraId="2074D145" w14:textId="77777777" w:rsidR="00112C23" w:rsidRPr="00112C23" w:rsidRDefault="00112C23" w:rsidP="00112C23">
            <w:pPr>
              <w:widowControl w:val="0"/>
              <w:tabs>
                <w:tab w:val="left" w:pos="77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112C2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(warunki wymagane)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CFBF7" w14:textId="77777777" w:rsidR="00112C23" w:rsidRPr="00112C23" w:rsidRDefault="00112C23" w:rsidP="00112C23">
            <w:pPr>
              <w:widowControl w:val="0"/>
              <w:tabs>
                <w:tab w:val="left" w:pos="77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112C2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Imię</w:t>
            </w:r>
          </w:p>
          <w:p w14:paraId="07AAF98B" w14:textId="77777777" w:rsidR="00112C23" w:rsidRPr="00112C23" w:rsidRDefault="00112C23" w:rsidP="00112C23">
            <w:pPr>
              <w:widowControl w:val="0"/>
              <w:tabs>
                <w:tab w:val="left" w:pos="77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112C2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i nazwisko</w:t>
            </w:r>
          </w:p>
        </w:tc>
        <w:tc>
          <w:tcPr>
            <w:tcW w:w="2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3EF8F" w14:textId="77777777" w:rsidR="00112C23" w:rsidRPr="00112C23" w:rsidRDefault="00112C23" w:rsidP="00112C23">
            <w:pPr>
              <w:widowControl w:val="0"/>
              <w:tabs>
                <w:tab w:val="left" w:pos="77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112C2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Kwalifikacje zawodowe, uprawnienia, doświadczenia i wykształcenia (podać nr   datę uzyskania kwalifikacji i uprawnień wraz z podaniem rodzaju specjalności, podać nr i datę wpisu na listę członków właściwej izby samorządu zawodowego, numer świadectwa kwalifikacyjnego D oraz E)</w:t>
            </w:r>
          </w:p>
        </w:tc>
        <w:tc>
          <w:tcPr>
            <w:tcW w:w="2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A2546" w14:textId="77777777" w:rsidR="00112C23" w:rsidRPr="00112C23" w:rsidRDefault="00112C23" w:rsidP="00112C23">
            <w:pPr>
              <w:widowControl w:val="0"/>
              <w:tabs>
                <w:tab w:val="left" w:pos="77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112C2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Zakres wykonywanych</w:t>
            </w:r>
          </w:p>
          <w:p w14:paraId="0CF4F6F4" w14:textId="77777777" w:rsidR="00112C23" w:rsidRPr="00112C23" w:rsidRDefault="00112C23" w:rsidP="00112C23">
            <w:pPr>
              <w:widowControl w:val="0"/>
              <w:tabs>
                <w:tab w:val="left" w:pos="77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112C2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czynności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2A052" w14:textId="77777777" w:rsidR="00112C23" w:rsidRPr="00112C23" w:rsidRDefault="00112C23" w:rsidP="00112C23">
            <w:pPr>
              <w:widowControl w:val="0"/>
              <w:tabs>
                <w:tab w:val="left" w:pos="77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112C2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Informacje o podstawie do dysponowania tymi osobami</w:t>
            </w:r>
          </w:p>
        </w:tc>
      </w:tr>
      <w:tr w:rsidR="00112C23" w:rsidRPr="00112C23" w14:paraId="7163C53A" w14:textId="77777777" w:rsidTr="007A0416">
        <w:trPr>
          <w:trHeight w:val="270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E0F0E" w14:textId="77777777" w:rsidR="00112C23" w:rsidRPr="00112C23" w:rsidRDefault="00112C23" w:rsidP="00112C23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3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45151" w14:textId="77777777" w:rsidR="00112C23" w:rsidRPr="00112C23" w:rsidRDefault="00112C23" w:rsidP="0011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08A57" w14:textId="77777777" w:rsidR="00112C23" w:rsidRPr="00112C23" w:rsidRDefault="00112C23" w:rsidP="0011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2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7CD18" w14:textId="77777777" w:rsidR="00112C23" w:rsidRPr="00112C23" w:rsidRDefault="00112C23" w:rsidP="0011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2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41957" w14:textId="77777777" w:rsidR="00112C23" w:rsidRPr="00112C23" w:rsidRDefault="00112C23" w:rsidP="00112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CFB24" w14:textId="77777777" w:rsidR="00112C23" w:rsidRPr="00112C23" w:rsidRDefault="00112C23" w:rsidP="00112C23">
            <w:pPr>
              <w:widowControl w:val="0"/>
              <w:tabs>
                <w:tab w:val="left" w:pos="77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112C2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Dysponowanie bezpośrednie*</w:t>
            </w:r>
          </w:p>
          <w:p w14:paraId="7DEB7A6D" w14:textId="77777777" w:rsidR="00112C23" w:rsidRPr="00112C23" w:rsidRDefault="00112C23" w:rsidP="00112C23">
            <w:pPr>
              <w:widowControl w:val="0"/>
              <w:tabs>
                <w:tab w:val="left" w:pos="77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pl-PL"/>
              </w:rPr>
            </w:pPr>
          </w:p>
          <w:p w14:paraId="4DC4AC72" w14:textId="77777777" w:rsidR="00112C23" w:rsidRPr="00112C23" w:rsidRDefault="00112C23" w:rsidP="00112C23">
            <w:pPr>
              <w:widowControl w:val="0"/>
              <w:tabs>
                <w:tab w:val="left" w:pos="77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pl-PL"/>
              </w:rPr>
            </w:pPr>
            <w:r w:rsidRPr="00112C23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pl-PL"/>
              </w:rPr>
              <w:t>W przypadku</w:t>
            </w:r>
            <w:r w:rsidRPr="00112C23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pl-PL"/>
              </w:rPr>
              <w:t xml:space="preserve"> </w:t>
            </w:r>
            <w:r w:rsidRPr="00112C23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pl-PL"/>
              </w:rPr>
              <w:t>dysponowania bezpośredniego Wykonawca wpisuje „TAK” w</w:t>
            </w:r>
            <w:r w:rsidRPr="00112C23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pl-PL"/>
              </w:rPr>
              <w:t xml:space="preserve"> </w:t>
            </w:r>
            <w:r w:rsidRPr="00112C23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pl-PL"/>
              </w:rPr>
              <w:t>przeciwnym wypadku wpisuje „NIE”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86D34" w14:textId="77777777" w:rsidR="00112C23" w:rsidRPr="00112C23" w:rsidRDefault="00112C23" w:rsidP="00112C23">
            <w:pPr>
              <w:widowControl w:val="0"/>
              <w:tabs>
                <w:tab w:val="left" w:pos="77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112C2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Dysponowanie pośrednie**</w:t>
            </w:r>
          </w:p>
          <w:p w14:paraId="7D222AEB" w14:textId="77777777" w:rsidR="00112C23" w:rsidRPr="00112C23" w:rsidRDefault="00112C23" w:rsidP="00112C23">
            <w:pPr>
              <w:widowControl w:val="0"/>
              <w:tabs>
                <w:tab w:val="left" w:pos="77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22D58111" w14:textId="77777777" w:rsidR="00112C23" w:rsidRPr="00112C23" w:rsidRDefault="00112C23" w:rsidP="00112C23">
            <w:pPr>
              <w:widowControl w:val="0"/>
              <w:tabs>
                <w:tab w:val="left" w:pos="77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pl-PL"/>
              </w:rPr>
            </w:pPr>
            <w:r w:rsidRPr="00112C23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pl-PL"/>
              </w:rPr>
              <w:t>W przypadku dysponowania pośredniego Wykonawca wpisuje „TAK”</w:t>
            </w:r>
          </w:p>
          <w:p w14:paraId="73C54137" w14:textId="77777777" w:rsidR="00112C23" w:rsidRPr="00112C23" w:rsidRDefault="00112C23" w:rsidP="00112C23">
            <w:pPr>
              <w:widowControl w:val="0"/>
              <w:tabs>
                <w:tab w:val="left" w:pos="77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pl-PL"/>
              </w:rPr>
            </w:pPr>
            <w:r w:rsidRPr="00112C23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pl-PL"/>
              </w:rPr>
              <w:t>i podaje nazwę podmiotu udostępniającego w</w:t>
            </w:r>
            <w:r w:rsidRPr="00112C23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pl-PL"/>
              </w:rPr>
              <w:t xml:space="preserve"> </w:t>
            </w:r>
            <w:r w:rsidRPr="00112C23"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pl-PL"/>
              </w:rPr>
              <w:t>przeciwnym wypadku wpisuje „NIE”</w:t>
            </w:r>
          </w:p>
        </w:tc>
      </w:tr>
      <w:tr w:rsidR="00112C23" w:rsidRPr="00112C23" w14:paraId="507058BA" w14:textId="77777777" w:rsidTr="007A0416">
        <w:trPr>
          <w:trHeight w:val="2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231CA" w14:textId="77777777" w:rsidR="00112C23" w:rsidRPr="00112C23" w:rsidRDefault="00112C23" w:rsidP="00112C23">
            <w:pPr>
              <w:widowControl w:val="0"/>
              <w:tabs>
                <w:tab w:val="left" w:pos="1418"/>
                <w:tab w:val="left" w:pos="4820"/>
                <w:tab w:val="left" w:pos="7740"/>
              </w:tabs>
              <w:suppressAutoHyphens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pl-PL"/>
              </w:rPr>
            </w:pPr>
            <w:r w:rsidRPr="00112C23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CE5A1" w14:textId="77777777" w:rsidR="00112C23" w:rsidRPr="00112C23" w:rsidRDefault="00112C23" w:rsidP="00112C23">
            <w:pPr>
              <w:widowControl w:val="0"/>
              <w:tabs>
                <w:tab w:val="left" w:pos="1418"/>
                <w:tab w:val="left" w:pos="4820"/>
                <w:tab w:val="left" w:pos="7740"/>
              </w:tabs>
              <w:suppressAutoHyphens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pl-PL"/>
              </w:rPr>
            </w:pPr>
            <w:r w:rsidRPr="00112C23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223C3" w14:textId="77777777" w:rsidR="00112C23" w:rsidRPr="00112C23" w:rsidRDefault="00112C23" w:rsidP="00112C23">
            <w:pPr>
              <w:widowControl w:val="0"/>
              <w:tabs>
                <w:tab w:val="left" w:pos="1418"/>
                <w:tab w:val="left" w:pos="4820"/>
                <w:tab w:val="left" w:pos="7740"/>
              </w:tabs>
              <w:suppressAutoHyphens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pl-PL"/>
              </w:rPr>
            </w:pPr>
            <w:r w:rsidRPr="00112C23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2B440" w14:textId="77777777" w:rsidR="00112C23" w:rsidRPr="00112C23" w:rsidRDefault="00112C23" w:rsidP="00112C23">
            <w:pPr>
              <w:widowControl w:val="0"/>
              <w:tabs>
                <w:tab w:val="left" w:pos="1418"/>
                <w:tab w:val="left" w:pos="4820"/>
                <w:tab w:val="left" w:pos="7740"/>
              </w:tabs>
              <w:suppressAutoHyphens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pl-PL"/>
              </w:rPr>
            </w:pPr>
            <w:r w:rsidRPr="00112C23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9CEDF" w14:textId="77777777" w:rsidR="00112C23" w:rsidRPr="00112C23" w:rsidRDefault="00112C23" w:rsidP="00112C23">
            <w:pPr>
              <w:widowControl w:val="0"/>
              <w:tabs>
                <w:tab w:val="left" w:pos="1418"/>
                <w:tab w:val="left" w:pos="4820"/>
                <w:tab w:val="left" w:pos="7740"/>
              </w:tabs>
              <w:suppressAutoHyphens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pl-PL"/>
              </w:rPr>
            </w:pPr>
            <w:r w:rsidRPr="00112C23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226C3" w14:textId="77777777" w:rsidR="00112C23" w:rsidRPr="00112C23" w:rsidRDefault="00112C23" w:rsidP="00112C23">
            <w:pPr>
              <w:widowControl w:val="0"/>
              <w:tabs>
                <w:tab w:val="left" w:pos="1418"/>
                <w:tab w:val="left" w:pos="4820"/>
                <w:tab w:val="left" w:pos="7740"/>
              </w:tabs>
              <w:suppressAutoHyphens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pl-PL"/>
              </w:rPr>
            </w:pPr>
            <w:r w:rsidRPr="00112C23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5FA4D" w14:textId="77777777" w:rsidR="00112C23" w:rsidRPr="00112C23" w:rsidRDefault="00112C23" w:rsidP="00112C23">
            <w:pPr>
              <w:widowControl w:val="0"/>
              <w:tabs>
                <w:tab w:val="left" w:pos="1418"/>
                <w:tab w:val="left" w:pos="4820"/>
                <w:tab w:val="left" w:pos="7740"/>
              </w:tabs>
              <w:suppressAutoHyphens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pl-PL"/>
              </w:rPr>
            </w:pPr>
            <w:r w:rsidRPr="00112C23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pl-PL"/>
              </w:rPr>
              <w:t>7</w:t>
            </w:r>
          </w:p>
        </w:tc>
      </w:tr>
      <w:tr w:rsidR="00112C23" w:rsidRPr="00112C23" w14:paraId="22A79D28" w14:textId="77777777" w:rsidTr="007A04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08C20C" w14:textId="77777777" w:rsidR="00112C23" w:rsidRPr="00112C23" w:rsidRDefault="00112C23" w:rsidP="00112C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08FE1B" w14:textId="77777777" w:rsidR="00112C23" w:rsidRPr="00112C23" w:rsidRDefault="00112C23" w:rsidP="00112C23">
            <w:pPr>
              <w:widowControl w:val="0"/>
              <w:tabs>
                <w:tab w:val="left" w:pos="1134"/>
              </w:tabs>
              <w:spacing w:before="60" w:after="6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pl-PL"/>
              </w:rPr>
            </w:pP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1 (jedna) osoba skierowana</w:t>
            </w:r>
            <w:r w:rsidRPr="00112C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</w:t>
            </w: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do kierowania robotami budowlanymi i</w:t>
            </w:r>
            <w:r w:rsidRPr="00112C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 pełnienia funkcji Kierownika budowy</w:t>
            </w: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 xml:space="preserve">, posiadająca uprawnienia do pełnienia samodzielnych funkcji technicznych w budownictwie w zakresie kierowania robotami budowlanymi – bez ograniczeń – </w:t>
            </w:r>
            <w:r w:rsidRPr="00112C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 specjalności konstrukcyjno-budowlanej </w:t>
            </w: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 xml:space="preserve">zgodnie z ustawą Prawo budowlane, będąca czynnym członkiem samorządu zawodowego, </w:t>
            </w:r>
            <w:r w:rsidRPr="00112C2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posiadająca minimum </w:t>
            </w:r>
            <w:r w:rsidRPr="00112C23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pl-PL"/>
              </w:rPr>
              <w:t>18 miesięcy</w:t>
            </w:r>
            <w:r w:rsidRPr="00112C2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doświadczenia zawodowego na stanowisku kierownika budowy </w:t>
            </w:r>
            <w:r w:rsidRPr="00112C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w robotach </w:t>
            </w:r>
            <w:r w:rsidRPr="00112C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lastRenderedPageBreak/>
              <w:t xml:space="preserve">budowlanych prowadzonych </w:t>
            </w:r>
            <w:r w:rsidRPr="00112C23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  <w:lang w:eastAsia="pl-PL"/>
              </w:rPr>
              <w:t>w budynku lub budynkach***</w:t>
            </w:r>
            <w:r w:rsidRPr="00112C23">
              <w:rPr>
                <w:rFonts w:ascii="Times New Roman" w:eastAsia="Times New Roman" w:hAnsi="Times New Roman" w:cs="Arial"/>
                <w:b/>
                <w:bCs/>
                <w:sz w:val="18"/>
                <w:szCs w:val="18"/>
                <w:u w:val="single"/>
                <w:lang w:eastAsia="pl-PL"/>
              </w:rPr>
              <w:t xml:space="preserve"> będącym/mi zabytkiem/</w:t>
            </w:r>
            <w:proofErr w:type="spellStart"/>
            <w:r w:rsidRPr="00112C23">
              <w:rPr>
                <w:rFonts w:ascii="Times New Roman" w:eastAsia="Times New Roman" w:hAnsi="Times New Roman" w:cs="Arial"/>
                <w:b/>
                <w:bCs/>
                <w:sz w:val="18"/>
                <w:szCs w:val="18"/>
                <w:u w:val="single"/>
                <w:lang w:eastAsia="pl-PL"/>
              </w:rPr>
              <w:t>ami</w:t>
            </w:r>
            <w:proofErr w:type="spellEnd"/>
            <w:r w:rsidRPr="00112C23">
              <w:rPr>
                <w:rFonts w:ascii="Times New Roman" w:eastAsia="Times New Roman" w:hAnsi="Times New Roman" w:cs="Arial"/>
                <w:b/>
                <w:bCs/>
                <w:sz w:val="18"/>
                <w:szCs w:val="18"/>
                <w:u w:val="single"/>
                <w:lang w:eastAsia="pl-PL"/>
              </w:rPr>
              <w:t xml:space="preserve"> nieruchomym/mi wpisanym/i do rejestru zabytków</w:t>
            </w:r>
            <w:r w:rsidRPr="00112C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  <w:lang w:eastAsia="pl-PL"/>
              </w:rPr>
              <w:t xml:space="preserve"> lub inwentarza muzeum będącego instytucją kultury</w:t>
            </w:r>
            <w:r w:rsidRPr="00112C23">
              <w:rPr>
                <w:rFonts w:ascii="Times New Roman" w:eastAsia="Times New Roman" w:hAnsi="Times New Roman" w:cs="Arial"/>
                <w:b/>
                <w:bCs/>
                <w:sz w:val="18"/>
                <w:szCs w:val="18"/>
                <w:u w:val="single"/>
                <w:lang w:eastAsia="pl-PL"/>
              </w:rPr>
              <w:t xml:space="preserve"> *******,</w:t>
            </w:r>
            <w:r w:rsidRPr="00112C23">
              <w:rPr>
                <w:rFonts w:ascii="Times New Roman" w:eastAsia="Times New Roman" w:hAnsi="Times New Roman" w:cs="Arial"/>
                <w:b/>
                <w:bCs/>
                <w:sz w:val="18"/>
                <w:szCs w:val="18"/>
                <w:lang w:eastAsia="pl-PL"/>
              </w:rPr>
              <w:t xml:space="preserve"> </w:t>
            </w: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 xml:space="preserve">zgodnie z wymogami art. 37 c Ustawy z dnia 23 lipca 2003 r. </w:t>
            </w:r>
            <w:r w:rsidRPr="00112C23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pl-PL"/>
              </w:rPr>
              <w:t>o ochronie zabytków i opiece nad zabytkami</w:t>
            </w: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 xml:space="preserve"> oraz zgodnie z Rozporządzeniem Ministra Kultury i Dziedzictwa Narodowego z dnia 22 sierpnia 2018 r. </w:t>
            </w:r>
            <w:r w:rsidRPr="00112C23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pl-PL"/>
              </w:rPr>
              <w:t>w sprawie prowadzenia prac konserwatorskich, prac restauratorskich i badań konserwatorskich przy zabytku wpisanym do rejestru zabytków albo na Listę Skarbów Dziedzictwa oraz robót budowlanych, badań architektonicznych i innych działań przy zabytku wpisanym do rejestru zabytków, a także badań archeologicznych i poszukiwań zabytków badań architektonicznych i innych działań przy zabytku wpisanym do rejestru zabytków, a także badań archeologicznych i poszukiwań zabytków</w:t>
            </w: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 xml:space="preserve">, tj.: robotami budowlanymi kieruje przy zabytkach nieruchomych wpisanych do rejestru osoba, która posiada uprawnienia budowlane określone przepisami Prawa budowlanego oraz która przez co najmniej 18 miesięcy brała udział w robotach budowlanych prowadzonych przy zabytkach nieruchomych wpisanych do rejestru lub inwentarza muzeum będącego instytucją kultury. </w:t>
            </w: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pl-PL"/>
              </w:rPr>
              <w:t>Doświadczenie (staż pracy) osoby skierowanej do pełnienia funkcji kierownika budowy jest jednym z kryteriów oceny ofert.</w:t>
            </w:r>
          </w:p>
          <w:p w14:paraId="1C09310C" w14:textId="77777777" w:rsidR="00112C23" w:rsidRPr="00112C23" w:rsidRDefault="00112C23" w:rsidP="00112C23">
            <w:pPr>
              <w:widowControl w:val="0"/>
              <w:tabs>
                <w:tab w:val="left" w:pos="4820"/>
                <w:tab w:val="left" w:pos="7740"/>
              </w:tabs>
              <w:autoSpaceDE w:val="0"/>
              <w:autoSpaceDN w:val="0"/>
              <w:adjustRightInd w:val="0"/>
              <w:spacing w:after="0" w:line="240" w:lineRule="auto"/>
              <w:ind w:left="-28" w:right="1" w:firstLine="28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AB5322" w14:textId="77777777" w:rsidR="00112C23" w:rsidRPr="00112C23" w:rsidRDefault="00112C23" w:rsidP="00112C23">
            <w:pPr>
              <w:tabs>
                <w:tab w:val="left" w:pos="36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A0F48C" w14:textId="77777777" w:rsidR="00112C23" w:rsidRPr="00112C23" w:rsidRDefault="00112C23" w:rsidP="00112C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D29DB7" w14:textId="77777777" w:rsidR="00112C23" w:rsidRPr="00112C23" w:rsidRDefault="00112C23" w:rsidP="00112C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F93CE3" w14:textId="77777777" w:rsidR="00112C23" w:rsidRPr="00112C23" w:rsidRDefault="00112C23" w:rsidP="00112C23">
            <w:pPr>
              <w:widowControl w:val="0"/>
              <w:tabs>
                <w:tab w:val="left" w:pos="77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A1AE47" w14:textId="77777777" w:rsidR="00112C23" w:rsidRPr="00112C23" w:rsidRDefault="00112C23" w:rsidP="00112C23">
            <w:pPr>
              <w:widowControl w:val="0"/>
              <w:tabs>
                <w:tab w:val="left" w:pos="77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lang w:eastAsia="pl-PL"/>
              </w:rPr>
            </w:pPr>
          </w:p>
        </w:tc>
      </w:tr>
      <w:tr w:rsidR="00112C23" w:rsidRPr="00112C23" w14:paraId="47F93E2E" w14:textId="77777777" w:rsidTr="007A04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44C653" w14:textId="77777777" w:rsidR="00112C23" w:rsidRPr="00112C23" w:rsidRDefault="00112C23" w:rsidP="00112C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7919DF" w14:textId="77777777" w:rsidR="00112C23" w:rsidRPr="00112C23" w:rsidRDefault="00112C23" w:rsidP="00112C23">
            <w:pPr>
              <w:widowControl w:val="0"/>
              <w:tabs>
                <w:tab w:val="left" w:pos="1134"/>
              </w:tabs>
              <w:spacing w:before="60" w:after="6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pl-PL"/>
              </w:rPr>
            </w:pPr>
            <w:r w:rsidRPr="00112C2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 (jedna) osoba skierowana</w:t>
            </w:r>
            <w:r w:rsidRPr="00112C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 xml:space="preserve"> do kierowania pracami konserwatorskimi, pracami restauratorskimi lub badaniami konserwatorskimi, prowadzonymi przy zabytkach wpisanych do rejestru,</w:t>
            </w: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 xml:space="preserve"> która ma obowiązek posiadać kwalifikacje i doświadczenie zawodowe </w:t>
            </w: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pl-PL"/>
              </w:rPr>
              <w:t>przy zabytkach nieruchomych wpisanych do rejestru zabytków lub inwentarza muzeum będącego instytucją kultury*******,</w:t>
            </w: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 xml:space="preserve"> zgodnie z wymogami art. 37 a Ustawy z dnia 23 lipca 2003 r.</w:t>
            </w:r>
            <w:r w:rsidRPr="00112C23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pl-PL"/>
              </w:rPr>
              <w:t xml:space="preserve"> o ochronie zabytków i opiece nad zabytkami</w:t>
            </w: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 xml:space="preserve">, tj.: </w:t>
            </w:r>
          </w:p>
          <w:p w14:paraId="50E250EF" w14:textId="77777777" w:rsidR="00112C23" w:rsidRPr="00112C23" w:rsidRDefault="00112C23" w:rsidP="00112C23">
            <w:pPr>
              <w:widowControl w:val="0"/>
              <w:numPr>
                <w:ilvl w:val="0"/>
                <w:numId w:val="3"/>
              </w:numPr>
              <w:tabs>
                <w:tab w:val="left" w:pos="315"/>
              </w:tabs>
              <w:spacing w:before="60" w:after="60" w:line="240" w:lineRule="auto"/>
              <w:ind w:left="173" w:hanging="142"/>
              <w:jc w:val="left"/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pl-PL"/>
              </w:rPr>
            </w:pP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lastRenderedPageBreak/>
              <w:t xml:space="preserve">pracami konserwatorskimi, pracami restauratorskimi lub badaniami konserwatorskimi, prowadzonymi przy zabytkach wpisanych do rejestru kieruje osoba, która </w:t>
            </w:r>
            <w:r w:rsidRPr="00112C2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ukończyła studia drugiego stopnia lub jednolite studia magisterskie, w zakresie konserwacji i restauracji dzieł sztuki lub konserwacji zabytków oraz która po rozpoczęciu studiów drugiego stopnia lub po zaliczeniu szóstego semestru jednolitych studiów magisterskich, przez co najmniej 9 miesięcy brała udział w pracach konserwatorskich, pracach restauratorskich lub badaniach konserwatorskich, prowadzonych przy zabytkach wpisanych do rejestru, inwentarza muzeum będącego instytucją kultury lub zaliczanych do jednej z kategorii, o których mowa w art. 14a ust. 2 Ustawy</w:t>
            </w:r>
            <w:r w:rsidRPr="00112C23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pl-PL"/>
              </w:rPr>
              <w:t>.</w:t>
            </w:r>
          </w:p>
          <w:p w14:paraId="1547C143" w14:textId="77777777" w:rsidR="00112C23" w:rsidRPr="00112C23" w:rsidRDefault="00112C23" w:rsidP="00E02693">
            <w:pPr>
              <w:widowControl w:val="0"/>
              <w:numPr>
                <w:ilvl w:val="0"/>
                <w:numId w:val="3"/>
              </w:numPr>
              <w:tabs>
                <w:tab w:val="left" w:pos="457"/>
              </w:tabs>
              <w:spacing w:before="60" w:after="60" w:line="240" w:lineRule="auto"/>
              <w:ind w:left="173" w:hanging="105"/>
              <w:jc w:val="left"/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pl-PL"/>
              </w:rPr>
            </w:pPr>
            <w:r w:rsidRPr="00112C2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 dziedzinach nieobjętych programem studiów wyższych, o których mowa powyżej w punkcie 1), pracami konserwatorskimi, pracami restauratorskimi lub badaniami konserwatorskimi, prowadzonymi przy zabytkach wpisanych do rejestru albo na Listę Skarbów Dziedzictwa kieruje osoba, która posiada:</w:t>
            </w:r>
          </w:p>
          <w:p w14:paraId="7CCDD20C" w14:textId="77777777" w:rsidR="00112C23" w:rsidRPr="00112C23" w:rsidRDefault="00112C23" w:rsidP="00112C23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457" w:hanging="284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112C2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świadectwo ukończenia szkoły średniej zawodowej oraz tytuł zawodowy albo wykształcenie średnie lub średnie branżowe i dyplom potwierdzający posiadanie kwalifikacji zawodowych w zawodach odpowiadających danej dziedzinie lub</w:t>
            </w:r>
          </w:p>
          <w:p w14:paraId="7F0004BA" w14:textId="77777777" w:rsidR="00112C23" w:rsidRPr="00112C23" w:rsidRDefault="00112C23" w:rsidP="00112C23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457" w:hanging="284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112C2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dyplom mistrza w zawodzie odpowiadającym danej dziedzinie </w:t>
            </w:r>
          </w:p>
          <w:p w14:paraId="3EC242D7" w14:textId="77777777" w:rsidR="00112C23" w:rsidRPr="00112C23" w:rsidRDefault="00112C23" w:rsidP="00112C23">
            <w:pPr>
              <w:suppressAutoHyphens/>
              <w:spacing w:after="0" w:line="240" w:lineRule="auto"/>
              <w:ind w:left="457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112C2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- oraz która przez co najmniej 4 lata brała udział w pracach konserwatorskich, pracach restauratorskich lub badaniach konserwatorskich, prowadzonych przy zabytkach wpisanych do rejestru, na Listę Skarbów Dziedzictwa, do inwentarza muzeum będącego instytucją kultury lub </w:t>
            </w:r>
            <w:r w:rsidRPr="00112C2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lastRenderedPageBreak/>
              <w:t xml:space="preserve">innych zabytkach zaliczanych do jednej z kategorii, o których mowa w art. 14a ust. 2 </w:t>
            </w: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Ustawy.</w:t>
            </w:r>
          </w:p>
          <w:p w14:paraId="3D8B01E8" w14:textId="77777777" w:rsidR="00112C23" w:rsidRPr="00112C23" w:rsidRDefault="00112C23" w:rsidP="00112C23">
            <w:pPr>
              <w:widowControl w:val="0"/>
              <w:tabs>
                <w:tab w:val="left" w:pos="1134"/>
              </w:tabs>
              <w:spacing w:before="60" w:after="60"/>
              <w:jc w:val="left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D4E5EB" w14:textId="77777777" w:rsidR="00112C23" w:rsidRPr="00112C23" w:rsidRDefault="00112C23" w:rsidP="00112C23">
            <w:pPr>
              <w:tabs>
                <w:tab w:val="left" w:pos="36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852A89" w14:textId="77777777" w:rsidR="00112C23" w:rsidRPr="00112C23" w:rsidRDefault="00112C23" w:rsidP="00112C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BD8C28" w14:textId="77777777" w:rsidR="00112C23" w:rsidRPr="00112C23" w:rsidRDefault="00112C23" w:rsidP="00112C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B6B1D2" w14:textId="77777777" w:rsidR="00112C23" w:rsidRPr="00112C23" w:rsidRDefault="00112C23" w:rsidP="00112C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D0B695" w14:textId="77777777" w:rsidR="00112C23" w:rsidRPr="00112C23" w:rsidRDefault="00112C23" w:rsidP="00112C23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112C23" w:rsidRPr="00112C23" w14:paraId="07A0B55F" w14:textId="77777777" w:rsidTr="007A04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D35290" w14:textId="77777777" w:rsidR="00112C23" w:rsidRPr="00112C23" w:rsidRDefault="00112C23" w:rsidP="00112C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lastRenderedPageBreak/>
              <w:t>3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132EB6" w14:textId="77777777" w:rsidR="00112C23" w:rsidRPr="00112C23" w:rsidRDefault="00112C23" w:rsidP="00112C23">
            <w:pPr>
              <w:widowControl w:val="0"/>
              <w:tabs>
                <w:tab w:val="left" w:pos="1134"/>
              </w:tabs>
              <w:spacing w:before="60" w:after="6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  <w:r w:rsidRPr="00112C2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1 (jedna) osoba do pełnienia funkcji </w:t>
            </w:r>
            <w:r w:rsidRPr="00112C2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Kierownika robót budowlanych</w:t>
            </w:r>
            <w:r w:rsidRPr="00112C2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, </w:t>
            </w: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posiadająca uprawnienia do pełnienia samodzielnych funkcji technicznych w budownictwie w zakresie kierowania robotami budowlanymi – bez ograniczeń -</w:t>
            </w:r>
            <w:r w:rsidRPr="00112C2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w specjalności instalacji sanitarnych</w:t>
            </w:r>
            <w:r w:rsidRPr="00112C2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, </w:t>
            </w:r>
            <w:r w:rsidRPr="00112C2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w zakresie sieci, instalacji i urządzeń cieplnych, wentylacyjnych, wodociągowych i kanalizacyjnych, </w:t>
            </w: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będąca czynnym członkiem samorządu zawodowego</w:t>
            </w:r>
            <w:r w:rsidRPr="00112C2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.</w:t>
            </w:r>
            <w:r w:rsidRPr="00112C2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</w:t>
            </w: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Kierownik robót budowlanych</w:t>
            </w:r>
            <w:r w:rsidRPr="00112C2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w specjalności instalacji sanitarnych </w:t>
            </w:r>
            <w:r w:rsidRPr="00112C2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 zakresie sieci, instalacji i urządzeń cieplnych, wentylacyjnych, wodociągowych i kanalizacyjnych</w:t>
            </w: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 xml:space="preserve"> ma również obowiązek posiadać doświadczenie zawodowe </w:t>
            </w: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pl-PL"/>
              </w:rPr>
              <w:t xml:space="preserve">w robotach budowlanych prowadzonych </w:t>
            </w:r>
            <w:r w:rsidRPr="00112C23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pl-PL"/>
              </w:rPr>
              <w:t>w budynku lub budynkach***</w:t>
            </w:r>
            <w:r w:rsidRPr="00112C23">
              <w:rPr>
                <w:rFonts w:ascii="Times New Roman" w:eastAsia="Times New Roman" w:hAnsi="Times New Roman" w:cs="Arial"/>
                <w:bCs/>
                <w:sz w:val="18"/>
                <w:szCs w:val="18"/>
                <w:u w:val="single"/>
                <w:lang w:eastAsia="pl-PL"/>
              </w:rPr>
              <w:t xml:space="preserve"> będącym/mi zabytkiem/</w:t>
            </w:r>
            <w:proofErr w:type="spellStart"/>
            <w:r w:rsidRPr="00112C23">
              <w:rPr>
                <w:rFonts w:ascii="Times New Roman" w:eastAsia="Times New Roman" w:hAnsi="Times New Roman" w:cs="Arial"/>
                <w:bCs/>
                <w:sz w:val="18"/>
                <w:szCs w:val="18"/>
                <w:u w:val="single"/>
                <w:lang w:eastAsia="pl-PL"/>
              </w:rPr>
              <w:t>ami</w:t>
            </w:r>
            <w:proofErr w:type="spellEnd"/>
            <w:r w:rsidRPr="00112C23">
              <w:rPr>
                <w:rFonts w:ascii="Times New Roman" w:eastAsia="Times New Roman" w:hAnsi="Times New Roman" w:cs="Arial"/>
                <w:bCs/>
                <w:sz w:val="18"/>
                <w:szCs w:val="18"/>
                <w:u w:val="single"/>
                <w:lang w:eastAsia="pl-PL"/>
              </w:rPr>
              <w:t xml:space="preserve"> nieruchomym/mi wpisanym/i do rejestru zabytków</w:t>
            </w: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pl-PL"/>
              </w:rPr>
              <w:t xml:space="preserve"> lub inwentarza muzeum będącego instytucją kultury</w:t>
            </w:r>
            <w:r w:rsidRPr="00112C23">
              <w:rPr>
                <w:rFonts w:ascii="Times New Roman" w:eastAsia="Times New Roman" w:hAnsi="Times New Roman" w:cs="Arial"/>
                <w:bCs/>
                <w:sz w:val="18"/>
                <w:szCs w:val="18"/>
                <w:u w:val="single"/>
                <w:lang w:eastAsia="pl-PL"/>
              </w:rPr>
              <w:t xml:space="preserve"> *******,</w:t>
            </w:r>
            <w:r w:rsidRPr="00112C23">
              <w:rPr>
                <w:rFonts w:ascii="Times New Roman" w:eastAsia="Times New Roman" w:hAnsi="Times New Roman" w:cs="Arial"/>
                <w:b/>
                <w:bCs/>
                <w:sz w:val="18"/>
                <w:szCs w:val="18"/>
                <w:lang w:eastAsia="pl-PL"/>
              </w:rPr>
              <w:t xml:space="preserve"> </w:t>
            </w: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 xml:space="preserve">zgodnie z wymogami art. 37 c Ustawy z dnia 23 lipca 2003 r. </w:t>
            </w:r>
            <w:r w:rsidRPr="00112C23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pl-PL"/>
              </w:rPr>
              <w:t>o ochronie zabytków i opiece nad zabytkami</w:t>
            </w: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 xml:space="preserve"> oraz zgodnie z Rozporządzeniem Ministra Kultury i Dziedzictwa Narodowego z dnia 22 sierpnia 2018 r. </w:t>
            </w:r>
            <w:r w:rsidRPr="00112C23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pl-PL"/>
              </w:rPr>
              <w:t>w sprawie prowadzenia prac konserwatorskich, prac restauratorskich i badań konserwatorskich przy zabytku wpisanym do rejestru zabytków albo na Listę Skarbów Dziedzictwa oraz robót budowlanych, badań architektonicznych i innych działań przy zabytku wpisanym do rejestru zabytków, a także badań archeologicznych i poszukiwań zabytków badań architektonicznych i innych działań przy zabytku wpisanym do rejestru zabytków, a także badań archeologicznych i poszukiwań zabytków</w:t>
            </w: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 xml:space="preserve">, tj.: robotami budowlanymi kieruje przy zabytkach nieruchomych wpisanych do rejestru osoba, która posiada uprawnienia budowlane określone </w:t>
            </w: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lastRenderedPageBreak/>
              <w:t>przepisami Prawa budowlanego oraz która przez co najmniej 18 miesięcy brała udział w robotach budowlanych prowadzonych przy zabytkach nieruchomych wpisanych do rejestru lub inwentarza muzeum będącego instytucją kultury.</w:t>
            </w:r>
          </w:p>
          <w:p w14:paraId="5FF3D222" w14:textId="77777777" w:rsidR="00112C23" w:rsidRPr="00112C23" w:rsidRDefault="00112C23" w:rsidP="00112C23">
            <w:pPr>
              <w:widowControl w:val="0"/>
              <w:tabs>
                <w:tab w:val="left" w:pos="1134"/>
              </w:tabs>
              <w:spacing w:before="60" w:after="6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D15046" w14:textId="77777777" w:rsidR="00112C23" w:rsidRPr="00112C23" w:rsidRDefault="00112C23" w:rsidP="00112C23">
            <w:pPr>
              <w:tabs>
                <w:tab w:val="left" w:pos="36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0152D1" w14:textId="77777777" w:rsidR="00112C23" w:rsidRPr="00112C23" w:rsidRDefault="00112C23" w:rsidP="00112C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D2D70B" w14:textId="77777777" w:rsidR="00112C23" w:rsidRPr="00112C23" w:rsidRDefault="00112C23" w:rsidP="00112C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90A6E5" w14:textId="77777777" w:rsidR="00112C23" w:rsidRPr="00112C23" w:rsidRDefault="00112C23" w:rsidP="00112C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5FA097" w14:textId="77777777" w:rsidR="00112C23" w:rsidRPr="00112C23" w:rsidRDefault="00112C23" w:rsidP="00112C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</w:p>
        </w:tc>
      </w:tr>
      <w:tr w:rsidR="00112C23" w:rsidRPr="00112C23" w14:paraId="068ECCA3" w14:textId="77777777" w:rsidTr="007A04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2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5AC25F" w14:textId="77777777" w:rsidR="00112C23" w:rsidRPr="00112C23" w:rsidRDefault="00112C23" w:rsidP="00112C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DF8D95" w14:textId="77777777" w:rsidR="00112C23" w:rsidRPr="00112C23" w:rsidRDefault="00112C23" w:rsidP="00112C23">
            <w:pPr>
              <w:widowControl w:val="0"/>
              <w:tabs>
                <w:tab w:val="left" w:pos="1134"/>
              </w:tabs>
              <w:spacing w:before="60" w:after="6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112C2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1 (jedna) osoba do pełnienia funkcji </w:t>
            </w:r>
            <w:r w:rsidRPr="00112C2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Kierownika robót budowlanych</w:t>
            </w:r>
            <w:r w:rsidRPr="00112C2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, </w:t>
            </w: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posiadająca uprawnienia do pełnienia samodzielnych funkcji technicznych w budownictwie w zakresie kierowania robotami budowlanymi – bez ograniczeń -</w:t>
            </w:r>
            <w:r w:rsidRPr="00112C2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w specjalności instalacyjnej</w:t>
            </w:r>
            <w:r w:rsidRPr="00112C2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, </w:t>
            </w:r>
            <w:r w:rsidRPr="00112C2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w zakresie sieci, instalacji i urządzeń elektrycznych i elektroenergetycznych</w:t>
            </w:r>
            <w:r w:rsidRPr="00112C2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,</w:t>
            </w: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 xml:space="preserve"> będąca czynnym członkiem samorządu zawodowego</w:t>
            </w:r>
            <w:r w:rsidRPr="00112C2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. </w:t>
            </w: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Kierownik robót budowlanych</w:t>
            </w:r>
            <w:r w:rsidRPr="00112C2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</w:t>
            </w:r>
            <w:r w:rsidRPr="00112C2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w specjalności instalacyjnej, w zakresie sieci, instalacji i urządzeń elektrycznych i elektroenergetycznych</w:t>
            </w: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 xml:space="preserve"> ma również obowiązek posiadać doświadczenie zawodowe </w:t>
            </w: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pl-PL"/>
              </w:rPr>
              <w:t xml:space="preserve">w robotach budowlanych prowadzonych </w:t>
            </w:r>
            <w:r w:rsidRPr="00112C23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pl-PL"/>
              </w:rPr>
              <w:t>w budynku lub budynkach***</w:t>
            </w:r>
            <w:r w:rsidRPr="00112C23">
              <w:rPr>
                <w:rFonts w:ascii="Times New Roman" w:eastAsia="Times New Roman" w:hAnsi="Times New Roman" w:cs="Arial"/>
                <w:bCs/>
                <w:sz w:val="18"/>
                <w:szCs w:val="18"/>
                <w:u w:val="single"/>
                <w:lang w:eastAsia="pl-PL"/>
              </w:rPr>
              <w:t xml:space="preserve"> będącym/mi zabytkiem/</w:t>
            </w:r>
            <w:proofErr w:type="spellStart"/>
            <w:r w:rsidRPr="00112C23">
              <w:rPr>
                <w:rFonts w:ascii="Times New Roman" w:eastAsia="Times New Roman" w:hAnsi="Times New Roman" w:cs="Arial"/>
                <w:bCs/>
                <w:sz w:val="18"/>
                <w:szCs w:val="18"/>
                <w:u w:val="single"/>
                <w:lang w:eastAsia="pl-PL"/>
              </w:rPr>
              <w:t>ami</w:t>
            </w:r>
            <w:proofErr w:type="spellEnd"/>
            <w:r w:rsidRPr="00112C23">
              <w:rPr>
                <w:rFonts w:ascii="Times New Roman" w:eastAsia="Times New Roman" w:hAnsi="Times New Roman" w:cs="Arial"/>
                <w:bCs/>
                <w:sz w:val="18"/>
                <w:szCs w:val="18"/>
                <w:u w:val="single"/>
                <w:lang w:eastAsia="pl-PL"/>
              </w:rPr>
              <w:t xml:space="preserve"> nieruchomym/mi wpisanym/i do rejestru zabytków</w:t>
            </w: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pl-PL"/>
              </w:rPr>
              <w:t xml:space="preserve"> lub inwentarza muzeum będącego instytucją kultury</w:t>
            </w:r>
            <w:r w:rsidRPr="00112C23">
              <w:rPr>
                <w:rFonts w:ascii="Times New Roman" w:eastAsia="Times New Roman" w:hAnsi="Times New Roman" w:cs="Arial"/>
                <w:bCs/>
                <w:sz w:val="18"/>
                <w:szCs w:val="18"/>
                <w:u w:val="single"/>
                <w:lang w:eastAsia="pl-PL"/>
              </w:rPr>
              <w:t xml:space="preserve"> *******,</w:t>
            </w:r>
            <w:r w:rsidRPr="00112C23">
              <w:rPr>
                <w:rFonts w:ascii="Times New Roman" w:eastAsia="Times New Roman" w:hAnsi="Times New Roman" w:cs="Arial"/>
                <w:b/>
                <w:bCs/>
                <w:sz w:val="18"/>
                <w:szCs w:val="18"/>
                <w:lang w:eastAsia="pl-PL"/>
              </w:rPr>
              <w:t xml:space="preserve"> </w:t>
            </w: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 xml:space="preserve">zgodnie z wymogami art. 37 c Ustawy z dnia 23 lipca 2003 r. </w:t>
            </w:r>
            <w:r w:rsidRPr="00112C23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pl-PL"/>
              </w:rPr>
              <w:t>o ochronie zabytków i opiece nad zabytkami</w:t>
            </w: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 xml:space="preserve"> oraz zgodnie z Rozporządzeniem Ministra Kultury i Dziedzictwa Narodowego z dnia 22 sierpnia 2018 r. </w:t>
            </w:r>
            <w:r w:rsidRPr="00112C23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pl-PL"/>
              </w:rPr>
              <w:t>w sprawie prowadzenia prac konserwatorskich, prac restauratorskich i badań konserwatorskich przy zabytku wpisanym do rejestru zabytków albo na Listę Skarbów Dziedzictwa oraz robót budowlanych, badań architektonicznych i innych działań przy zabytku wpisanym do rejestru zabytków, a także badań archeologicznych i poszukiwań zabytków badań architektonicznych i innych działań przy zabytku wpisanym do rejestru zabytków, a także badań archeologicznych i poszukiwań zabytków</w:t>
            </w: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 xml:space="preserve">, tj.: robotami budowlanymi kieruje przy zabytkach nieruchomych wpisanych do rejestru osoba, która </w:t>
            </w: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lastRenderedPageBreak/>
              <w:t>posiada uprawnienia budowlane określone przepisami Prawa budowlanego oraz która przez co najmniej 18 miesięcy brała udział w robotach budowlanych prowadzonych przy zabytkach nieruchomych wpisanych do rejestru lub inwentarza muzeum będącego instytucją kultury.</w:t>
            </w:r>
          </w:p>
          <w:p w14:paraId="52474327" w14:textId="77777777" w:rsidR="00112C23" w:rsidRPr="00112C23" w:rsidRDefault="00112C23" w:rsidP="00112C23">
            <w:pPr>
              <w:widowControl w:val="0"/>
              <w:tabs>
                <w:tab w:val="left" w:pos="1134"/>
              </w:tabs>
              <w:spacing w:before="60" w:after="6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E80796" w14:textId="77777777" w:rsidR="00112C23" w:rsidRPr="00112C23" w:rsidRDefault="00112C23" w:rsidP="00112C23">
            <w:pPr>
              <w:tabs>
                <w:tab w:val="left" w:pos="360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77C5DA" w14:textId="77777777" w:rsidR="00112C23" w:rsidRPr="00112C23" w:rsidRDefault="00112C23" w:rsidP="00112C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EE3D86" w14:textId="77777777" w:rsidR="00112C23" w:rsidRPr="00112C23" w:rsidRDefault="00112C23" w:rsidP="00112C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BB04C9" w14:textId="77777777" w:rsidR="00112C23" w:rsidRPr="00112C23" w:rsidRDefault="00112C23" w:rsidP="00112C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B37B52" w14:textId="77777777" w:rsidR="00112C23" w:rsidRPr="00112C23" w:rsidRDefault="00112C23" w:rsidP="00112C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</w:p>
        </w:tc>
      </w:tr>
      <w:tr w:rsidR="00112C23" w:rsidRPr="00112C23" w14:paraId="05B2B162" w14:textId="77777777" w:rsidTr="007A04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4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4D4682" w14:textId="77777777" w:rsidR="00112C23" w:rsidRPr="00112C23" w:rsidRDefault="00112C23" w:rsidP="00112C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96B308" w14:textId="77777777" w:rsidR="00112C23" w:rsidRPr="00112C23" w:rsidRDefault="00112C23" w:rsidP="00112C23">
            <w:pPr>
              <w:widowControl w:val="0"/>
              <w:tabs>
                <w:tab w:val="left" w:pos="1134"/>
              </w:tabs>
              <w:spacing w:before="60" w:after="6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  <w:r w:rsidRPr="00112C2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1 (jedna) osoba do pełnienia funkcji </w:t>
            </w:r>
            <w:r w:rsidRPr="00112C2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Kierownika robót budowlanych</w:t>
            </w:r>
            <w:r w:rsidRPr="00112C2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, </w:t>
            </w: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posiadająca uprawnienia do pełnienia samodzielnych funkcji technicznych w budownictwie w zakresie kierowania robotami budowlanymi – bez ograniczeń -</w:t>
            </w:r>
            <w:r w:rsidRPr="00112C2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w specjalności telekomunikacyjnej</w:t>
            </w:r>
            <w:r w:rsidRPr="00112C2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, </w:t>
            </w: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będąca czynnym członkiem samorządu zawodowego</w:t>
            </w:r>
            <w:r w:rsidRPr="00112C2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. </w:t>
            </w: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Kierownik robót budowlanych</w:t>
            </w:r>
            <w:r w:rsidRPr="00112C2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w specjalności telekomunikacyjnej </w:t>
            </w: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 xml:space="preserve">ma również obowiązek posiadać doświadczenie zawodowe </w:t>
            </w: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pl-PL"/>
              </w:rPr>
              <w:t xml:space="preserve">w robotach budowlanych prowadzonych </w:t>
            </w:r>
            <w:r w:rsidRPr="00112C23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pl-PL"/>
              </w:rPr>
              <w:t>w budynku lub budynkach***</w:t>
            </w:r>
            <w:r w:rsidRPr="00112C23">
              <w:rPr>
                <w:rFonts w:ascii="Times New Roman" w:eastAsia="Times New Roman" w:hAnsi="Times New Roman" w:cs="Arial"/>
                <w:bCs/>
                <w:sz w:val="18"/>
                <w:szCs w:val="18"/>
                <w:u w:val="single"/>
                <w:lang w:eastAsia="pl-PL"/>
              </w:rPr>
              <w:t xml:space="preserve"> będącym/mi zabytkiem/</w:t>
            </w:r>
            <w:proofErr w:type="spellStart"/>
            <w:r w:rsidRPr="00112C23">
              <w:rPr>
                <w:rFonts w:ascii="Times New Roman" w:eastAsia="Times New Roman" w:hAnsi="Times New Roman" w:cs="Arial"/>
                <w:bCs/>
                <w:sz w:val="18"/>
                <w:szCs w:val="18"/>
                <w:u w:val="single"/>
                <w:lang w:eastAsia="pl-PL"/>
              </w:rPr>
              <w:t>ami</w:t>
            </w:r>
            <w:proofErr w:type="spellEnd"/>
            <w:r w:rsidRPr="00112C23">
              <w:rPr>
                <w:rFonts w:ascii="Times New Roman" w:eastAsia="Times New Roman" w:hAnsi="Times New Roman" w:cs="Arial"/>
                <w:bCs/>
                <w:sz w:val="18"/>
                <w:szCs w:val="18"/>
                <w:u w:val="single"/>
                <w:lang w:eastAsia="pl-PL"/>
              </w:rPr>
              <w:t xml:space="preserve"> nieruchomym/mi wpisanym/i do rejestru zabytków</w:t>
            </w: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u w:val="single"/>
                <w:lang w:eastAsia="pl-PL"/>
              </w:rPr>
              <w:t xml:space="preserve"> lub inwentarza muzeum będącego instytucją kultury</w:t>
            </w:r>
            <w:r w:rsidRPr="00112C23">
              <w:rPr>
                <w:rFonts w:ascii="Times New Roman" w:eastAsia="Times New Roman" w:hAnsi="Times New Roman" w:cs="Arial"/>
                <w:bCs/>
                <w:sz w:val="18"/>
                <w:szCs w:val="18"/>
                <w:u w:val="single"/>
                <w:lang w:eastAsia="pl-PL"/>
              </w:rPr>
              <w:t xml:space="preserve"> *******,</w:t>
            </w:r>
            <w:r w:rsidRPr="00112C23">
              <w:rPr>
                <w:rFonts w:ascii="Times New Roman" w:eastAsia="Times New Roman" w:hAnsi="Times New Roman" w:cs="Arial"/>
                <w:b/>
                <w:bCs/>
                <w:sz w:val="18"/>
                <w:szCs w:val="18"/>
                <w:lang w:eastAsia="pl-PL"/>
              </w:rPr>
              <w:t xml:space="preserve"> </w:t>
            </w: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 xml:space="preserve">zgodnie z wymogami art. 37 c Ustawy z dnia 23 lipca 2003 r. </w:t>
            </w:r>
            <w:r w:rsidRPr="00112C23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pl-PL"/>
              </w:rPr>
              <w:t>o ochronie zabytków i opiece nad zabytkami</w:t>
            </w: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 xml:space="preserve"> oraz zgodnie z Rozporządzeniem Ministra Kultury i Dziedzictwa Narodowego z dnia 22 sierpnia 2018 r. </w:t>
            </w:r>
            <w:r w:rsidRPr="00112C23">
              <w:rPr>
                <w:rFonts w:ascii="Times New Roman" w:eastAsia="Times New Roman" w:hAnsi="Times New Roman" w:cs="Times New Roman"/>
                <w:bCs/>
                <w:i/>
                <w:sz w:val="18"/>
                <w:szCs w:val="18"/>
                <w:lang w:eastAsia="pl-PL"/>
              </w:rPr>
              <w:t>w sprawie prowadzenia prac konserwatorskich, prac restauratorskich i badań konserwatorskich przy zabytku wpisanym do rejestru zabytków albo na Listę Skarbów Dziedzictwa oraz robót budowlanych, badań architektonicznych i innych działań przy zabytku wpisanym do rejestru zabytków, a także badań archeologicznych i poszukiwań zabytków badań architektonicznych i innych działań przy zabytku wpisanym do rejestru zabytków, a także badań archeologicznych i poszukiwań zabytków</w:t>
            </w: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 xml:space="preserve">, tj.: robotami budowlanymi kieruje przy zabytkach nieruchomych wpisanych do rejestru osoba, która posiada uprawnienia budowlane określone przepisami Prawa budowlanego oraz która przez co najmniej 18 miesięcy brała udział w robotach </w:t>
            </w: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lastRenderedPageBreak/>
              <w:t>budowlanych prowadzonych przy zabytkach nieruchomych wpisanych do rejestru lub inwentarza muzeum będącego instytucją kultury.</w:t>
            </w:r>
          </w:p>
          <w:p w14:paraId="2A5F1086" w14:textId="77777777" w:rsidR="00112C23" w:rsidRPr="00112C23" w:rsidRDefault="00112C23" w:rsidP="00112C23">
            <w:pPr>
              <w:widowControl w:val="0"/>
              <w:tabs>
                <w:tab w:val="left" w:pos="1134"/>
              </w:tabs>
              <w:spacing w:before="60" w:after="6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09BD9F" w14:textId="77777777" w:rsidR="00112C23" w:rsidRPr="00112C23" w:rsidRDefault="00112C23" w:rsidP="00112C23">
            <w:pPr>
              <w:tabs>
                <w:tab w:val="left" w:pos="360"/>
              </w:tabs>
              <w:suppressAutoHyphens/>
              <w:snapToGrid w:val="0"/>
              <w:spacing w:after="0" w:line="480" w:lineRule="auto"/>
              <w:ind w:left="317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3CBC478A" w14:textId="77777777" w:rsidR="00112C23" w:rsidRPr="00112C23" w:rsidRDefault="00112C23" w:rsidP="00112C23">
            <w:pPr>
              <w:tabs>
                <w:tab w:val="left" w:pos="360"/>
              </w:tabs>
              <w:suppressAutoHyphens/>
              <w:snapToGrid w:val="0"/>
              <w:spacing w:after="0" w:line="48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115D9D" w14:textId="77777777" w:rsidR="00112C23" w:rsidRPr="00112C23" w:rsidRDefault="00112C23" w:rsidP="00112C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4119C4" w14:textId="77777777" w:rsidR="00112C23" w:rsidRPr="00112C23" w:rsidRDefault="00112C23" w:rsidP="00112C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8643DA" w14:textId="77777777" w:rsidR="00112C23" w:rsidRPr="00112C23" w:rsidRDefault="00112C23" w:rsidP="00112C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E5DF41" w14:textId="77777777" w:rsidR="00112C23" w:rsidRPr="00112C23" w:rsidRDefault="00112C23" w:rsidP="00112C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</w:p>
        </w:tc>
      </w:tr>
      <w:tr w:rsidR="00112C23" w:rsidRPr="00112C23" w14:paraId="732B11C8" w14:textId="77777777" w:rsidTr="007A04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4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4BBE3D" w14:textId="77777777" w:rsidR="00112C23" w:rsidRPr="00112C23" w:rsidRDefault="00112C23" w:rsidP="00112C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CE087E" w14:textId="77777777" w:rsidR="00112C23" w:rsidRPr="00112C23" w:rsidRDefault="00112C23" w:rsidP="00112C23">
            <w:pPr>
              <w:widowControl w:val="0"/>
              <w:tabs>
                <w:tab w:val="left" w:pos="1134"/>
              </w:tabs>
              <w:spacing w:before="60" w:after="6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  <w:bookmarkStart w:id="2" w:name="_Hlk29968584"/>
            <w:r w:rsidRPr="00112C2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co najmniej 2 (dwie) osoby wyznaczone </w:t>
            </w:r>
            <w:r w:rsidRPr="00112C2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do wykonywania instalacji elektrycznych</w:t>
            </w:r>
            <w:r w:rsidRPr="00112C2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, posiadające świadectwa kwalifikacji dla elektryków SEP do 1kV grupa D i E.</w:t>
            </w:r>
          </w:p>
          <w:bookmarkEnd w:id="2"/>
          <w:p w14:paraId="2A28BDEA" w14:textId="77777777" w:rsidR="00112C23" w:rsidRPr="00112C23" w:rsidRDefault="00112C23" w:rsidP="00112C23">
            <w:pPr>
              <w:widowControl w:val="0"/>
              <w:tabs>
                <w:tab w:val="left" w:pos="1134"/>
              </w:tabs>
              <w:spacing w:before="60" w:after="6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0A8276" w14:textId="77777777" w:rsidR="00112C23" w:rsidRPr="00112C23" w:rsidRDefault="00112C23" w:rsidP="00112C23">
            <w:pPr>
              <w:tabs>
                <w:tab w:val="left" w:pos="-108"/>
              </w:tabs>
              <w:suppressAutoHyphens/>
              <w:snapToGrid w:val="0"/>
              <w:spacing w:after="0" w:line="48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463BDB82" w14:textId="77777777" w:rsidR="00112C23" w:rsidRPr="00112C23" w:rsidRDefault="00112C23" w:rsidP="00112C23">
            <w:pPr>
              <w:tabs>
                <w:tab w:val="left" w:pos="-108"/>
              </w:tabs>
              <w:suppressAutoHyphens/>
              <w:snapToGrid w:val="0"/>
              <w:spacing w:after="0" w:line="48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112C2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1. ………………………</w:t>
            </w:r>
          </w:p>
          <w:p w14:paraId="0160E0C6" w14:textId="77777777" w:rsidR="00112C23" w:rsidRPr="00112C23" w:rsidRDefault="00112C23" w:rsidP="00112C23">
            <w:pPr>
              <w:tabs>
                <w:tab w:val="left" w:pos="-108"/>
              </w:tabs>
              <w:suppressAutoHyphens/>
              <w:snapToGrid w:val="0"/>
              <w:spacing w:after="0" w:line="48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112C2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2. ………………………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9BB789" w14:textId="77777777" w:rsidR="00112C23" w:rsidRPr="00112C23" w:rsidRDefault="00112C23" w:rsidP="00112C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DCF808" w14:textId="77777777" w:rsidR="00112C23" w:rsidRPr="00112C23" w:rsidRDefault="00112C23" w:rsidP="00112C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243AA0" w14:textId="77777777" w:rsidR="00112C23" w:rsidRPr="00112C23" w:rsidRDefault="00112C23" w:rsidP="00112C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E9DF5F" w14:textId="77777777" w:rsidR="00112C23" w:rsidRPr="00112C23" w:rsidRDefault="00112C23" w:rsidP="00112C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</w:p>
        </w:tc>
      </w:tr>
      <w:tr w:rsidR="00112C23" w:rsidRPr="00112C23" w14:paraId="5F02E06A" w14:textId="77777777" w:rsidTr="007A041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4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56106E" w14:textId="77777777" w:rsidR="00112C23" w:rsidRPr="00112C23" w:rsidRDefault="00112C23" w:rsidP="00112C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C11FA8" w14:textId="77777777" w:rsidR="00112C23" w:rsidRPr="00112C23" w:rsidRDefault="00112C23" w:rsidP="00112C23">
            <w:pPr>
              <w:widowControl w:val="0"/>
              <w:tabs>
                <w:tab w:val="left" w:pos="709"/>
              </w:tabs>
              <w:spacing w:before="60" w:after="6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 xml:space="preserve">2 (dwie) osoby wpisane na listę kwalifikowanych pracowników </w:t>
            </w:r>
            <w:r w:rsidRPr="00112C2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zabezpieczenia technicznego</w:t>
            </w:r>
            <w:r w:rsidRPr="00112C2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,</w:t>
            </w:r>
            <w:r w:rsidRPr="00112C2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  <w:t xml:space="preserve"> zgodnie z Ustawą z dnia 22 sierpnia 1997 r. o ochronie osób i mienia.</w:t>
            </w:r>
          </w:p>
          <w:p w14:paraId="11E845C1" w14:textId="77777777" w:rsidR="00112C23" w:rsidRPr="00112C23" w:rsidRDefault="00112C23" w:rsidP="00112C23">
            <w:pPr>
              <w:widowControl w:val="0"/>
              <w:tabs>
                <w:tab w:val="left" w:pos="1134"/>
              </w:tabs>
              <w:spacing w:before="60" w:after="6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C8A8CD" w14:textId="77777777" w:rsidR="00112C23" w:rsidRPr="00112C23" w:rsidRDefault="00112C23" w:rsidP="00112C23">
            <w:pPr>
              <w:tabs>
                <w:tab w:val="left" w:pos="-108"/>
              </w:tabs>
              <w:suppressAutoHyphens/>
              <w:snapToGrid w:val="0"/>
              <w:spacing w:after="0" w:line="48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2B006FFB" w14:textId="77777777" w:rsidR="00112C23" w:rsidRPr="00112C23" w:rsidRDefault="00112C23" w:rsidP="00112C23">
            <w:pPr>
              <w:tabs>
                <w:tab w:val="left" w:pos="-108"/>
              </w:tabs>
              <w:suppressAutoHyphens/>
              <w:snapToGrid w:val="0"/>
              <w:spacing w:after="0" w:line="48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112C2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1. ………………………</w:t>
            </w:r>
          </w:p>
          <w:p w14:paraId="4AD4A9CE" w14:textId="77777777" w:rsidR="00112C23" w:rsidRPr="00112C23" w:rsidRDefault="00112C23" w:rsidP="00112C23">
            <w:pPr>
              <w:tabs>
                <w:tab w:val="left" w:pos="-108"/>
              </w:tabs>
              <w:suppressAutoHyphens/>
              <w:snapToGrid w:val="0"/>
              <w:spacing w:after="0" w:line="48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112C2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2. ………………………</w:t>
            </w:r>
          </w:p>
          <w:p w14:paraId="5B831176" w14:textId="77777777" w:rsidR="00112C23" w:rsidRPr="00112C23" w:rsidRDefault="00112C23" w:rsidP="00112C23">
            <w:pPr>
              <w:tabs>
                <w:tab w:val="left" w:pos="-108"/>
              </w:tabs>
              <w:suppressAutoHyphens/>
              <w:snapToGrid w:val="0"/>
              <w:spacing w:after="0" w:line="48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41BC99" w14:textId="77777777" w:rsidR="00112C23" w:rsidRPr="00112C23" w:rsidRDefault="00112C23" w:rsidP="00112C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ED2687" w14:textId="77777777" w:rsidR="00112C23" w:rsidRPr="00112C23" w:rsidRDefault="00112C23" w:rsidP="00112C2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EBE6EF" w14:textId="77777777" w:rsidR="00112C23" w:rsidRPr="00112C23" w:rsidRDefault="00112C23" w:rsidP="00112C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0702CB" w14:textId="77777777" w:rsidR="00112C23" w:rsidRPr="00112C23" w:rsidRDefault="00112C23" w:rsidP="00112C2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pl-PL"/>
              </w:rPr>
            </w:pPr>
          </w:p>
        </w:tc>
      </w:tr>
    </w:tbl>
    <w:p w14:paraId="0C6824F8" w14:textId="77777777" w:rsidR="00112C23" w:rsidRPr="00112C23" w:rsidRDefault="00112C23" w:rsidP="00112C2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5D89152D" w14:textId="77777777" w:rsidR="00112C23" w:rsidRPr="00112C23" w:rsidRDefault="00112C23" w:rsidP="00112C2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lang w:eastAsia="pl-PL"/>
        </w:rPr>
      </w:pPr>
      <w:r w:rsidRPr="00112C23">
        <w:rPr>
          <w:rFonts w:ascii="Times New Roman" w:eastAsia="Times New Roman" w:hAnsi="Times New Roman" w:cs="Times New Roman"/>
          <w:b/>
          <w:bCs/>
          <w:lang w:eastAsia="pl-PL"/>
        </w:rPr>
        <w:t xml:space="preserve">B) </w:t>
      </w:r>
    </w:p>
    <w:p w14:paraId="6EFE58A7" w14:textId="6807D2AD" w:rsidR="00112C23" w:rsidRPr="004F2202" w:rsidRDefault="00112C23" w:rsidP="00112C2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lang w:eastAsia="pl-PL"/>
        </w:rPr>
      </w:pPr>
      <w:r w:rsidRPr="004F2202">
        <w:rPr>
          <w:rFonts w:ascii="Times New Roman" w:eastAsia="Times New Roman" w:hAnsi="Times New Roman" w:cs="Times New Roman"/>
          <w:b/>
          <w:bCs/>
          <w:lang w:eastAsia="pl-PL"/>
        </w:rPr>
        <w:t>Oświadczamy, że osoby wskazane przez nas w pkt. A) Wykazu osób, a które będą uczestniczyć w wykonaniu zamówienia, posiadają wymagane uprawnienia</w:t>
      </w:r>
      <w:r w:rsidR="001645DE">
        <w:rPr>
          <w:rFonts w:ascii="Times New Roman" w:eastAsia="Times New Roman" w:hAnsi="Times New Roman" w:cs="Times New Roman"/>
          <w:b/>
          <w:bCs/>
          <w:lang w:eastAsia="pl-PL"/>
        </w:rPr>
        <w:t>.</w:t>
      </w:r>
    </w:p>
    <w:p w14:paraId="2E9C01CB" w14:textId="6B7A450B" w:rsidR="00112C23" w:rsidRPr="004F2202" w:rsidRDefault="00112C23" w:rsidP="00112C23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lang w:eastAsia="pl-PL"/>
        </w:rPr>
      </w:pPr>
      <w:r w:rsidRPr="004F2202">
        <w:rPr>
          <w:rFonts w:ascii="Times New Roman" w:eastAsia="Times New Roman" w:hAnsi="Times New Roman" w:cs="Times New Roman"/>
          <w:b/>
          <w:bCs/>
          <w:lang w:eastAsia="pl-PL"/>
        </w:rPr>
        <w:t xml:space="preserve">Oświadczamy, że osoba skierowana do </w:t>
      </w:r>
      <w:r w:rsidRPr="004F2202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 xml:space="preserve">sprawowania funkcji </w:t>
      </w:r>
      <w:r w:rsidRPr="004F2202">
        <w:rPr>
          <w:rFonts w:ascii="Times New Roman" w:eastAsia="Times New Roman" w:hAnsi="Times New Roman" w:cs="Times New Roman"/>
          <w:b/>
          <w:bCs/>
          <w:color w:val="000000"/>
          <w:u w:val="single"/>
          <w:lang w:eastAsia="pl-PL"/>
        </w:rPr>
        <w:t>kierownika budowy</w:t>
      </w:r>
      <w:r w:rsidRPr="004F2202">
        <w:rPr>
          <w:rFonts w:ascii="Times New Roman" w:eastAsia="Times New Roman" w:hAnsi="Times New Roman" w:cs="Times New Roman"/>
          <w:b/>
          <w:bCs/>
          <w:lang w:eastAsia="pl-PL"/>
        </w:rPr>
        <w:t xml:space="preserve"> jest czynnym członkiem samorządu zawodowego</w:t>
      </w:r>
      <w:r w:rsidR="001645DE">
        <w:rPr>
          <w:rFonts w:ascii="Times New Roman" w:eastAsia="Times New Roman" w:hAnsi="Times New Roman" w:cs="Times New Roman"/>
          <w:b/>
          <w:bCs/>
          <w:lang w:eastAsia="pl-PL"/>
        </w:rPr>
        <w:t xml:space="preserve"> oraz posiada wymagane </w:t>
      </w:r>
      <w:r w:rsidR="001645DE" w:rsidRPr="001645DE">
        <w:rPr>
          <w:rFonts w:ascii="Times New Roman" w:eastAsia="Times New Roman" w:hAnsi="Times New Roman" w:cs="Times New Roman"/>
          <w:b/>
          <w:lang w:eastAsia="pl-PL"/>
        </w:rPr>
        <w:t xml:space="preserve">doświadczenie zawodowe </w:t>
      </w:r>
      <w:r w:rsidR="001645DE" w:rsidRPr="001645DE">
        <w:rPr>
          <w:rFonts w:ascii="Times New Roman" w:eastAsia="Times New Roman" w:hAnsi="Times New Roman" w:cs="Times New Roman"/>
          <w:b/>
          <w:u w:val="single"/>
          <w:lang w:eastAsia="pl-PL"/>
        </w:rPr>
        <w:t>w robotach budowlanych prowadzonych w budynku lub budynkach***</w:t>
      </w:r>
      <w:r w:rsidR="001645DE" w:rsidRPr="001645DE">
        <w:rPr>
          <w:rFonts w:ascii="Times New Roman" w:eastAsia="Times New Roman" w:hAnsi="Times New Roman" w:cs="Arial"/>
          <w:b/>
          <w:u w:val="single"/>
          <w:lang w:eastAsia="pl-PL"/>
        </w:rPr>
        <w:t xml:space="preserve"> będącym/mi zabytkiem/</w:t>
      </w:r>
      <w:proofErr w:type="spellStart"/>
      <w:r w:rsidR="001645DE" w:rsidRPr="001645DE">
        <w:rPr>
          <w:rFonts w:ascii="Times New Roman" w:eastAsia="Times New Roman" w:hAnsi="Times New Roman" w:cs="Arial"/>
          <w:b/>
          <w:u w:val="single"/>
          <w:lang w:eastAsia="pl-PL"/>
        </w:rPr>
        <w:t>ami</w:t>
      </w:r>
      <w:proofErr w:type="spellEnd"/>
      <w:r w:rsidR="001645DE" w:rsidRPr="001645DE">
        <w:rPr>
          <w:rFonts w:ascii="Times New Roman" w:eastAsia="Times New Roman" w:hAnsi="Times New Roman" w:cs="Arial"/>
          <w:b/>
          <w:u w:val="single"/>
          <w:lang w:eastAsia="pl-PL"/>
        </w:rPr>
        <w:t xml:space="preserve"> nieruchomym/mi wpisanym/i do rejestru zabytków</w:t>
      </w:r>
      <w:r w:rsidR="001645DE" w:rsidRPr="001645DE">
        <w:rPr>
          <w:rFonts w:ascii="Times New Roman" w:eastAsia="Times New Roman" w:hAnsi="Times New Roman" w:cs="Times New Roman"/>
          <w:b/>
          <w:u w:val="single"/>
          <w:lang w:eastAsia="pl-PL"/>
        </w:rPr>
        <w:t xml:space="preserve"> lub inwentarza muzeum będącego instytucją kultury</w:t>
      </w:r>
      <w:r w:rsidR="001645DE" w:rsidRPr="001645DE">
        <w:rPr>
          <w:rFonts w:ascii="Times New Roman" w:eastAsia="Times New Roman" w:hAnsi="Times New Roman" w:cs="Arial"/>
          <w:b/>
          <w:u w:val="single"/>
          <w:lang w:eastAsia="pl-PL"/>
        </w:rPr>
        <w:t xml:space="preserve"> *******.</w:t>
      </w:r>
    </w:p>
    <w:p w14:paraId="31FD9DCA" w14:textId="50F78772" w:rsidR="00112C23" w:rsidRPr="004F2202" w:rsidRDefault="00112C23" w:rsidP="00112C2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lang w:eastAsia="pl-PL"/>
        </w:rPr>
      </w:pPr>
      <w:r w:rsidRPr="004F2202">
        <w:rPr>
          <w:rFonts w:ascii="Times New Roman" w:eastAsia="Times New Roman" w:hAnsi="Times New Roman" w:cs="Times New Roman"/>
          <w:b/>
          <w:bCs/>
          <w:lang w:eastAsia="pl-PL"/>
        </w:rPr>
        <w:t xml:space="preserve">Oświadczamy, że osoby skierowane do </w:t>
      </w:r>
      <w:r w:rsidRPr="004F2202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 xml:space="preserve">sprawowania funkcji </w:t>
      </w:r>
      <w:r w:rsidRPr="004F2202">
        <w:rPr>
          <w:rFonts w:ascii="Times New Roman" w:eastAsia="Times New Roman" w:hAnsi="Times New Roman" w:cs="Times New Roman"/>
          <w:b/>
          <w:bCs/>
          <w:color w:val="000000"/>
          <w:u w:val="single"/>
          <w:lang w:eastAsia="pl-PL"/>
        </w:rPr>
        <w:t>kierowników robót</w:t>
      </w:r>
      <w:r w:rsidRPr="004F2202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 xml:space="preserve"> są</w:t>
      </w:r>
      <w:r w:rsidRPr="004F2202">
        <w:rPr>
          <w:rFonts w:ascii="Times New Roman" w:eastAsia="Times New Roman" w:hAnsi="Times New Roman" w:cs="Times New Roman"/>
          <w:b/>
          <w:bCs/>
          <w:lang w:eastAsia="pl-PL"/>
        </w:rPr>
        <w:t xml:space="preserve"> czynnymi członkami samorządu zawodowego</w:t>
      </w:r>
      <w:r w:rsidR="001645DE">
        <w:rPr>
          <w:rFonts w:ascii="Times New Roman" w:eastAsia="Times New Roman" w:hAnsi="Times New Roman" w:cs="Times New Roman"/>
          <w:b/>
          <w:bCs/>
          <w:lang w:eastAsia="pl-PL"/>
        </w:rPr>
        <w:t xml:space="preserve"> oraz posiadają wymagane </w:t>
      </w:r>
      <w:r w:rsidR="001645DE" w:rsidRPr="001645DE">
        <w:rPr>
          <w:rFonts w:ascii="Times New Roman" w:eastAsia="Times New Roman" w:hAnsi="Times New Roman" w:cs="Times New Roman"/>
          <w:b/>
          <w:lang w:eastAsia="pl-PL"/>
        </w:rPr>
        <w:t xml:space="preserve">doświadczenie zawodowe </w:t>
      </w:r>
      <w:r w:rsidR="001645DE" w:rsidRPr="001645DE">
        <w:rPr>
          <w:rFonts w:ascii="Times New Roman" w:eastAsia="Times New Roman" w:hAnsi="Times New Roman" w:cs="Times New Roman"/>
          <w:b/>
          <w:u w:val="single"/>
          <w:lang w:eastAsia="pl-PL"/>
        </w:rPr>
        <w:t>w robotach budowlanych prowadzonych w budynku lub budynkach***</w:t>
      </w:r>
      <w:r w:rsidR="001645DE" w:rsidRPr="001645DE">
        <w:rPr>
          <w:rFonts w:ascii="Times New Roman" w:eastAsia="Times New Roman" w:hAnsi="Times New Roman" w:cs="Arial"/>
          <w:b/>
          <w:u w:val="single"/>
          <w:lang w:eastAsia="pl-PL"/>
        </w:rPr>
        <w:t xml:space="preserve"> będącym/mi zabytkiem/</w:t>
      </w:r>
      <w:proofErr w:type="spellStart"/>
      <w:r w:rsidR="001645DE" w:rsidRPr="001645DE">
        <w:rPr>
          <w:rFonts w:ascii="Times New Roman" w:eastAsia="Times New Roman" w:hAnsi="Times New Roman" w:cs="Arial"/>
          <w:b/>
          <w:u w:val="single"/>
          <w:lang w:eastAsia="pl-PL"/>
        </w:rPr>
        <w:t>ami</w:t>
      </w:r>
      <w:proofErr w:type="spellEnd"/>
      <w:r w:rsidR="001645DE" w:rsidRPr="001645DE">
        <w:rPr>
          <w:rFonts w:ascii="Times New Roman" w:eastAsia="Times New Roman" w:hAnsi="Times New Roman" w:cs="Arial"/>
          <w:b/>
          <w:u w:val="single"/>
          <w:lang w:eastAsia="pl-PL"/>
        </w:rPr>
        <w:t xml:space="preserve"> nieruchomym/mi wpisanym/i do rejestru zabytków</w:t>
      </w:r>
      <w:r w:rsidR="001645DE" w:rsidRPr="001645DE">
        <w:rPr>
          <w:rFonts w:ascii="Times New Roman" w:eastAsia="Times New Roman" w:hAnsi="Times New Roman" w:cs="Times New Roman"/>
          <w:b/>
          <w:u w:val="single"/>
          <w:lang w:eastAsia="pl-PL"/>
        </w:rPr>
        <w:t xml:space="preserve"> lub inwentarza muzeum będącego instytucją kultury</w:t>
      </w:r>
      <w:r w:rsidR="001645DE" w:rsidRPr="001645DE">
        <w:rPr>
          <w:rFonts w:ascii="Times New Roman" w:eastAsia="Times New Roman" w:hAnsi="Times New Roman" w:cs="Arial"/>
          <w:b/>
          <w:u w:val="single"/>
          <w:lang w:eastAsia="pl-PL"/>
        </w:rPr>
        <w:t xml:space="preserve"> *******.</w:t>
      </w:r>
    </w:p>
    <w:p w14:paraId="699B2E70" w14:textId="77777777" w:rsidR="00112C23" w:rsidRPr="00112C23" w:rsidRDefault="00112C23" w:rsidP="00112C2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6F4F35C" w14:textId="77777777" w:rsidR="00112C23" w:rsidRPr="00112C23" w:rsidRDefault="00112C23" w:rsidP="00112C23">
      <w:pPr>
        <w:spacing w:after="0" w:line="240" w:lineRule="auto"/>
        <w:jc w:val="left"/>
        <w:rPr>
          <w:rFonts w:ascii="Times New Roman" w:eastAsia="Times New Roman" w:hAnsi="Times New Roman" w:cs="Times New Roman"/>
          <w:bCs/>
          <w:sz w:val="18"/>
          <w:szCs w:val="18"/>
          <w:lang w:eastAsia="pl-PL"/>
        </w:rPr>
      </w:pPr>
    </w:p>
    <w:p w14:paraId="5E28FB28" w14:textId="77777777" w:rsidR="00112C23" w:rsidRPr="00112C23" w:rsidRDefault="00112C23" w:rsidP="00112C23">
      <w:pPr>
        <w:spacing w:after="0" w:line="240" w:lineRule="auto"/>
        <w:jc w:val="left"/>
        <w:rPr>
          <w:rFonts w:ascii="Times New Roman" w:eastAsia="Times New Roman" w:hAnsi="Times New Roman" w:cs="Times New Roman"/>
          <w:bCs/>
          <w:sz w:val="18"/>
          <w:szCs w:val="18"/>
          <w:lang w:eastAsia="pl-PL"/>
        </w:rPr>
      </w:pPr>
    </w:p>
    <w:p w14:paraId="653827D0" w14:textId="77777777" w:rsidR="00112C23" w:rsidRPr="00112C23" w:rsidRDefault="00112C23" w:rsidP="00112C23">
      <w:pPr>
        <w:spacing w:after="0" w:line="240" w:lineRule="auto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365C4130" w14:textId="77777777" w:rsidR="00112C23" w:rsidRPr="00112C23" w:rsidRDefault="00112C23" w:rsidP="00112C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  <w:r w:rsidRPr="00112C23">
        <w:rPr>
          <w:rFonts w:ascii="Times New Roman" w:eastAsia="Times New Roman" w:hAnsi="Times New Roman" w:cs="Times New Roman"/>
          <w:iCs/>
          <w:sz w:val="18"/>
          <w:szCs w:val="18"/>
          <w:lang w:eastAsia="pl-PL"/>
        </w:rPr>
        <w:t>Miejscowo</w:t>
      </w:r>
      <w:r w:rsidRPr="00112C23">
        <w:rPr>
          <w:rFonts w:ascii="Times New Roman" w:eastAsia="TimesNewRoman" w:hAnsi="Times New Roman" w:cs="Times New Roman"/>
          <w:iCs/>
          <w:sz w:val="18"/>
          <w:szCs w:val="18"/>
          <w:lang w:eastAsia="pl-PL"/>
        </w:rPr>
        <w:t>ść</w:t>
      </w:r>
      <w:r w:rsidRPr="00112C23">
        <w:rPr>
          <w:rFonts w:ascii="Times New Roman" w:eastAsia="Times New Roman" w:hAnsi="Times New Roman" w:cs="Times New Roman"/>
          <w:iCs/>
          <w:sz w:val="18"/>
          <w:szCs w:val="18"/>
          <w:lang w:eastAsia="pl-PL"/>
        </w:rPr>
        <w:t xml:space="preserve"> i data: </w:t>
      </w:r>
      <w:r w:rsidRPr="00112C23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................................................................  </w:t>
      </w:r>
      <w:r w:rsidRPr="00112C23">
        <w:rPr>
          <w:rFonts w:ascii="Times New Roman" w:eastAsia="Times New Roman" w:hAnsi="Times New Roman" w:cs="Times New Roman"/>
          <w:bCs/>
          <w:iCs/>
          <w:sz w:val="18"/>
          <w:szCs w:val="18"/>
          <w:lang w:eastAsia="pl-PL"/>
        </w:rPr>
        <w:t>imię i nazwisko osoby uprawnionej do składania oświadczeń woli w imieniu Wykonawcy:  ………</w:t>
      </w:r>
      <w:r w:rsidRPr="00112C23">
        <w:rPr>
          <w:rFonts w:ascii="Times New Roman" w:eastAsia="Times New Roman" w:hAnsi="Times New Roman" w:cs="Times New Roman"/>
          <w:iCs/>
          <w:sz w:val="18"/>
          <w:szCs w:val="18"/>
          <w:lang w:eastAsia="pl-PL"/>
        </w:rPr>
        <w:t>…………………………………</w:t>
      </w:r>
      <w:r w:rsidRPr="00112C23">
        <w:rPr>
          <w:rFonts w:ascii="Times New Roman" w:eastAsia="TimesNewRoman" w:hAnsi="Times New Roman" w:cs="Times New Roman"/>
          <w:i/>
          <w:sz w:val="18"/>
          <w:szCs w:val="18"/>
          <w:lang w:eastAsia="pl-PL"/>
        </w:rPr>
        <w:tab/>
      </w:r>
      <w:r w:rsidRPr="00112C23">
        <w:rPr>
          <w:rFonts w:ascii="Times New Roman" w:eastAsia="TimesNewRoman" w:hAnsi="Times New Roman" w:cs="Times New Roman"/>
          <w:i/>
          <w:sz w:val="18"/>
          <w:szCs w:val="18"/>
          <w:lang w:eastAsia="pl-PL"/>
        </w:rPr>
        <w:tab/>
      </w:r>
      <w:r w:rsidRPr="00112C23">
        <w:rPr>
          <w:rFonts w:ascii="Times New Roman" w:eastAsia="TimesNewRoman" w:hAnsi="Times New Roman" w:cs="Times New Roman"/>
          <w:i/>
          <w:sz w:val="18"/>
          <w:szCs w:val="18"/>
          <w:lang w:eastAsia="pl-PL"/>
        </w:rPr>
        <w:tab/>
      </w:r>
      <w:r w:rsidRPr="00112C23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 </w:t>
      </w:r>
    </w:p>
    <w:p w14:paraId="0C3D9420" w14:textId="77777777" w:rsidR="00112C23" w:rsidRPr="00112C23" w:rsidRDefault="00112C23" w:rsidP="00112C2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  <w:r w:rsidRPr="00112C23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8765C13" wp14:editId="5FB70065">
                <wp:simplePos x="0" y="0"/>
                <wp:positionH relativeFrom="column">
                  <wp:posOffset>5859145</wp:posOffset>
                </wp:positionH>
                <wp:positionV relativeFrom="paragraph">
                  <wp:posOffset>9525</wp:posOffset>
                </wp:positionV>
                <wp:extent cx="2453640" cy="396240"/>
                <wp:effectExtent l="0" t="0" r="22860" b="22860"/>
                <wp:wrapNone/>
                <wp:docPr id="217" name="Pole tekstow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640" cy="3962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DC212" w14:textId="77777777" w:rsidR="00112C23" w:rsidRDefault="00112C23" w:rsidP="00112C23">
                            <w:r>
                              <w:t>Kwalifikowany podpis elektroniczny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765C13" id="_x0000_t202" coordsize="21600,21600" o:spt="202" path="m,l,21600r21600,l21600,xe">
                <v:stroke joinstyle="miter"/>
                <v:path gradientshapeok="t" o:connecttype="rect"/>
              </v:shapetype>
              <v:shape id="Pole tekstowe 217" o:spid="_x0000_s1026" type="#_x0000_t202" style="position:absolute;left:0;text-align:left;margin-left:461.35pt;margin-top:.75pt;width:193.2pt;height:31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" fillcolor="#d9d9d9">
                <v:textbox>
                  <w:txbxContent>
                    <w:p w14:paraId="621DC212" w14:textId="77777777" w:rsidR="00112C23" w:rsidRDefault="00112C23" w:rsidP="00112C23">
                      <w:r>
                        <w:t>Kwalifikowany podpis elektroniczny</w:t>
                      </w:r>
                    </w:p>
                  </w:txbxContent>
                </v:textbox>
              </v:shape>
            </w:pict>
          </mc:Fallback>
        </mc:AlternateContent>
      </w:r>
    </w:p>
    <w:p w14:paraId="31684041" w14:textId="77777777" w:rsidR="00112C23" w:rsidRPr="00112C23" w:rsidRDefault="00112C23" w:rsidP="00112C23">
      <w:pPr>
        <w:tabs>
          <w:tab w:val="num" w:pos="284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14:paraId="0775D309" w14:textId="77777777" w:rsidR="00112C23" w:rsidRPr="00112C23" w:rsidRDefault="00112C23" w:rsidP="00112C23">
      <w:pPr>
        <w:tabs>
          <w:tab w:val="num" w:pos="284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14:paraId="4E2DB671" w14:textId="77777777" w:rsidR="00112C23" w:rsidRPr="00112C23" w:rsidRDefault="00112C23" w:rsidP="00112C23">
      <w:pPr>
        <w:tabs>
          <w:tab w:val="num" w:pos="284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14:paraId="4ABCF367" w14:textId="77777777" w:rsidR="00112C23" w:rsidRPr="00112C23" w:rsidRDefault="00112C23" w:rsidP="00112C23">
      <w:pPr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b/>
          <w:iCs/>
          <w:sz w:val="24"/>
          <w:szCs w:val="24"/>
          <w:lang w:eastAsia="zh-CN"/>
        </w:rPr>
      </w:pPr>
    </w:p>
    <w:p w14:paraId="4DD294E7" w14:textId="77777777" w:rsidR="00112C23" w:rsidRPr="00112C23" w:rsidRDefault="00112C23" w:rsidP="00112C23">
      <w:pPr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b/>
          <w:iCs/>
          <w:sz w:val="24"/>
          <w:szCs w:val="24"/>
          <w:lang w:eastAsia="zh-CN"/>
        </w:rPr>
      </w:pPr>
      <w:r w:rsidRPr="00112C23">
        <w:rPr>
          <w:rFonts w:ascii="Times New Roman" w:eastAsia="Calibri" w:hAnsi="Times New Roman" w:cs="Times New Roman"/>
          <w:b/>
          <w:iCs/>
          <w:sz w:val="24"/>
          <w:szCs w:val="24"/>
          <w:lang w:eastAsia="zh-CN"/>
        </w:rPr>
        <w:t>UWAGA ZAMAWIAJĄCEGO:</w:t>
      </w:r>
    </w:p>
    <w:p w14:paraId="22A73DA2" w14:textId="77777777" w:rsidR="00112C23" w:rsidRPr="00112C23" w:rsidRDefault="00112C23" w:rsidP="00112C23">
      <w:pPr>
        <w:suppressAutoHyphens/>
        <w:autoSpaceDE w:val="0"/>
        <w:spacing w:after="0" w:line="240" w:lineRule="auto"/>
        <w:rPr>
          <w:rFonts w:ascii="Times New Roman" w:eastAsia="Calibri" w:hAnsi="Times New Roman" w:cs="Times New Roman"/>
          <w:b/>
          <w:iCs/>
          <w:sz w:val="24"/>
          <w:szCs w:val="24"/>
          <w:lang w:eastAsia="zh-CN"/>
        </w:rPr>
      </w:pPr>
    </w:p>
    <w:p w14:paraId="04F42FEB" w14:textId="77777777" w:rsidR="00112C23" w:rsidRPr="00112C23" w:rsidRDefault="00112C23" w:rsidP="00112C23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112C23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* Pod pojęciem </w:t>
      </w:r>
      <w:r w:rsidRPr="00112C23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>”</w:t>
      </w:r>
      <w:r w:rsidRPr="00112C23">
        <w:rPr>
          <w:rFonts w:ascii="Times New Roman" w:eastAsia="Times New Roman" w:hAnsi="Times New Roman" w:cs="Times New Roman"/>
          <w:b/>
          <w:i/>
          <w:sz w:val="20"/>
          <w:szCs w:val="20"/>
          <w:u w:val="single"/>
          <w:lang w:eastAsia="pl-PL"/>
        </w:rPr>
        <w:t>dysponowania bezpośredniego</w:t>
      </w:r>
      <w:r w:rsidRPr="00112C23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>”</w:t>
      </w:r>
      <w:r w:rsidRPr="00112C23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 należy rozumieć przypadek, gdy tytułem prawnym do powołania się przez Wykonawcę na dysponowanie osobami zdolnymi do wykonania zamówienia jest stosunek prawny istniejący bezpośrednio pomiędzy Wykonawcą a osobą (osobami), na dysponowanie której (których) Wykonawca się powołuje. Przy czym bez znaczenia jest tutaj charakter prawny takiego stosunku, tj. czy mamy tu do czynienia z umową przedwstępna, umową </w:t>
      </w:r>
      <w:r w:rsidRPr="00112C23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br/>
        <w:t xml:space="preserve"> o podwykonawstwo, umową o współpracy, porozumieniem pomiędzy pracodawcami o delegowaniu pracowników w celu wykonywania pracy u Wykonawcy itd.</w:t>
      </w:r>
    </w:p>
    <w:p w14:paraId="26DF0976" w14:textId="77777777" w:rsidR="00112C23" w:rsidRPr="00112C23" w:rsidRDefault="00112C23" w:rsidP="00112C23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14:paraId="557ACB75" w14:textId="77777777" w:rsidR="00112C23" w:rsidRPr="00112C23" w:rsidRDefault="00112C23" w:rsidP="00112C23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112C23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** Pod pojęciem </w:t>
      </w:r>
      <w:r w:rsidRPr="00112C23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>”</w:t>
      </w:r>
      <w:r w:rsidRPr="00112C23">
        <w:rPr>
          <w:rFonts w:ascii="Times New Roman" w:eastAsia="Times New Roman" w:hAnsi="Times New Roman" w:cs="Times New Roman"/>
          <w:b/>
          <w:i/>
          <w:sz w:val="20"/>
          <w:szCs w:val="20"/>
          <w:u w:val="single"/>
          <w:lang w:eastAsia="pl-PL"/>
        </w:rPr>
        <w:t>dysponowania pośredniego</w:t>
      </w:r>
      <w:r w:rsidRPr="00112C23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>”</w:t>
      </w:r>
      <w:r w:rsidRPr="00112C23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 należy rozumieć powoływanie się na osoby zdolne do wykonania zamówienia należące do innych podmiotów, </w:t>
      </w:r>
      <w:r w:rsidRPr="00112C23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br/>
        <w:t>tj. podmiotów, które dysponują takimi osobami, a na czas realizacji zamówienia w celu wykonania pracy związanej z wykonaniem tego zamówienia, np. oddelegują pracownika. W takim przypadku, Wykonawca zobowiązany jest udowodnić Zamawiającemu, iż będzie dysponował zasobami niezbędnymi do realizacji zamówienia,   w szczególności przedstawiając w tym celu pisemne zobowiązanie tych podmiotów do oddania Wykonawcy do dyspozycji niezbędne osoby na okres korzystania z nich przy wykonaniu zamówienia.</w:t>
      </w:r>
    </w:p>
    <w:p w14:paraId="62DC2E4E" w14:textId="77777777" w:rsidR="00112C23" w:rsidRPr="00112C23" w:rsidRDefault="00112C23" w:rsidP="00112C23">
      <w:pPr>
        <w:widowControl w:val="0"/>
        <w:tabs>
          <w:tab w:val="left" w:pos="4820"/>
          <w:tab w:val="left" w:pos="7740"/>
        </w:tabs>
        <w:spacing w:after="0" w:line="360" w:lineRule="auto"/>
        <w:ind w:right="1"/>
        <w:jc w:val="left"/>
        <w:rPr>
          <w:rFonts w:ascii="Times New Roman" w:eastAsia="Times New Roman" w:hAnsi="Times New Roman" w:cs="Arial"/>
          <w:b/>
          <w:bCs/>
          <w:sz w:val="20"/>
          <w:szCs w:val="20"/>
          <w:lang w:eastAsia="pl-PL"/>
        </w:rPr>
      </w:pPr>
    </w:p>
    <w:p w14:paraId="33E94845" w14:textId="77777777" w:rsidR="00112C23" w:rsidRPr="00112C23" w:rsidRDefault="00112C23" w:rsidP="00112C23">
      <w:pPr>
        <w:spacing w:after="0" w:line="240" w:lineRule="auto"/>
        <w:jc w:val="left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112C23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*** </w:t>
      </w:r>
      <w:r w:rsidRPr="00112C2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Zamawiający definiuje </w:t>
      </w:r>
      <w:r w:rsidRPr="00112C23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>”budynek”</w:t>
      </w:r>
      <w:r w:rsidRPr="00112C23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</w:t>
      </w:r>
      <w:r w:rsidRPr="00112C2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zgodnie z ustawą z dnia 7 lipca 1994 r. Prawo budowlane, </w:t>
      </w:r>
      <w:r w:rsidRPr="00112C23">
        <w:rPr>
          <w:rFonts w:ascii="Times New Roman" w:eastAsia="Times New Roman" w:hAnsi="Times New Roman" w:cs="Times New Roman"/>
          <w:sz w:val="20"/>
          <w:szCs w:val="20"/>
          <w:lang w:eastAsia="pl-PL"/>
        </w:rPr>
        <w:br/>
        <w:t xml:space="preserve">tj.: </w:t>
      </w:r>
      <w:r w:rsidRPr="00112C23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„budynek – należy przez to rozumieć taki obiekt budowlany, który jest trwale związany z gruntem, wydzielony z przestrzeni za pomocą przegród budowlanych oraz posiada fundamenty i dach”. </w:t>
      </w:r>
    </w:p>
    <w:p w14:paraId="1786420E" w14:textId="77777777" w:rsidR="00112C23" w:rsidRPr="00112C23" w:rsidRDefault="00112C23" w:rsidP="00112C23">
      <w:pPr>
        <w:widowControl w:val="0"/>
        <w:tabs>
          <w:tab w:val="left" w:pos="2268"/>
          <w:tab w:val="left" w:pos="4820"/>
          <w:tab w:val="left" w:pos="7740"/>
        </w:tabs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14:paraId="14A0D567" w14:textId="77777777" w:rsidR="00112C23" w:rsidRPr="00112C23" w:rsidRDefault="00112C23" w:rsidP="00112C23">
      <w:pPr>
        <w:widowControl w:val="0"/>
        <w:tabs>
          <w:tab w:val="left" w:pos="2268"/>
          <w:tab w:val="left" w:pos="4820"/>
          <w:tab w:val="left" w:pos="7740"/>
        </w:tabs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112C23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*******</w:t>
      </w:r>
      <w:r w:rsidRPr="00112C2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Przez </w:t>
      </w:r>
      <w:r w:rsidRPr="00112C23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 xml:space="preserve">„zabytek nieruchomy wpisany do rejestru zabytków </w:t>
      </w:r>
      <w:r w:rsidRPr="00112C23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pl-PL"/>
        </w:rPr>
        <w:t>lub inwentarza muzeum będącego instytucją kultury</w:t>
      </w:r>
      <w:r w:rsidRPr="00112C23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>”</w:t>
      </w:r>
      <w:r w:rsidRPr="00112C2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Zamawiający rozumie – nieruchomość, jej część lub zespół nieruchomości wpisane do rejestru zabytków nieruchomych, będące dziełem człowieka lub związane z jego działalnością i stanowiące świadectwo minionej epoki bądź zdarzenia, których zachowanie leży w interesie społecznym ze względu na posiadaną wartość historyczną, artystyczną lub naukową.</w:t>
      </w:r>
    </w:p>
    <w:p w14:paraId="79277A60" w14:textId="77777777" w:rsidR="00112C23" w:rsidRPr="00112C23" w:rsidRDefault="00112C23" w:rsidP="00112C23">
      <w:pPr>
        <w:tabs>
          <w:tab w:val="left" w:pos="9356"/>
        </w:tabs>
        <w:suppressAutoHyphens/>
        <w:spacing w:after="0" w:line="240" w:lineRule="auto"/>
        <w:jc w:val="left"/>
        <w:rPr>
          <w:rFonts w:ascii="Times New Roman" w:eastAsia="Times New Roman" w:hAnsi="Times New Roman" w:cs="Times New Roman"/>
          <w:bCs/>
          <w:i/>
          <w:sz w:val="24"/>
          <w:szCs w:val="24"/>
          <w:lang w:eastAsia="pl-PL"/>
        </w:rPr>
      </w:pPr>
    </w:p>
    <w:p w14:paraId="7A8EAA49" w14:textId="77777777" w:rsidR="00112C23" w:rsidRPr="00112C23" w:rsidRDefault="00112C23" w:rsidP="00112C23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E27A4A3" w14:textId="77777777" w:rsidR="00112C23" w:rsidRPr="00112C23" w:rsidRDefault="00112C23" w:rsidP="00112C23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1E3CD44" w14:textId="77777777" w:rsidR="00112C23" w:rsidRPr="00112C23" w:rsidRDefault="00112C23" w:rsidP="00112C23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B46918D" w14:textId="77777777" w:rsidR="00112C23" w:rsidRPr="00112C23" w:rsidRDefault="00112C23" w:rsidP="00112C23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D4AC4FC" w14:textId="77777777" w:rsidR="00112C23" w:rsidRPr="00112C23" w:rsidRDefault="00112C23" w:rsidP="00112C23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873CDA4" w14:textId="77777777" w:rsidR="00112C23" w:rsidRPr="00112C23" w:rsidRDefault="00112C23" w:rsidP="00112C23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DA4DB1B" w14:textId="77777777" w:rsidR="00112C23" w:rsidRPr="00112C23" w:rsidRDefault="00112C23" w:rsidP="00112C23">
      <w:pPr>
        <w:tabs>
          <w:tab w:val="left" w:pos="3330"/>
        </w:tabs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12C23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</w:p>
    <w:p w14:paraId="60B6890C" w14:textId="77777777" w:rsidR="00D32A5A" w:rsidRPr="00D32A5A" w:rsidRDefault="00D32A5A" w:rsidP="00D32A5A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5B474A3" w14:textId="77777777" w:rsidR="00D32A5A" w:rsidRPr="00D32A5A" w:rsidRDefault="00D32A5A" w:rsidP="00D32A5A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6EB84E8" w14:textId="77777777" w:rsidR="00D32A5A" w:rsidRPr="00D32A5A" w:rsidRDefault="00D32A5A" w:rsidP="00D32A5A">
      <w:pPr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4567D25" w14:textId="77777777" w:rsidR="00D32A5A" w:rsidRPr="00D32A5A" w:rsidRDefault="00D32A5A" w:rsidP="00D32A5A">
      <w:pPr>
        <w:tabs>
          <w:tab w:val="left" w:pos="3330"/>
        </w:tabs>
        <w:spacing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32A5A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</w:p>
    <w:p w14:paraId="550BA525" w14:textId="77777777" w:rsidR="001F6AFC" w:rsidRDefault="001F6AFC" w:rsidP="00311123">
      <w:pPr>
        <w:rPr>
          <w:rFonts w:eastAsiaTheme="majorEastAsia" w:cstheme="majorBidi"/>
          <w:spacing w:val="15"/>
          <w:sz w:val="24"/>
          <w:szCs w:val="24"/>
        </w:rPr>
      </w:pPr>
    </w:p>
    <w:sectPr w:rsidR="001F6AFC" w:rsidSect="005861F8">
      <w:footerReference w:type="default" r:id="rId8"/>
      <w:footerReference w:type="first" r:id="rId9"/>
      <w:pgSz w:w="16839" w:h="11907" w:orient="landscape" w:code="9"/>
      <w:pgMar w:top="993" w:right="1104" w:bottom="1985" w:left="1276" w:header="720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B20328" w14:textId="77777777" w:rsidR="00A8220E" w:rsidRDefault="00A8220E" w:rsidP="006F7F5A">
      <w:pPr>
        <w:spacing w:after="0" w:line="240" w:lineRule="auto"/>
      </w:pPr>
      <w:r>
        <w:separator/>
      </w:r>
    </w:p>
  </w:endnote>
  <w:endnote w:type="continuationSeparator" w:id="0">
    <w:p w14:paraId="4082EFBA" w14:textId="77777777" w:rsidR="00A8220E" w:rsidRDefault="00A8220E" w:rsidP="006F7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0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9E9EC2" w14:textId="77777777" w:rsidR="005861F8" w:rsidRPr="0048148E" w:rsidRDefault="005861F8" w:rsidP="005861F8">
    <w:pPr>
      <w:pStyle w:val="Stopka"/>
      <w:pBdr>
        <w:bottom w:val="single" w:sz="6" w:space="1" w:color="auto"/>
      </w:pBdr>
      <w:jc w:val="left"/>
      <w:rPr>
        <w:sz w:val="12"/>
      </w:rPr>
    </w:pPr>
  </w:p>
  <w:p w14:paraId="163D52D8" w14:textId="77777777" w:rsidR="005861F8" w:rsidRDefault="005861F8" w:rsidP="005861F8">
    <w:pPr>
      <w:pStyle w:val="Stopka"/>
      <w:rPr>
        <w:noProof/>
        <w:color w:val="4D4D4D"/>
        <w:sz w:val="16"/>
        <w:szCs w:val="16"/>
        <w:lang w:eastAsia="pl-PL"/>
      </w:rPr>
    </w:pPr>
  </w:p>
  <w:p w14:paraId="499FDE31" w14:textId="77777777" w:rsidR="005861F8" w:rsidRPr="00DF3944" w:rsidRDefault="005861F8" w:rsidP="005861F8">
    <w:pPr>
      <w:pStyle w:val="Stopka"/>
      <w:jc w:val="center"/>
      <w:rPr>
        <w:b/>
        <w:bCs/>
      </w:rPr>
    </w:pPr>
    <w:r w:rsidRPr="00DF3944">
      <w:rPr>
        <w:b/>
        <w:bCs/>
        <w:noProof/>
        <w:color w:val="4D4D4D"/>
        <w:sz w:val="16"/>
        <w:szCs w:val="16"/>
        <w:lang w:eastAsia="pl-PL"/>
      </w:rPr>
      <w:drawing>
        <wp:inline distT="0" distB="0" distL="0" distR="0" wp14:anchorId="69885099" wp14:editId="2D88FD69">
          <wp:extent cx="9096375" cy="457200"/>
          <wp:effectExtent l="0" t="0" r="0" b="0"/>
          <wp:docPr id="1" name="Obraz 1" descr="a4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4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963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1BE0B6" w14:textId="77777777" w:rsidR="005861F8" w:rsidRPr="00B8168E" w:rsidRDefault="005861F8" w:rsidP="005861F8">
    <w:pPr>
      <w:pStyle w:val="Stopka"/>
      <w:spacing w:line="276" w:lineRule="auto"/>
      <w:jc w:val="center"/>
      <w:rPr>
        <w:color w:val="4D4D4D"/>
        <w:sz w:val="16"/>
        <w:szCs w:val="16"/>
      </w:rPr>
    </w:pPr>
    <w:r>
      <w:rPr>
        <w:color w:val="4D4D4D"/>
        <w:sz w:val="16"/>
        <w:szCs w:val="16"/>
      </w:rPr>
      <w:br/>
    </w:r>
    <w:r w:rsidRPr="001E2BAC">
      <w:rPr>
        <w:color w:val="4D4D4D"/>
        <w:sz w:val="16"/>
        <w:szCs w:val="16"/>
      </w:rPr>
      <w:t>Projekt współfinansowany jest w ramach Programu Operacyjnego Infras</w:t>
    </w:r>
    <w:r>
      <w:rPr>
        <w:color w:val="4D4D4D"/>
        <w:sz w:val="16"/>
        <w:szCs w:val="16"/>
      </w:rPr>
      <w:t>truktura i Środowisko 2014-2020</w:t>
    </w:r>
    <w:r>
      <w:rPr>
        <w:color w:val="4D4D4D"/>
        <w:sz w:val="16"/>
        <w:szCs w:val="16"/>
      </w:rPr>
      <w:br/>
      <w:t>Dofinansowano ze środków Ministra Kultury i Dziedzictwa Narodowego</w:t>
    </w:r>
  </w:p>
  <w:p w14:paraId="2A30EF73" w14:textId="77777777" w:rsidR="005861F8" w:rsidRDefault="005861F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98088E" w14:textId="77777777" w:rsidR="00FB047E" w:rsidRPr="0048148E" w:rsidRDefault="00FB047E" w:rsidP="00FA5239">
    <w:pPr>
      <w:pStyle w:val="Stopka"/>
      <w:pBdr>
        <w:bottom w:val="single" w:sz="6" w:space="1" w:color="auto"/>
      </w:pBdr>
      <w:jc w:val="left"/>
      <w:rPr>
        <w:sz w:val="12"/>
      </w:rPr>
    </w:pPr>
  </w:p>
  <w:p w14:paraId="798CD8DE" w14:textId="77777777" w:rsidR="00721578" w:rsidRDefault="00721578" w:rsidP="00FB047E">
    <w:pPr>
      <w:pStyle w:val="Stopka"/>
      <w:rPr>
        <w:noProof/>
        <w:color w:val="4D4D4D"/>
        <w:sz w:val="16"/>
        <w:szCs w:val="16"/>
        <w:lang w:eastAsia="pl-PL"/>
      </w:rPr>
    </w:pPr>
  </w:p>
  <w:p w14:paraId="2B68C013" w14:textId="77777777" w:rsidR="00FB047E" w:rsidRPr="00721578" w:rsidRDefault="00D62AC2" w:rsidP="00FA5239">
    <w:pPr>
      <w:pStyle w:val="Stopka"/>
      <w:jc w:val="center"/>
    </w:pPr>
    <w:r>
      <w:rPr>
        <w:noProof/>
        <w:color w:val="4D4D4D"/>
        <w:sz w:val="16"/>
        <w:szCs w:val="16"/>
        <w:lang w:eastAsia="pl-PL"/>
      </w:rPr>
      <w:drawing>
        <wp:inline distT="0" distB="0" distL="0" distR="0" wp14:anchorId="50B4BFC3" wp14:editId="412D8231">
          <wp:extent cx="9096375" cy="457200"/>
          <wp:effectExtent l="0" t="0" r="0" b="0"/>
          <wp:docPr id="16" name="Obraz 16" descr="a4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4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963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9D6374" w14:textId="77777777" w:rsidR="00341E08" w:rsidRPr="00B8168E" w:rsidRDefault="00B8168E" w:rsidP="003815DE">
    <w:pPr>
      <w:pStyle w:val="Stopka"/>
      <w:spacing w:line="276" w:lineRule="auto"/>
      <w:jc w:val="center"/>
      <w:rPr>
        <w:color w:val="4D4D4D"/>
        <w:sz w:val="16"/>
        <w:szCs w:val="16"/>
      </w:rPr>
    </w:pPr>
    <w:r>
      <w:rPr>
        <w:color w:val="4D4D4D"/>
        <w:sz w:val="16"/>
        <w:szCs w:val="16"/>
      </w:rPr>
      <w:br/>
    </w:r>
    <w:r w:rsidR="001E2BAC" w:rsidRPr="001E2BAC">
      <w:rPr>
        <w:color w:val="4D4D4D"/>
        <w:sz w:val="16"/>
        <w:szCs w:val="16"/>
      </w:rPr>
      <w:t>Projekt współfinansowany jest w ramach Programu Operacyjnego Infras</w:t>
    </w:r>
    <w:r w:rsidR="001E2BAC">
      <w:rPr>
        <w:color w:val="4D4D4D"/>
        <w:sz w:val="16"/>
        <w:szCs w:val="16"/>
      </w:rPr>
      <w:t>truktura i Środowisko 2014-2020</w:t>
    </w:r>
    <w:r w:rsidR="003815DE">
      <w:rPr>
        <w:color w:val="4D4D4D"/>
        <w:sz w:val="16"/>
        <w:szCs w:val="16"/>
      </w:rPr>
      <w:br/>
      <w:t>Dofinansowano ze środków Ministra Kultury i Dziedzictwa Narodowego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09A224" w14:textId="77777777" w:rsidR="00A8220E" w:rsidRDefault="00A8220E" w:rsidP="006F7F5A">
      <w:pPr>
        <w:spacing w:after="0" w:line="240" w:lineRule="auto"/>
      </w:pPr>
      <w:r>
        <w:separator/>
      </w:r>
    </w:p>
  </w:footnote>
  <w:footnote w:type="continuationSeparator" w:id="0">
    <w:p w14:paraId="44CD87F8" w14:textId="77777777" w:rsidR="00A8220E" w:rsidRDefault="00A8220E" w:rsidP="006F7F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D5A00"/>
    <w:multiLevelType w:val="hybridMultilevel"/>
    <w:tmpl w:val="E668DEFE"/>
    <w:lvl w:ilvl="0" w:tplc="44500410">
      <w:start w:val="1"/>
      <w:numFmt w:val="lowerLetter"/>
      <w:lvlText w:val="%1)"/>
      <w:lvlJc w:val="left"/>
      <w:pPr>
        <w:ind w:left="1788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" w15:restartNumberingAfterBreak="0">
    <w:nsid w:val="2B9A6770"/>
    <w:multiLevelType w:val="multilevel"/>
    <w:tmpl w:val="04090025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48A1062B"/>
    <w:multiLevelType w:val="hybridMultilevel"/>
    <w:tmpl w:val="8C16985E"/>
    <w:lvl w:ilvl="0" w:tplc="B31A77AE">
      <w:start w:val="1"/>
      <w:numFmt w:val="decimal"/>
      <w:lvlText w:val="%1)"/>
      <w:lvlJc w:val="left"/>
      <w:pPr>
        <w:ind w:left="1778" w:hanging="360"/>
      </w:pPr>
      <w:rPr>
        <w:rFonts w:ascii="Times New Roman" w:eastAsia="Times New Roman" w:hAnsi="Times New Roman" w:cs="Times New Roman" w:hint="default"/>
        <w:b w:val="0"/>
        <w:color w:val="auto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68E"/>
    <w:rsid w:val="0001745F"/>
    <w:rsid w:val="00056018"/>
    <w:rsid w:val="000964AA"/>
    <w:rsid w:val="0009777B"/>
    <w:rsid w:val="000F046A"/>
    <w:rsid w:val="00112C23"/>
    <w:rsid w:val="001645DE"/>
    <w:rsid w:val="00185864"/>
    <w:rsid w:val="00196861"/>
    <w:rsid w:val="001C6871"/>
    <w:rsid w:val="001E2BAC"/>
    <w:rsid w:val="001E5132"/>
    <w:rsid w:val="001F6AFC"/>
    <w:rsid w:val="00203C1D"/>
    <w:rsid w:val="00205C4B"/>
    <w:rsid w:val="00286120"/>
    <w:rsid w:val="002917BC"/>
    <w:rsid w:val="00297ED5"/>
    <w:rsid w:val="002E7116"/>
    <w:rsid w:val="00303CFD"/>
    <w:rsid w:val="0030461D"/>
    <w:rsid w:val="00311123"/>
    <w:rsid w:val="00317EB1"/>
    <w:rsid w:val="00320AF1"/>
    <w:rsid w:val="00341E08"/>
    <w:rsid w:val="003815DE"/>
    <w:rsid w:val="003A26D8"/>
    <w:rsid w:val="003C10FD"/>
    <w:rsid w:val="003D5B79"/>
    <w:rsid w:val="003F049E"/>
    <w:rsid w:val="00446209"/>
    <w:rsid w:val="00452B14"/>
    <w:rsid w:val="00481A0A"/>
    <w:rsid w:val="004B1172"/>
    <w:rsid w:val="004B5DD8"/>
    <w:rsid w:val="004C46A5"/>
    <w:rsid w:val="004D4CF5"/>
    <w:rsid w:val="004E40AF"/>
    <w:rsid w:val="004F2202"/>
    <w:rsid w:val="005621FE"/>
    <w:rsid w:val="00570588"/>
    <w:rsid w:val="005861F8"/>
    <w:rsid w:val="00596FB4"/>
    <w:rsid w:val="005A3D35"/>
    <w:rsid w:val="005C3569"/>
    <w:rsid w:val="005C7B81"/>
    <w:rsid w:val="005E13B8"/>
    <w:rsid w:val="005E47A7"/>
    <w:rsid w:val="005F49CA"/>
    <w:rsid w:val="006446B9"/>
    <w:rsid w:val="00671DA0"/>
    <w:rsid w:val="006872C2"/>
    <w:rsid w:val="006F7F5A"/>
    <w:rsid w:val="00720B73"/>
    <w:rsid w:val="00721578"/>
    <w:rsid w:val="00721B1D"/>
    <w:rsid w:val="00741FF4"/>
    <w:rsid w:val="00755C24"/>
    <w:rsid w:val="007E76FA"/>
    <w:rsid w:val="008A3DD5"/>
    <w:rsid w:val="009E7B97"/>
    <w:rsid w:val="00A03635"/>
    <w:rsid w:val="00A277B1"/>
    <w:rsid w:val="00A75F82"/>
    <w:rsid w:val="00A8220E"/>
    <w:rsid w:val="00AB6033"/>
    <w:rsid w:val="00AE3F63"/>
    <w:rsid w:val="00B0156E"/>
    <w:rsid w:val="00B038EC"/>
    <w:rsid w:val="00B16A5F"/>
    <w:rsid w:val="00B17F26"/>
    <w:rsid w:val="00B3253E"/>
    <w:rsid w:val="00B8168E"/>
    <w:rsid w:val="00BA3572"/>
    <w:rsid w:val="00BA478D"/>
    <w:rsid w:val="00BD2638"/>
    <w:rsid w:val="00BD6CB2"/>
    <w:rsid w:val="00BE0637"/>
    <w:rsid w:val="00BF4485"/>
    <w:rsid w:val="00C279AA"/>
    <w:rsid w:val="00C82BE9"/>
    <w:rsid w:val="00CB72C6"/>
    <w:rsid w:val="00CB78F6"/>
    <w:rsid w:val="00CB7DEF"/>
    <w:rsid w:val="00CC5592"/>
    <w:rsid w:val="00D05F71"/>
    <w:rsid w:val="00D0729E"/>
    <w:rsid w:val="00D12FDE"/>
    <w:rsid w:val="00D32A5A"/>
    <w:rsid w:val="00D40A83"/>
    <w:rsid w:val="00D62AC2"/>
    <w:rsid w:val="00D81D05"/>
    <w:rsid w:val="00DC2D50"/>
    <w:rsid w:val="00DE50CE"/>
    <w:rsid w:val="00DE68DC"/>
    <w:rsid w:val="00E01417"/>
    <w:rsid w:val="00E02693"/>
    <w:rsid w:val="00E215C4"/>
    <w:rsid w:val="00E670C4"/>
    <w:rsid w:val="00E755CD"/>
    <w:rsid w:val="00E845E3"/>
    <w:rsid w:val="00EC0912"/>
    <w:rsid w:val="00EC20A0"/>
    <w:rsid w:val="00EE159C"/>
    <w:rsid w:val="00F61C7E"/>
    <w:rsid w:val="00FA5239"/>
    <w:rsid w:val="00FB047E"/>
    <w:rsid w:val="00FC7D91"/>
    <w:rsid w:val="00FF7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5287C3C"/>
  <w15:docId w15:val="{FA3320AD-D636-48A2-8D26-B0FC84576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5C7B81"/>
    <w:pPr>
      <w:jc w:val="both"/>
    </w:pPr>
    <w:rPr>
      <w:rFonts w:ascii="Arial" w:hAnsi="Arial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81D05"/>
    <w:pPr>
      <w:keepNext/>
      <w:keepLines/>
      <w:numPr>
        <w:numId w:val="1"/>
      </w:numPr>
      <w:spacing w:before="480" w:after="120"/>
      <w:outlineLvl w:val="0"/>
    </w:pPr>
    <w:rPr>
      <w:rFonts w:eastAsiaTheme="majorEastAsia" w:cstheme="majorBidi"/>
      <w:b/>
      <w:bCs/>
      <w:color w:val="404040" w:themeColor="text1" w:themeTint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81D05"/>
    <w:pPr>
      <w:keepNext/>
      <w:keepLines/>
      <w:numPr>
        <w:ilvl w:val="1"/>
        <w:numId w:val="1"/>
      </w:numPr>
      <w:spacing w:before="240" w:after="120"/>
      <w:contextualSpacing/>
      <w:outlineLvl w:val="1"/>
    </w:pPr>
    <w:rPr>
      <w:rFonts w:eastAsiaTheme="majorEastAsia" w:cstheme="majorBidi"/>
      <w:b/>
      <w:bCs/>
      <w:color w:val="404040" w:themeColor="text1" w:themeTint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81D05"/>
    <w:pPr>
      <w:keepNext/>
      <w:keepLines/>
      <w:numPr>
        <w:ilvl w:val="2"/>
        <w:numId w:val="1"/>
      </w:numPr>
      <w:spacing w:before="240" w:after="120"/>
      <w:outlineLvl w:val="2"/>
    </w:pPr>
    <w:rPr>
      <w:rFonts w:eastAsiaTheme="majorEastAsia" w:cstheme="majorBidi"/>
      <w:b/>
      <w:bCs/>
      <w:color w:val="404040" w:themeColor="text1" w:themeTint="BF"/>
      <w:sz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D81D05"/>
    <w:pPr>
      <w:keepNext/>
      <w:keepLines/>
      <w:numPr>
        <w:ilvl w:val="3"/>
        <w:numId w:val="1"/>
      </w:numPr>
      <w:spacing w:before="240" w:after="120"/>
      <w:outlineLvl w:val="3"/>
    </w:pPr>
    <w:rPr>
      <w:rFonts w:eastAsiaTheme="majorEastAsia" w:cstheme="majorBidi"/>
      <w:b/>
      <w:bCs/>
      <w:i/>
      <w:iCs/>
      <w:color w:val="404040" w:themeColor="text1" w:themeTint="BF"/>
      <w:sz w:val="24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81D05"/>
    <w:pPr>
      <w:keepNext/>
      <w:keepLines/>
      <w:numPr>
        <w:ilvl w:val="4"/>
        <w:numId w:val="1"/>
      </w:numPr>
      <w:spacing w:before="240" w:after="120"/>
      <w:outlineLvl w:val="4"/>
    </w:pPr>
    <w:rPr>
      <w:rFonts w:eastAsiaTheme="majorEastAsia" w:cstheme="majorBidi"/>
      <w:b/>
      <w:color w:val="404040" w:themeColor="text1" w:themeTint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D81D05"/>
    <w:pPr>
      <w:keepNext/>
      <w:keepLines/>
      <w:numPr>
        <w:ilvl w:val="5"/>
        <w:numId w:val="1"/>
      </w:numPr>
      <w:spacing w:before="240" w:after="120"/>
      <w:outlineLvl w:val="5"/>
    </w:pPr>
    <w:rPr>
      <w:rFonts w:eastAsiaTheme="majorEastAsia" w:cstheme="majorBidi"/>
      <w:b/>
      <w:i/>
      <w:iCs/>
      <w:color w:val="404040" w:themeColor="text1" w:themeTint="B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D81D05"/>
    <w:pPr>
      <w:keepNext/>
      <w:keepLines/>
      <w:numPr>
        <w:ilvl w:val="6"/>
        <w:numId w:val="1"/>
      </w:numPr>
      <w:spacing w:before="240" w:after="12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D81D05"/>
    <w:pPr>
      <w:keepNext/>
      <w:keepLines/>
      <w:numPr>
        <w:ilvl w:val="7"/>
        <w:numId w:val="1"/>
      </w:numPr>
      <w:spacing w:before="240" w:after="120"/>
      <w:outlineLvl w:val="7"/>
    </w:pPr>
    <w:rPr>
      <w:rFonts w:eastAsiaTheme="majorEastAsia" w:cstheme="majorBidi"/>
      <w:i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D81D05"/>
    <w:pPr>
      <w:keepNext/>
      <w:keepLines/>
      <w:numPr>
        <w:ilvl w:val="8"/>
        <w:numId w:val="1"/>
      </w:numPr>
      <w:spacing w:before="240" w:after="120"/>
      <w:outlineLvl w:val="8"/>
    </w:pPr>
    <w:rPr>
      <w:rFonts w:eastAsiaTheme="majorEastAsia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F7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F7F5A"/>
  </w:style>
  <w:style w:type="paragraph" w:styleId="Stopka">
    <w:name w:val="footer"/>
    <w:basedOn w:val="Normalny"/>
    <w:link w:val="StopkaZnak"/>
    <w:uiPriority w:val="99"/>
    <w:unhideWhenUsed/>
    <w:rsid w:val="006F7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F7F5A"/>
  </w:style>
  <w:style w:type="paragraph" w:styleId="Tekstdymka">
    <w:name w:val="Balloon Text"/>
    <w:basedOn w:val="Normalny"/>
    <w:link w:val="TekstdymkaZnak"/>
    <w:uiPriority w:val="99"/>
    <w:semiHidden/>
    <w:unhideWhenUsed/>
    <w:rsid w:val="006F7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7F5A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D81D05"/>
    <w:pPr>
      <w:spacing w:before="6000" w:after="720" w:line="240" w:lineRule="auto"/>
      <w:contextualSpacing/>
      <w:jc w:val="center"/>
    </w:pPr>
    <w:rPr>
      <w:rFonts w:eastAsiaTheme="majorEastAsia" w:cstheme="majorBidi"/>
      <w:color w:val="404040" w:themeColor="text1" w:themeTint="BF"/>
      <w:spacing w:val="5"/>
      <w:kern w:val="28"/>
      <w:sz w:val="56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D81D05"/>
    <w:rPr>
      <w:rFonts w:ascii="Arial" w:eastAsiaTheme="majorEastAsia" w:hAnsi="Arial" w:cstheme="majorBidi"/>
      <w:color w:val="404040" w:themeColor="text1" w:themeTint="BF"/>
      <w:spacing w:val="5"/>
      <w:kern w:val="28"/>
      <w:sz w:val="56"/>
      <w:szCs w:val="52"/>
      <w:lang w:val="pl-PL"/>
    </w:rPr>
  </w:style>
  <w:style w:type="character" w:styleId="Tekstzastpczy">
    <w:name w:val="Placeholder Text"/>
    <w:basedOn w:val="Domylnaczcionkaakapitu"/>
    <w:uiPriority w:val="99"/>
    <w:semiHidden/>
    <w:rsid w:val="006F7F5A"/>
    <w:rPr>
      <w:color w:val="8080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81D05"/>
    <w:pPr>
      <w:numPr>
        <w:ilvl w:val="1"/>
      </w:numPr>
      <w:jc w:val="center"/>
    </w:pPr>
    <w:rPr>
      <w:rFonts w:eastAsiaTheme="majorEastAsia" w:cstheme="majorBidi"/>
      <w:i/>
      <w:iCs/>
      <w:color w:val="404040" w:themeColor="text1" w:themeTint="BF"/>
      <w:spacing w:val="15"/>
      <w:sz w:val="40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D81D05"/>
    <w:rPr>
      <w:rFonts w:ascii="Arial" w:eastAsiaTheme="majorEastAsia" w:hAnsi="Arial" w:cstheme="majorBidi"/>
      <w:i/>
      <w:iCs/>
      <w:color w:val="404040" w:themeColor="text1" w:themeTint="BF"/>
      <w:spacing w:val="15"/>
      <w:sz w:val="40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81D05"/>
    <w:rPr>
      <w:rFonts w:ascii="Arial" w:eastAsiaTheme="majorEastAsia" w:hAnsi="Arial" w:cstheme="majorBidi"/>
      <w:b/>
      <w:bCs/>
      <w:color w:val="404040" w:themeColor="text1" w:themeTint="BF"/>
      <w:sz w:val="28"/>
      <w:szCs w:val="28"/>
      <w:lang w:val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21B1D"/>
    <w:pPr>
      <w:outlineLvl w:val="9"/>
    </w:pPr>
    <w:rPr>
      <w:lang w:eastAsia="ja-JP"/>
    </w:rPr>
  </w:style>
  <w:style w:type="character" w:customStyle="1" w:styleId="Nagwek2Znak">
    <w:name w:val="Nagłówek 2 Znak"/>
    <w:basedOn w:val="Domylnaczcionkaakapitu"/>
    <w:link w:val="Nagwek2"/>
    <w:uiPriority w:val="9"/>
    <w:rsid w:val="00D81D05"/>
    <w:rPr>
      <w:rFonts w:ascii="Arial" w:eastAsiaTheme="majorEastAsia" w:hAnsi="Arial" w:cstheme="majorBidi"/>
      <w:b/>
      <w:bCs/>
      <w:color w:val="404040" w:themeColor="text1" w:themeTint="BF"/>
      <w:sz w:val="26"/>
      <w:szCs w:val="26"/>
      <w:lang w:val="pl-PL"/>
    </w:rPr>
  </w:style>
  <w:style w:type="character" w:customStyle="1" w:styleId="Nagwek3Znak">
    <w:name w:val="Nagłówek 3 Znak"/>
    <w:basedOn w:val="Domylnaczcionkaakapitu"/>
    <w:link w:val="Nagwek3"/>
    <w:uiPriority w:val="9"/>
    <w:rsid w:val="00D81D05"/>
    <w:rPr>
      <w:rFonts w:ascii="Arial" w:eastAsiaTheme="majorEastAsia" w:hAnsi="Arial" w:cstheme="majorBidi"/>
      <w:b/>
      <w:bCs/>
      <w:color w:val="404040" w:themeColor="text1" w:themeTint="BF"/>
      <w:sz w:val="24"/>
      <w:lang w:val="pl-PL"/>
    </w:rPr>
  </w:style>
  <w:style w:type="character" w:customStyle="1" w:styleId="Nagwek4Znak">
    <w:name w:val="Nagłówek 4 Znak"/>
    <w:basedOn w:val="Domylnaczcionkaakapitu"/>
    <w:link w:val="Nagwek4"/>
    <w:uiPriority w:val="9"/>
    <w:rsid w:val="00D81D05"/>
    <w:rPr>
      <w:rFonts w:ascii="Arial" w:eastAsiaTheme="majorEastAsia" w:hAnsi="Arial" w:cstheme="majorBidi"/>
      <w:b/>
      <w:bCs/>
      <w:i/>
      <w:iCs/>
      <w:color w:val="404040" w:themeColor="text1" w:themeTint="BF"/>
      <w:sz w:val="24"/>
      <w:lang w:val="pl-PL"/>
    </w:rPr>
  </w:style>
  <w:style w:type="character" w:customStyle="1" w:styleId="Nagwek5Znak">
    <w:name w:val="Nagłówek 5 Znak"/>
    <w:basedOn w:val="Domylnaczcionkaakapitu"/>
    <w:link w:val="Nagwek5"/>
    <w:uiPriority w:val="9"/>
    <w:rsid w:val="00D81D05"/>
    <w:rPr>
      <w:rFonts w:ascii="Arial" w:eastAsiaTheme="majorEastAsia" w:hAnsi="Arial" w:cstheme="majorBidi"/>
      <w:b/>
      <w:color w:val="404040" w:themeColor="text1" w:themeTint="BF"/>
      <w:lang w:val="pl-PL"/>
    </w:rPr>
  </w:style>
  <w:style w:type="character" w:customStyle="1" w:styleId="Nagwek6Znak">
    <w:name w:val="Nagłówek 6 Znak"/>
    <w:basedOn w:val="Domylnaczcionkaakapitu"/>
    <w:link w:val="Nagwek6"/>
    <w:uiPriority w:val="9"/>
    <w:rsid w:val="00D81D05"/>
    <w:rPr>
      <w:rFonts w:ascii="Arial" w:eastAsiaTheme="majorEastAsia" w:hAnsi="Arial" w:cstheme="majorBidi"/>
      <w:b/>
      <w:i/>
      <w:iCs/>
      <w:color w:val="404040" w:themeColor="text1" w:themeTint="BF"/>
      <w:lang w:val="pl-PL"/>
    </w:rPr>
  </w:style>
  <w:style w:type="character" w:customStyle="1" w:styleId="Nagwek7Znak">
    <w:name w:val="Nagłówek 7 Znak"/>
    <w:basedOn w:val="Domylnaczcionkaakapitu"/>
    <w:link w:val="Nagwek7"/>
    <w:uiPriority w:val="9"/>
    <w:rsid w:val="00D81D05"/>
    <w:rPr>
      <w:rFonts w:ascii="Arial" w:eastAsiaTheme="majorEastAsia" w:hAnsi="Arial" w:cstheme="majorBidi"/>
      <w:i/>
      <w:iCs/>
      <w:color w:val="404040" w:themeColor="text1" w:themeTint="BF"/>
      <w:lang w:val="pl-PL"/>
    </w:rPr>
  </w:style>
  <w:style w:type="character" w:customStyle="1" w:styleId="Nagwek8Znak">
    <w:name w:val="Nagłówek 8 Znak"/>
    <w:basedOn w:val="Domylnaczcionkaakapitu"/>
    <w:link w:val="Nagwek8"/>
    <w:uiPriority w:val="9"/>
    <w:rsid w:val="00D81D05"/>
    <w:rPr>
      <w:rFonts w:ascii="Arial" w:eastAsiaTheme="majorEastAsia" w:hAnsi="Arial" w:cstheme="majorBidi"/>
      <w:i/>
      <w:color w:val="404040" w:themeColor="text1" w:themeTint="BF"/>
      <w:szCs w:val="20"/>
      <w:lang w:val="pl-PL"/>
    </w:rPr>
  </w:style>
  <w:style w:type="character" w:customStyle="1" w:styleId="Nagwek9Znak">
    <w:name w:val="Nagłówek 9 Znak"/>
    <w:basedOn w:val="Domylnaczcionkaakapitu"/>
    <w:link w:val="Nagwek9"/>
    <w:uiPriority w:val="9"/>
    <w:rsid w:val="00D81D05"/>
    <w:rPr>
      <w:rFonts w:ascii="Arial" w:eastAsiaTheme="majorEastAsia" w:hAnsi="Arial" w:cstheme="majorBidi"/>
      <w:i/>
      <w:iCs/>
      <w:color w:val="404040" w:themeColor="text1" w:themeTint="BF"/>
      <w:szCs w:val="20"/>
      <w:lang w:val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721B1D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721B1D"/>
    <w:rPr>
      <w:color w:val="0000FF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721B1D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721B1D"/>
    <w:pPr>
      <w:spacing w:after="100"/>
      <w:ind w:left="440"/>
    </w:pPr>
  </w:style>
  <w:style w:type="paragraph" w:styleId="NormalnyWeb">
    <w:name w:val="Normal (Web)"/>
    <w:basedOn w:val="Normalny"/>
    <w:uiPriority w:val="99"/>
    <w:semiHidden/>
    <w:unhideWhenUsed/>
    <w:rsid w:val="005C7B81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tyle1">
    <w:name w:val="Style1"/>
    <w:basedOn w:val="Domylnaczcionkaakapitu"/>
    <w:uiPriority w:val="1"/>
    <w:rsid w:val="00C279AA"/>
    <w:rPr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46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79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38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934757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migdalska\Documents\szablony%20z%20logotypami\energ_umowa_2-4-logo%20z%20informacj&#261;%20o%20dofinansowaniu%20(po%20przer&#243;bkach)\A4-poziom_energ_umowa_2log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C43AF5-8ECF-425C-B6AF-95E0C20E5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A4-poziom_energ_umowa_2logo</Template>
  <TotalTime>0</TotalTime>
  <Pages>9</Pages>
  <Words>2177</Words>
  <Characters>13062</Characters>
  <Application>Microsoft Office Word</Application>
  <DocSecurity>0</DocSecurity>
  <Lines>108</Lines>
  <Paragraphs>30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m.migdalska</dc:creator>
  <cp:lastModifiedBy>Kowalska Marta</cp:lastModifiedBy>
  <cp:revision>2</cp:revision>
  <cp:lastPrinted>2019-05-27T12:13:00Z</cp:lastPrinted>
  <dcterms:created xsi:type="dcterms:W3CDTF">2020-04-30T09:31:00Z</dcterms:created>
  <dcterms:modified xsi:type="dcterms:W3CDTF">2020-04-30T09:31:00Z</dcterms:modified>
</cp:coreProperties>
</file>