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16BA8" w14:textId="720B070D" w:rsidR="00F11730" w:rsidRPr="003B3DC3" w:rsidRDefault="00F11730" w:rsidP="00F11730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  <w:r w:rsidRPr="003B3DC3">
        <w:rPr>
          <w:rFonts w:ascii="Times New Roman" w:eastAsia="Times New Roman" w:hAnsi="Times New Roman"/>
          <w:b/>
          <w:sz w:val="24"/>
          <w:szCs w:val="24"/>
        </w:rPr>
        <w:t>Znak sprawy: XIV</w:t>
      </w:r>
      <w:r>
        <w:rPr>
          <w:rFonts w:ascii="Times New Roman" w:eastAsia="Times New Roman" w:hAnsi="Times New Roman"/>
          <w:b/>
          <w:sz w:val="24"/>
          <w:szCs w:val="24"/>
        </w:rPr>
        <w:t>.263.</w:t>
      </w:r>
      <w:r w:rsidR="003A6731">
        <w:rPr>
          <w:rFonts w:ascii="Times New Roman" w:eastAsia="Times New Roman" w:hAnsi="Times New Roman"/>
          <w:b/>
          <w:sz w:val="24"/>
          <w:szCs w:val="24"/>
        </w:rPr>
        <w:t>3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</w:rPr>
        <w:t>.2020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>
        <w:rPr>
          <w:rFonts w:ascii="Times New Roman" w:eastAsia="Times New Roman" w:hAnsi="Times New Roman"/>
          <w:b/>
          <w:i/>
          <w:sz w:val="24"/>
          <w:szCs w:val="24"/>
        </w:rPr>
        <w:t xml:space="preserve">Załącznik nr 4 do </w:t>
      </w:r>
      <w:r w:rsidR="009C2D7F">
        <w:rPr>
          <w:rFonts w:ascii="Times New Roman" w:eastAsia="Times New Roman" w:hAnsi="Times New Roman"/>
          <w:b/>
          <w:i/>
          <w:sz w:val="24"/>
          <w:szCs w:val="24"/>
        </w:rPr>
        <w:t>SIWZ</w:t>
      </w:r>
    </w:p>
    <w:p w14:paraId="4C0BD682" w14:textId="77777777" w:rsidR="00F11730" w:rsidRPr="000616BD" w:rsidRDefault="00F11730" w:rsidP="00F1173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</w:p>
    <w:p w14:paraId="7D312831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61DFE060" w14:textId="77777777" w:rsidR="00F11730" w:rsidRPr="00F11730" w:rsidRDefault="00F11730" w:rsidP="00F11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AFB763" w14:textId="77777777" w:rsidR="00F11730" w:rsidRPr="00F11730" w:rsidRDefault="00F11730" w:rsidP="00F11730">
      <w:pPr>
        <w:spacing w:after="0" w:line="240" w:lineRule="auto"/>
        <w:jc w:val="left"/>
        <w:rPr>
          <w:rFonts w:ascii="Times New Roman" w:hAnsi="Times New Roman" w:cs="Times New Roman"/>
          <w:b/>
        </w:rPr>
      </w:pPr>
      <w:r w:rsidRPr="00F11730">
        <w:rPr>
          <w:rFonts w:ascii="Times New Roman" w:hAnsi="Times New Roman" w:cs="Times New Roman"/>
          <w:bCs/>
        </w:rPr>
        <w:t>Nazwa Wykonawcy:…………………………………………</w:t>
      </w:r>
    </w:p>
    <w:p w14:paraId="441B3C1D" w14:textId="77777777" w:rsidR="00F11730" w:rsidRDefault="00F11730" w:rsidP="00F117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3DDF4A2" w14:textId="77777777" w:rsidR="00F11730" w:rsidRDefault="00F11730" w:rsidP="00F117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FECB5C" w14:textId="77777777" w:rsidR="00F11730" w:rsidRPr="00CB1A6E" w:rsidRDefault="00F11730" w:rsidP="00F117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B1A6E">
        <w:rPr>
          <w:rFonts w:ascii="Times New Roman" w:hAnsi="Times New Roman" w:cs="Times New Roman"/>
          <w:b/>
        </w:rPr>
        <w:t>WYKAZ ROBÓT</w:t>
      </w:r>
    </w:p>
    <w:p w14:paraId="4DCC6076" w14:textId="77777777" w:rsidR="00F11730" w:rsidRDefault="00F11730" w:rsidP="00F11730">
      <w:pPr>
        <w:spacing w:after="0" w:line="240" w:lineRule="auto"/>
        <w:jc w:val="center"/>
        <w:rPr>
          <w:b/>
        </w:rPr>
      </w:pPr>
    </w:p>
    <w:p w14:paraId="349D791E" w14:textId="77777777" w:rsidR="00F11730" w:rsidRDefault="00F11730" w:rsidP="00F11730">
      <w:pPr>
        <w:spacing w:after="0" w:line="240" w:lineRule="auto"/>
        <w:jc w:val="center"/>
        <w:rPr>
          <w:b/>
        </w:rPr>
      </w:pPr>
    </w:p>
    <w:p w14:paraId="183C3D1B" w14:textId="77777777" w:rsidR="00F11730" w:rsidRDefault="00F11730" w:rsidP="00F11730">
      <w:pPr>
        <w:pStyle w:val="Tekstpodstawowy"/>
        <w:ind w:right="-23"/>
        <w:jc w:val="both"/>
        <w:rPr>
          <w:bCs/>
        </w:rPr>
      </w:pPr>
      <w:r w:rsidRPr="00027801">
        <w:rPr>
          <w:bCs/>
        </w:rPr>
        <w:t xml:space="preserve">Dotyczy: postępowania o udzielenie zamówienia publicznego, prowadzonego w trybie przetargu nieograniczonego </w:t>
      </w:r>
      <w:r>
        <w:rPr>
          <w:bCs/>
        </w:rPr>
        <w:br/>
      </w:r>
      <w:r w:rsidRPr="00027801">
        <w:rPr>
          <w:bCs/>
        </w:rPr>
        <w:t>na podstawie ustawy z dnia 29 stycznia 2004 roku Prawo zamówień publicznych</w:t>
      </w:r>
      <w:r>
        <w:rPr>
          <w:bCs/>
        </w:rPr>
        <w:t>:</w:t>
      </w:r>
      <w:r w:rsidRPr="00027801">
        <w:rPr>
          <w:bCs/>
        </w:rPr>
        <w:t xml:space="preserve"> </w:t>
      </w:r>
      <w:bookmarkStart w:id="1" w:name="_Hlk483153040"/>
      <w:r w:rsidRPr="00BE7BAB">
        <w:rPr>
          <w:rFonts w:eastAsia="Calibri"/>
          <w:b/>
        </w:rPr>
        <w:t xml:space="preserve">Roboty budowlane i instalacyjne w obiekcie zabytkowym BN - Pałacu Krasińskich (Pałacu Rzeczypospolitej) w zakresie zadania pn. </w:t>
      </w:r>
      <w:r w:rsidRPr="00BE7BAB">
        <w:rPr>
          <w:rFonts w:eastAsia="Calibri"/>
          <w:b/>
          <w:i/>
        </w:rPr>
        <w:t xml:space="preserve">„Modernizacja energetyczna Pałacu Krasińskich (Pałacu Rzeczypospolitej) przy Placu Krasińskich 3/5  w Warszawie” </w:t>
      </w:r>
      <w:r w:rsidRPr="00BE7BAB">
        <w:rPr>
          <w:rFonts w:eastAsia="Calibri"/>
          <w:b/>
          <w:lang w:eastAsia="x-none"/>
        </w:rPr>
        <w:t xml:space="preserve">na podstawie podpisanej </w:t>
      </w:r>
      <w:proofErr w:type="spellStart"/>
      <w:r w:rsidRPr="00BE7BAB">
        <w:rPr>
          <w:rFonts w:eastAsia="Calibri"/>
          <w:b/>
          <w:lang w:eastAsia="x-none"/>
        </w:rPr>
        <w:t>UoD</w:t>
      </w:r>
      <w:proofErr w:type="spellEnd"/>
      <w:r w:rsidRPr="00BE7BAB">
        <w:rPr>
          <w:rFonts w:eastAsia="Calibri"/>
          <w:b/>
          <w:lang w:eastAsia="x-none"/>
        </w:rPr>
        <w:t xml:space="preserve"> </w:t>
      </w:r>
      <w:r w:rsidRPr="00BE7BAB">
        <w:rPr>
          <w:rFonts w:eastAsia="Calibri"/>
          <w:b/>
        </w:rPr>
        <w:t xml:space="preserve">nr POIS.01.03.01-00-0002/17 z NFOŚiGW </w:t>
      </w:r>
      <w:r>
        <w:rPr>
          <w:rFonts w:eastAsia="Calibri"/>
          <w:b/>
        </w:rPr>
        <w:br/>
      </w:r>
      <w:r w:rsidRPr="00BE7BAB">
        <w:rPr>
          <w:rFonts w:eastAsia="Calibri"/>
          <w:b/>
        </w:rPr>
        <w:t xml:space="preserve">w ramach działania 1.3.1 oś priorytetowa I Zmniejszenie emisyjności gospodarki </w:t>
      </w:r>
      <w:proofErr w:type="spellStart"/>
      <w:r w:rsidRPr="00BE7BAB">
        <w:rPr>
          <w:rFonts w:eastAsia="Calibri"/>
          <w:b/>
        </w:rPr>
        <w:t>POIiŚ</w:t>
      </w:r>
      <w:proofErr w:type="spellEnd"/>
      <w:r w:rsidRPr="00BE7BAB">
        <w:rPr>
          <w:rFonts w:eastAsia="Calibri"/>
          <w:b/>
        </w:rPr>
        <w:t xml:space="preserve"> 2014-2020.</w:t>
      </w:r>
    </w:p>
    <w:p w14:paraId="5A00FA0B" w14:textId="77777777" w:rsidR="00F11730" w:rsidRDefault="00F11730" w:rsidP="00F11730">
      <w:pPr>
        <w:pStyle w:val="Tekstpodstawowy"/>
        <w:ind w:left="426" w:right="828"/>
        <w:jc w:val="both"/>
        <w:rPr>
          <w:bCs/>
        </w:rPr>
      </w:pPr>
    </w:p>
    <w:p w14:paraId="72854B8A" w14:textId="77777777" w:rsidR="00F11730" w:rsidRPr="00027801" w:rsidRDefault="00F11730" w:rsidP="00F11730">
      <w:pPr>
        <w:pStyle w:val="Tekstpodstawowy"/>
        <w:ind w:left="426" w:right="828"/>
        <w:jc w:val="both"/>
        <w:rPr>
          <w:bCs/>
        </w:rPr>
      </w:pPr>
    </w:p>
    <w:bookmarkEnd w:id="1"/>
    <w:p w14:paraId="7EAFDB46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3B7C0D3B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21147391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Projekt pn.: „Przebudowa i aranżacja wnętrz Pałacu Krasińskich (Pałacu Rzeczypospolitej) przy Placu Krasińskich 3/5 w Warszawie”.</w:t>
      </w:r>
    </w:p>
    <w:p w14:paraId="28A24111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</w:p>
    <w:p w14:paraId="73A6F646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</w:rPr>
      </w:pP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tbl>
      <w:tblPr>
        <w:tblW w:w="154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5983"/>
        <w:gridCol w:w="2396"/>
        <w:gridCol w:w="1536"/>
        <w:gridCol w:w="2512"/>
        <w:gridCol w:w="2542"/>
      </w:tblGrid>
      <w:tr w:rsidR="00F11730" w:rsidRPr="00DD6944" w14:paraId="24A66F78" w14:textId="77777777" w:rsidTr="007A0416">
        <w:trPr>
          <w:trHeight w:val="1152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D81C" w14:textId="77777777" w:rsidR="00F11730" w:rsidRPr="00DD6944" w:rsidRDefault="00F11730" w:rsidP="007A041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6944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8D9B" w14:textId="77777777" w:rsidR="00F11730" w:rsidRDefault="00F11730" w:rsidP="007A0416">
            <w:pPr>
              <w:pStyle w:val="Styl"/>
              <w:tabs>
                <w:tab w:val="left" w:pos="2268"/>
                <w:tab w:val="left" w:pos="4820"/>
                <w:tab w:val="left" w:pos="7740"/>
              </w:tabs>
              <w:ind w:left="-3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hAnsi="Times New Roman" w:cs="Times New Roman"/>
                <w:sz w:val="18"/>
                <w:szCs w:val="18"/>
              </w:rPr>
              <w:t xml:space="preserve">Przedmiot zadania/nazwa/ wraz z podaniem informacji, czy zakres zadania </w:t>
            </w:r>
            <w:r w:rsidRPr="001C00D9">
              <w:rPr>
                <w:rFonts w:ascii="Times New Roman" w:hAnsi="Times New Roman" w:cs="Times New Roman"/>
                <w:sz w:val="18"/>
                <w:szCs w:val="18"/>
              </w:rPr>
              <w:t>potwierdza spełnianie warunku udziału w postępowaniu opisanego przez Zamawiającego w SIWZ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0E6A2836" w14:textId="2EBC1311" w:rsidR="00F11730" w:rsidRPr="00F017D0" w:rsidRDefault="00F11730" w:rsidP="007A0416">
            <w:pPr>
              <w:widowControl w:val="0"/>
              <w:tabs>
                <w:tab w:val="left" w:pos="709"/>
                <w:tab w:val="left" w:pos="7740"/>
              </w:tabs>
              <w:spacing w:after="0"/>
              <w:ind w:right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C3">
              <w:rPr>
                <w:rFonts w:ascii="Times New Roman" w:hAnsi="Times New Roman" w:cs="Times New Roman"/>
                <w:sz w:val="20"/>
                <w:szCs w:val="20"/>
              </w:rPr>
              <w:t xml:space="preserve">Wykonawca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udowodni, że w okresie ostatnich 5 lat przed upływem terminu składania ofert, a jeżeli okres prowadzenia działalności jest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krótszy – w tym okresie, wykonał*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co najmniej 2 roboty budowlane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**, </w:t>
            </w:r>
            <w:r w:rsidRPr="00F017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 wartości nie mniejszej niż </w:t>
            </w:r>
            <w:r w:rsidRPr="00F017D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1 000</w:t>
            </w:r>
            <w:r w:rsidRPr="00F017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 000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017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zł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brutto każda (słownie: jeden milion złotych 00/100)</w:t>
            </w:r>
            <w:r w:rsidRPr="00F017D0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F017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 xml:space="preserve"> </w:t>
            </w:r>
            <w:r w:rsidRPr="00F017D0">
              <w:rPr>
                <w:rFonts w:ascii="Times New Roman" w:eastAsia="Times New Roman" w:hAnsi="Times New Roman" w:cs="Times New Roman"/>
                <w:sz w:val="20"/>
                <w:szCs w:val="20"/>
              </w:rPr>
              <w:t>która polegała na remoncie**** budowie***** lub przebudowie****** w budynku lub budynkach***</w:t>
            </w:r>
            <w:r w:rsidRPr="00F017D0">
              <w:rPr>
                <w:rFonts w:ascii="Times New Roman" w:eastAsia="Times New Roman" w:hAnsi="Times New Roman" w:cs="Arial"/>
                <w:b/>
                <w:bCs/>
                <w:sz w:val="20"/>
                <w:szCs w:val="20"/>
              </w:rPr>
              <w:t xml:space="preserve"> </w:t>
            </w:r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>będącym/mi zabytkiem/</w:t>
            </w:r>
            <w:proofErr w:type="spellStart"/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>ami</w:t>
            </w:r>
            <w:proofErr w:type="spellEnd"/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 xml:space="preserve"> nieruchomym/mi wpisanym/i do rejestru zabytków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lub inwentarza muzeum będącego instytucją kultury</w:t>
            </w:r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 xml:space="preserve"> *******.</w:t>
            </w:r>
          </w:p>
          <w:p w14:paraId="19955C3D" w14:textId="77777777" w:rsidR="00F11730" w:rsidRPr="00027801" w:rsidRDefault="00F11730" w:rsidP="007A0416">
            <w:pPr>
              <w:pStyle w:val="Styl"/>
              <w:tabs>
                <w:tab w:val="left" w:pos="709"/>
                <w:tab w:val="left" w:pos="7740"/>
              </w:tabs>
              <w:autoSpaceDE/>
              <w:autoSpaceDN/>
              <w:adjustRightInd/>
              <w:spacing w:line="276" w:lineRule="auto"/>
              <w:ind w:right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419E" w14:textId="77777777" w:rsidR="00F11730" w:rsidRDefault="00F11730" w:rsidP="007A04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EE1F961" w14:textId="77777777" w:rsidR="00F11730" w:rsidRPr="00027801" w:rsidRDefault="00F11730" w:rsidP="007A04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Wartość zamówienia wskazanego w kolumnie 2 </w:t>
            </w: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(w zł brutto)</w:t>
            </w:r>
          </w:p>
          <w:p w14:paraId="2E28D3CF" w14:textId="77777777" w:rsidR="00F11730" w:rsidRPr="00027801" w:rsidRDefault="00F11730" w:rsidP="007A04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704E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lastRenderedPageBreak/>
              <w:t>Daty i miejsca wykonania</w:t>
            </w:r>
          </w:p>
          <w:p w14:paraId="48AB64CF" w14:textId="77777777" w:rsidR="00F11730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</w:p>
          <w:p w14:paraId="7247386E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>od (dzień, miesiąc, rok)</w:t>
            </w:r>
          </w:p>
          <w:p w14:paraId="314CCEFF" w14:textId="77777777" w:rsidR="00F11730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</w:p>
          <w:p w14:paraId="6AADCA00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lastRenderedPageBreak/>
              <w:t>do (dzień, miesiąc, rok)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5923" w14:textId="77777777" w:rsidR="00F11730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14:paraId="22076637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>Odbiorca</w:t>
            </w: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</w:t>
            </w:r>
          </w:p>
          <w:p w14:paraId="10E8FEEF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</w:rPr>
              <w:t>Pełna nazwa p</w:t>
            </w: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>odmiot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u,</w:t>
            </w: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 xml:space="preserve"> na rzecz którego roboty zostały wykonane)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DE14" w14:textId="77777777" w:rsidR="00F11730" w:rsidRDefault="00F11730" w:rsidP="007A0416">
            <w:pPr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</w:p>
          <w:p w14:paraId="7EBC9B80" w14:textId="77777777" w:rsidR="00F11730" w:rsidRPr="001C00D9" w:rsidRDefault="00F11730" w:rsidP="007A0416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>Zał</w:t>
            </w:r>
            <w:r w:rsidRPr="001C00D9">
              <w:rPr>
                <w:rFonts w:ascii="Times New Roman" w:eastAsia="TimesNewRoman,Bold" w:hAnsi="Times New Roman"/>
                <w:bCs/>
                <w:sz w:val="18"/>
                <w:szCs w:val="18"/>
              </w:rPr>
              <w:t>ą</w:t>
            </w: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czone dowody określające czy te roboty budowlane, zostały wykonane należycie, w </w:t>
            </w: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lastRenderedPageBreak/>
              <w:t xml:space="preserve">szczególności informacje o tym czy roboty zostały wykonane </w:t>
            </w: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>zgodnie z przepisami prawa budow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lanego i prawidłowo ukończone.</w:t>
            </w:r>
          </w:p>
        </w:tc>
      </w:tr>
      <w:tr w:rsidR="00F11730" w:rsidRPr="00DD6944" w14:paraId="3321C237" w14:textId="77777777" w:rsidTr="007A0416">
        <w:trPr>
          <w:trHeight w:val="313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0CB6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76BD8" w14:textId="77777777" w:rsidR="00F11730" w:rsidRPr="00D92B48" w:rsidRDefault="00F11730" w:rsidP="007A041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92B4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337C" w14:textId="77777777" w:rsidR="00F11730" w:rsidRPr="00D92B48" w:rsidRDefault="00F11730" w:rsidP="007A041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92B4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D2D3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93A8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9E47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6</w:t>
            </w:r>
          </w:p>
        </w:tc>
      </w:tr>
      <w:tr w:rsidR="00F11730" w:rsidRPr="00DD6944" w14:paraId="5EDB5E59" w14:textId="77777777" w:rsidTr="007A0416">
        <w:trPr>
          <w:trHeight w:val="656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8934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1</w:t>
            </w:r>
          </w:p>
          <w:p w14:paraId="61B065D5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  <w:p w14:paraId="473F8355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1D62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Przedmiot robót…………………………………………..</w:t>
            </w:r>
          </w:p>
          <w:p w14:paraId="4EDA19B5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…………………………………………………………………...</w:t>
            </w:r>
          </w:p>
          <w:p w14:paraId="20191E2E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obejmował ……………………………………………………… ……………………..……………………………………………</w:t>
            </w:r>
          </w:p>
          <w:p w14:paraId="7EA793FD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  <w:p w14:paraId="7DE54379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6ED1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B5A3D7D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Wartość robót – brutto……………………....zł</w:t>
            </w:r>
          </w:p>
          <w:p w14:paraId="3FF5BE06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187CF4F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Powierzchnia objęta zakresem robót ………………………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EF73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5777023E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0B9DDAD8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41E14D89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7B685C07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81E2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1B46B95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0341B473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0AB451D5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42B418BF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622F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5C18CC4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3E628D00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65C80979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462043F1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</w:t>
            </w:r>
          </w:p>
        </w:tc>
      </w:tr>
      <w:tr w:rsidR="00F11730" w:rsidRPr="00DD6944" w14:paraId="241364F3" w14:textId="77777777" w:rsidTr="007A0416">
        <w:trPr>
          <w:trHeight w:val="7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6875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DD6944">
              <w:rPr>
                <w:rFonts w:ascii="Times New Roman" w:hAnsi="Times New Roman"/>
                <w:bCs/>
                <w:i/>
              </w:rPr>
              <w:t>2</w:t>
            </w:r>
          </w:p>
          <w:p w14:paraId="6A170819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  <w:p w14:paraId="109E9EBF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BBF0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Przedmiot robót…………………………………………..</w:t>
            </w:r>
          </w:p>
          <w:p w14:paraId="2502A2A8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…………………………………………………………………...</w:t>
            </w:r>
          </w:p>
          <w:p w14:paraId="7126D0E8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obejmował ……………………………………………………… ……………………..……………………………………………</w:t>
            </w:r>
          </w:p>
          <w:p w14:paraId="7929583A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  <w:p w14:paraId="422AA454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FCB5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361B5ED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Wartość robót – brutto……………………....zł</w:t>
            </w:r>
          </w:p>
          <w:p w14:paraId="568CF679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8D874B1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Powierzchnia objęta zakresem robót ………………………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AA5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11F128DF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6BB9B53F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4E6B219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7EF50A8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BBD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130DAB7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0E786F3E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3D506408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501A5DD3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361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50BE641A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33131F6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7FA9543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1E11987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</w:t>
            </w:r>
          </w:p>
        </w:tc>
      </w:tr>
    </w:tbl>
    <w:p w14:paraId="171495F2" w14:textId="77777777" w:rsidR="00F11730" w:rsidRPr="00DD6944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0BC92C53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3FB6239A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49808E4E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63E02B7D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29F13C7E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26AA7EB3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75CB5318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143FB728" w14:textId="77777777" w:rsidR="00F11730" w:rsidRPr="00DD6944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6B6241AF" w14:textId="77777777" w:rsidR="00F11730" w:rsidRPr="00CB1A6E" w:rsidRDefault="00F11730" w:rsidP="00F11730">
      <w:pPr>
        <w:spacing w:after="0" w:line="240" w:lineRule="auto"/>
        <w:rPr>
          <w:rFonts w:ascii="Times New Roman" w:eastAsia="Times New Roman" w:hAnsi="Times New Roman"/>
          <w:b/>
          <w:bCs/>
          <w:u w:val="single"/>
        </w:rPr>
      </w:pPr>
      <w:r w:rsidRPr="007A0416">
        <w:rPr>
          <w:rFonts w:ascii="Times New Roman" w:eastAsia="Times New Roman" w:hAnsi="Times New Roman"/>
          <w:iCs/>
          <w:sz w:val="18"/>
          <w:szCs w:val="18"/>
        </w:rPr>
        <w:t>Miejscowo</w:t>
      </w:r>
      <w:r w:rsidRPr="007A0416">
        <w:rPr>
          <w:rFonts w:ascii="Times New Roman" w:eastAsia="TimesNewRoman" w:hAnsi="Times New Roman"/>
          <w:iCs/>
          <w:sz w:val="18"/>
          <w:szCs w:val="18"/>
        </w:rPr>
        <w:t>ść</w:t>
      </w:r>
      <w:r>
        <w:rPr>
          <w:rFonts w:ascii="Times New Roman" w:eastAsia="Times New Roman" w:hAnsi="Times New Roman"/>
          <w:iCs/>
          <w:sz w:val="18"/>
          <w:szCs w:val="18"/>
        </w:rPr>
        <w:t xml:space="preserve"> </w:t>
      </w:r>
      <w:r w:rsidRPr="009C0D0F">
        <w:rPr>
          <w:rFonts w:ascii="Times New Roman" w:eastAsia="Times New Roman" w:hAnsi="Times New Roman"/>
          <w:iCs/>
          <w:sz w:val="18"/>
          <w:szCs w:val="18"/>
        </w:rPr>
        <w:t>i data</w:t>
      </w:r>
      <w:r>
        <w:rPr>
          <w:rFonts w:ascii="Times New Roman" w:eastAsia="Times New Roman" w:hAnsi="Times New Roman"/>
          <w:iCs/>
          <w:sz w:val="18"/>
          <w:szCs w:val="18"/>
        </w:rPr>
        <w:t xml:space="preserve">: </w:t>
      </w:r>
      <w:r w:rsidRPr="00DD6944">
        <w:rPr>
          <w:rFonts w:ascii="Times New Roman" w:eastAsia="Times New Roman" w:hAnsi="Times New Roman"/>
          <w:sz w:val="18"/>
          <w:szCs w:val="18"/>
        </w:rPr>
        <w:t xml:space="preserve">................................................................  </w:t>
      </w:r>
      <w:r w:rsidRPr="007A0416">
        <w:rPr>
          <w:rFonts w:ascii="Times New Roman" w:eastAsia="Times New Roman" w:hAnsi="Times New Roman"/>
          <w:bCs/>
          <w:iCs/>
          <w:sz w:val="18"/>
          <w:szCs w:val="18"/>
        </w:rPr>
        <w:t>imię i nazwisko osoby uprawnionej do składania oświadczeń woli w imieniu Wykonawcy:</w:t>
      </w:r>
      <w:r>
        <w:rPr>
          <w:rFonts w:ascii="Times New Roman" w:eastAsia="Times New Roman" w:hAnsi="Times New Roman"/>
          <w:bCs/>
          <w:iCs/>
          <w:sz w:val="18"/>
          <w:szCs w:val="18"/>
        </w:rPr>
        <w:t xml:space="preserve">  ………</w:t>
      </w:r>
      <w:r>
        <w:rPr>
          <w:rFonts w:ascii="Times New Roman" w:eastAsia="Times New Roman" w:hAnsi="Times New Roman"/>
          <w:iCs/>
          <w:sz w:val="18"/>
          <w:szCs w:val="18"/>
        </w:rPr>
        <w:t>…………………………………</w:t>
      </w:r>
      <w:r w:rsidRPr="00DD6944">
        <w:rPr>
          <w:rFonts w:ascii="Times New Roman" w:eastAsia="TimesNewRoman" w:hAnsi="Times New Roman"/>
          <w:i/>
          <w:sz w:val="18"/>
          <w:szCs w:val="18"/>
        </w:rPr>
        <w:tab/>
      </w:r>
      <w:r w:rsidRPr="00DD6944">
        <w:rPr>
          <w:rFonts w:ascii="Times New Roman" w:eastAsia="TimesNewRoman" w:hAnsi="Times New Roman"/>
          <w:i/>
          <w:sz w:val="18"/>
          <w:szCs w:val="18"/>
        </w:rPr>
        <w:tab/>
      </w:r>
      <w:r w:rsidRPr="00DD6944">
        <w:rPr>
          <w:rFonts w:ascii="Times New Roman" w:eastAsia="TimesNewRoman" w:hAnsi="Times New Roman"/>
          <w:i/>
          <w:sz w:val="18"/>
          <w:szCs w:val="18"/>
        </w:rPr>
        <w:tab/>
      </w:r>
      <w:r w:rsidRPr="00DD6944">
        <w:rPr>
          <w:rFonts w:ascii="Times New Roman" w:eastAsia="Times New Roman" w:hAnsi="Times New Roman"/>
          <w:i/>
          <w:sz w:val="18"/>
          <w:szCs w:val="18"/>
        </w:rPr>
        <w:t xml:space="preserve">  </w:t>
      </w:r>
    </w:p>
    <w:p w14:paraId="337ED3B5" w14:textId="77777777" w:rsidR="00F11730" w:rsidRDefault="00F11730" w:rsidP="00F11730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3DC0B3" wp14:editId="611667EB">
                <wp:simplePos x="0" y="0"/>
                <wp:positionH relativeFrom="column">
                  <wp:posOffset>5859145</wp:posOffset>
                </wp:positionH>
                <wp:positionV relativeFrom="paragraph">
                  <wp:posOffset>9525</wp:posOffset>
                </wp:positionV>
                <wp:extent cx="2453640" cy="396240"/>
                <wp:effectExtent l="0" t="0" r="22860" b="2286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F2ABE" w14:textId="77777777" w:rsidR="00F11730" w:rsidRDefault="00F11730" w:rsidP="00F11730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DC0B3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461.35pt;margin-top:.75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" fillcolor="#d8d8d8 [2732]">
                <v:textbox>
                  <w:txbxContent>
                    <w:p w14:paraId="6F8F2ABE" w14:textId="77777777" w:rsidR="00F11730" w:rsidRDefault="00F11730" w:rsidP="00F11730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14:paraId="238C876B" w14:textId="77777777" w:rsidR="00F11730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6133E458" w14:textId="77777777" w:rsidR="00F11730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1ECBE0F5" w14:textId="77777777" w:rsidR="00F11730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0E81DA71" w14:textId="77777777" w:rsidR="00F11730" w:rsidRPr="00DD6944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35921985" w14:textId="77777777" w:rsidR="00684065" w:rsidRDefault="00684065" w:rsidP="00F11730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14:paraId="26A5E6D0" w14:textId="75BB82B4" w:rsidR="00F11730" w:rsidRDefault="00F11730" w:rsidP="00F11730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E478FB">
        <w:rPr>
          <w:rFonts w:ascii="Times New Roman" w:hAnsi="Times New Roman"/>
          <w:b/>
          <w:u w:val="single"/>
        </w:rPr>
        <w:t>Instrukcja wypełniania WYKAZU ROBÓT</w:t>
      </w:r>
    </w:p>
    <w:p w14:paraId="45947129" w14:textId="77777777" w:rsidR="00F11730" w:rsidRPr="00E478FB" w:rsidRDefault="00F11730" w:rsidP="00F11730">
      <w:pPr>
        <w:numPr>
          <w:ilvl w:val="0"/>
          <w:numId w:val="2"/>
        </w:numPr>
        <w:spacing w:after="0" w:line="360" w:lineRule="auto"/>
        <w:ind w:left="0" w:hanging="284"/>
        <w:jc w:val="left"/>
        <w:rPr>
          <w:rFonts w:ascii="Times New Roman" w:hAnsi="Times New Roman"/>
          <w:b/>
          <w:u w:val="single"/>
        </w:rPr>
      </w:pPr>
      <w:r w:rsidRPr="00E478FB">
        <w:rPr>
          <w:rFonts w:ascii="Times New Roman" w:hAnsi="Times New Roman"/>
          <w:b/>
          <w:u w:val="single"/>
        </w:rPr>
        <w:t>Kolumny 2-6 należy wypełnić zgodnie z ich tytułami</w:t>
      </w:r>
    </w:p>
    <w:p w14:paraId="6AC60330" w14:textId="77777777" w:rsidR="00F11730" w:rsidRPr="00E478FB" w:rsidRDefault="00F11730" w:rsidP="00F11730">
      <w:pPr>
        <w:autoSpaceDE w:val="0"/>
        <w:autoSpaceDN w:val="0"/>
        <w:adjustRightInd w:val="0"/>
        <w:spacing w:after="0" w:line="360" w:lineRule="auto"/>
        <w:ind w:hanging="284"/>
        <w:rPr>
          <w:rFonts w:ascii="Times New Roman" w:hAnsi="Times New Roman"/>
          <w:b/>
          <w:u w:val="single"/>
        </w:rPr>
      </w:pPr>
      <w:r w:rsidRPr="002C26BD">
        <w:rPr>
          <w:rFonts w:ascii="Times New Roman" w:hAnsi="Times New Roman"/>
          <w:b/>
        </w:rPr>
        <w:t xml:space="preserve">2) </w:t>
      </w:r>
      <w:r w:rsidRPr="00E478FB">
        <w:rPr>
          <w:rFonts w:ascii="Times New Roman" w:hAnsi="Times New Roman"/>
          <w:b/>
          <w:u w:val="single"/>
        </w:rPr>
        <w:t xml:space="preserve">Zamawiający przypomina, że: </w:t>
      </w:r>
    </w:p>
    <w:p w14:paraId="49754BB6" w14:textId="77777777" w:rsidR="00F11730" w:rsidRPr="00F569B3" w:rsidRDefault="00F11730" w:rsidP="00F11730">
      <w:pPr>
        <w:pStyle w:val="Styl"/>
        <w:tabs>
          <w:tab w:val="left" w:pos="4820"/>
          <w:tab w:val="left" w:pos="7740"/>
        </w:tabs>
        <w:ind w:right="1"/>
        <w:jc w:val="both"/>
        <w:rPr>
          <w:rFonts w:ascii="Times New Roman" w:hAnsi="Times New Roman"/>
          <w:bCs/>
          <w:i/>
          <w:sz w:val="22"/>
          <w:szCs w:val="22"/>
        </w:rPr>
      </w:pPr>
      <w:r w:rsidRPr="00F569B3">
        <w:rPr>
          <w:rFonts w:ascii="Times New Roman" w:hAnsi="Times New Roman" w:cs="Times New Roman"/>
          <w:i/>
          <w:sz w:val="22"/>
          <w:szCs w:val="22"/>
        </w:rPr>
        <w:t xml:space="preserve">- </w:t>
      </w:r>
      <w:r w:rsidRPr="00F569B3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Wykonawca w kol. 2 Tabeli opisuje przedmiot robót w sposób umożliwiający jednoznaczną ocenę, czy </w:t>
      </w:r>
      <w:r w:rsidRPr="00F569B3">
        <w:rPr>
          <w:rFonts w:ascii="Times New Roman" w:hAnsi="Times New Roman" w:cs="Times New Roman"/>
          <w:bCs/>
          <w:i/>
          <w:color w:val="000000"/>
          <w:sz w:val="22"/>
          <w:szCs w:val="22"/>
        </w:rPr>
        <w:t xml:space="preserve">Wykonawca 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 xml:space="preserve">w okresie ostatnich 5 lat przed upływem terminu składania ofert, a jeżeli okres prowadzenia działalności jest krótszy – w tym okresie, wykonał* </w:t>
      </w:r>
      <w:r w:rsidRPr="00F569B3">
        <w:rPr>
          <w:rFonts w:ascii="Times New Roman" w:hAnsi="Times New Roman" w:cs="Times New Roman"/>
          <w:bCs/>
          <w:i/>
          <w:sz w:val="22"/>
          <w:szCs w:val="22"/>
          <w:u w:val="single"/>
        </w:rPr>
        <w:t>co najmniej 2 roboty budowlane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 xml:space="preserve">**, </w:t>
      </w:r>
      <w:r w:rsidRPr="00F569B3">
        <w:rPr>
          <w:rFonts w:ascii="Times New Roman" w:hAnsi="Times New Roman" w:cs="Times New Roman"/>
          <w:i/>
          <w:sz w:val="22"/>
          <w:szCs w:val="22"/>
        </w:rPr>
        <w:t xml:space="preserve">o wartości nie mniejszej niż 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>1 000 000  zł</w:t>
      </w:r>
      <w:r w:rsidRPr="00F569B3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 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>brutto każda (słownie: jeden milion złotych 00/100)</w:t>
      </w:r>
      <w:r w:rsidRPr="00F569B3">
        <w:rPr>
          <w:rFonts w:ascii="Times New Roman" w:hAnsi="Times New Roman" w:cs="Times New Roman"/>
          <w:i/>
          <w:sz w:val="22"/>
          <w:szCs w:val="22"/>
        </w:rPr>
        <w:t>,</w:t>
      </w:r>
      <w:r w:rsidRPr="00F569B3">
        <w:rPr>
          <w:rFonts w:ascii="Times New Roman" w:hAnsi="Times New Roman" w:cs="Times New Roman"/>
          <w:b/>
          <w:bCs/>
          <w:i/>
          <w:sz w:val="22"/>
          <w:szCs w:val="22"/>
          <w:vertAlign w:val="superscript"/>
        </w:rPr>
        <w:t xml:space="preserve"> </w:t>
      </w:r>
      <w:r w:rsidRPr="00F569B3">
        <w:rPr>
          <w:rFonts w:ascii="Times New Roman" w:hAnsi="Times New Roman" w:cs="Times New Roman"/>
          <w:i/>
          <w:sz w:val="22"/>
          <w:szCs w:val="22"/>
        </w:rPr>
        <w:t xml:space="preserve">która polegała na remoncie**** budowie***** lub przebudowie****** </w:t>
      </w:r>
      <w:r>
        <w:rPr>
          <w:rFonts w:ascii="Times New Roman" w:hAnsi="Times New Roman" w:cs="Times New Roman"/>
          <w:i/>
          <w:sz w:val="22"/>
          <w:szCs w:val="22"/>
        </w:rPr>
        <w:br/>
      </w:r>
      <w:r w:rsidRPr="00F569B3">
        <w:rPr>
          <w:rFonts w:ascii="Times New Roman" w:hAnsi="Times New Roman" w:cs="Times New Roman"/>
          <w:i/>
          <w:sz w:val="22"/>
          <w:szCs w:val="22"/>
        </w:rPr>
        <w:t>w budynku lub budynkach***</w:t>
      </w:r>
      <w:r w:rsidRPr="00F569B3">
        <w:rPr>
          <w:rFonts w:ascii="Times New Roman" w:hAnsi="Times New Roman"/>
          <w:b/>
          <w:bCs/>
          <w:i/>
          <w:sz w:val="22"/>
          <w:szCs w:val="22"/>
        </w:rPr>
        <w:t xml:space="preserve"> </w:t>
      </w:r>
      <w:r w:rsidRPr="00F569B3">
        <w:rPr>
          <w:rFonts w:ascii="Times New Roman" w:hAnsi="Times New Roman"/>
          <w:bCs/>
          <w:i/>
          <w:sz w:val="22"/>
          <w:szCs w:val="22"/>
        </w:rPr>
        <w:t>będącym/mi zabytkiem/</w:t>
      </w:r>
      <w:proofErr w:type="spellStart"/>
      <w:r w:rsidRPr="00F569B3">
        <w:rPr>
          <w:rFonts w:ascii="Times New Roman" w:hAnsi="Times New Roman"/>
          <w:bCs/>
          <w:i/>
          <w:sz w:val="22"/>
          <w:szCs w:val="22"/>
        </w:rPr>
        <w:t>ami</w:t>
      </w:r>
      <w:proofErr w:type="spellEnd"/>
      <w:r w:rsidRPr="00F569B3">
        <w:rPr>
          <w:rFonts w:ascii="Times New Roman" w:hAnsi="Times New Roman"/>
          <w:bCs/>
          <w:i/>
          <w:sz w:val="22"/>
          <w:szCs w:val="22"/>
        </w:rPr>
        <w:t xml:space="preserve"> nieruchomym/mi wpisanym/i do rejestru zabytków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 xml:space="preserve"> lub inwentarza muzeum będącego instytucją kultury</w:t>
      </w:r>
      <w:r w:rsidRPr="00F569B3">
        <w:rPr>
          <w:rFonts w:ascii="Times New Roman" w:hAnsi="Times New Roman"/>
          <w:bCs/>
          <w:i/>
          <w:sz w:val="22"/>
          <w:szCs w:val="22"/>
        </w:rPr>
        <w:t xml:space="preserve"> *******.</w:t>
      </w:r>
    </w:p>
    <w:p w14:paraId="33E667F3" w14:textId="77777777" w:rsidR="00F11730" w:rsidRPr="0071438E" w:rsidRDefault="00F11730" w:rsidP="00F11730">
      <w:pPr>
        <w:pStyle w:val="Default"/>
        <w:spacing w:line="276" w:lineRule="auto"/>
        <w:ind w:left="709" w:hanging="142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14:paraId="292E9F29" w14:textId="77777777" w:rsidR="00F11730" w:rsidRPr="00984F22" w:rsidRDefault="00F11730" w:rsidP="00F1173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 Za 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/>
          <w:bCs/>
          <w:u w:val="single"/>
        </w:rPr>
        <w:t>wykonaną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Cs/>
          <w:u w:val="single"/>
        </w:rPr>
        <w:t xml:space="preserve"> robotę budowlaną</w:t>
      </w:r>
      <w:r w:rsidRPr="00984F22">
        <w:rPr>
          <w:rFonts w:ascii="Times New Roman" w:eastAsia="Times New Roman" w:hAnsi="Times New Roman" w:cs="Times New Roman"/>
          <w:bCs/>
        </w:rPr>
        <w:t xml:space="preserve"> Zamawiający rozumie taką robotę, która została zrealizowana w ramach danej umowy, tj.: odebrana przez inwestora jako wykonana w sposób należyty, zgodnie z przepisami Prawa Budowlanego i prawidłowo ukończona. Zamawiający zastrzega sobie prawo do ewentualnego sprawdzenia prawdziwości przedstawianych danych, które będą wyszczególnione w wykazie robót budowlanych dołączonym przez Wykonawcę do oferty.</w:t>
      </w:r>
    </w:p>
    <w:p w14:paraId="7C9C9F1D" w14:textId="77777777" w:rsidR="00F11730" w:rsidRPr="00984F22" w:rsidRDefault="00F11730" w:rsidP="00F1173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** Za 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/>
          <w:bCs/>
          <w:u w:val="single"/>
        </w:rPr>
        <w:t>robotę budowlaną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Cs/>
        </w:rPr>
        <w:t xml:space="preserve"> Zamawiający rozumie </w:t>
      </w:r>
      <w:r w:rsidRPr="00984F22">
        <w:rPr>
          <w:rFonts w:ascii="Times New Roman" w:eastAsia="Times New Roman" w:hAnsi="Times New Roman" w:cs="Times New Roman"/>
        </w:rPr>
        <w:t>budowę, a także prace polegające na przebudowie, remoncie.</w:t>
      </w:r>
    </w:p>
    <w:p w14:paraId="1F9116B8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*** </w:t>
      </w:r>
      <w:r w:rsidRPr="00984F22">
        <w:rPr>
          <w:rFonts w:ascii="Times New Roman" w:eastAsia="Times New Roman" w:hAnsi="Times New Roman" w:cs="Times New Roman"/>
        </w:rPr>
        <w:t xml:space="preserve">Zamawiający definiuje </w:t>
      </w:r>
      <w:r w:rsidRPr="00984F22">
        <w:rPr>
          <w:rFonts w:ascii="Times New Roman" w:eastAsia="Times New Roman" w:hAnsi="Times New Roman" w:cs="Times New Roman"/>
          <w:b/>
          <w:u w:val="single"/>
        </w:rPr>
        <w:t>”budynek”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 xml:space="preserve">zgodnie z ustawą z dnia 7 lipca 1994 r. Prawo budowlane, </w:t>
      </w:r>
      <w:r w:rsidRPr="00984F22">
        <w:rPr>
          <w:rFonts w:ascii="Times New Roman" w:eastAsia="Times New Roman" w:hAnsi="Times New Roman" w:cs="Times New Roman"/>
        </w:rPr>
        <w:br/>
        <w:t xml:space="preserve">tj.: </w:t>
      </w:r>
      <w:r w:rsidRPr="00984F22">
        <w:rPr>
          <w:rFonts w:ascii="Times New Roman" w:eastAsia="Times New Roman" w:hAnsi="Times New Roman" w:cs="Times New Roman"/>
          <w:i/>
        </w:rPr>
        <w:t xml:space="preserve">„budynek – należy przez to rozumieć taki obiekt budowlany, który jest trwale związany z gruntem, wydzielony z przestrzeni za pomocą przegród budowlanych oraz posiada fundamenty i dach”. </w:t>
      </w:r>
    </w:p>
    <w:p w14:paraId="1C215C00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lastRenderedPageBreak/>
        <w:t>****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 xml:space="preserve">Przez </w:t>
      </w:r>
      <w:r w:rsidRPr="00984F22">
        <w:rPr>
          <w:rFonts w:ascii="Times New Roman" w:eastAsia="Times New Roman" w:hAnsi="Times New Roman" w:cs="Times New Roman"/>
          <w:b/>
          <w:u w:val="single"/>
        </w:rPr>
        <w:t>”remont”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>należy rozumieć wykonanie w istniejącym obiekcie budowlanym robót budowlanych polegających na odtworzeniu stanu pierwotnego, a niestanowiących bieżącej konserwacji, przy dopuszczeniu stosowania wyrobów budowlanych innych niż użyto w stanie pierwotnym.</w:t>
      </w:r>
    </w:p>
    <w:p w14:paraId="46D32698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***** </w:t>
      </w:r>
      <w:r w:rsidRPr="00984F22">
        <w:rPr>
          <w:rFonts w:ascii="Times New Roman" w:eastAsia="Times New Roman" w:hAnsi="Times New Roman" w:cs="Times New Roman"/>
        </w:rPr>
        <w:t xml:space="preserve">Przez </w:t>
      </w:r>
      <w:r w:rsidRPr="00984F22">
        <w:rPr>
          <w:rFonts w:ascii="Times New Roman" w:eastAsia="Times New Roman" w:hAnsi="Times New Roman" w:cs="Times New Roman"/>
          <w:b/>
          <w:u w:val="single"/>
        </w:rPr>
        <w:t>”budowę”</w:t>
      </w:r>
      <w:r w:rsidRPr="00984F22">
        <w:rPr>
          <w:rFonts w:ascii="Times New Roman" w:eastAsia="Times New Roman" w:hAnsi="Times New Roman" w:cs="Times New Roman"/>
        </w:rPr>
        <w:t xml:space="preserve"> należy rozumieć wykonywanie obiektu budowlanego w określonym miejscu, a także odbudowę, rozbudowę, nadbudowę obiektu budowlanego.</w:t>
      </w:r>
    </w:p>
    <w:p w14:paraId="2D7C70B5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t>******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 xml:space="preserve">Przez </w:t>
      </w:r>
      <w:r w:rsidRPr="00984F22">
        <w:rPr>
          <w:rFonts w:ascii="Times New Roman" w:eastAsia="Times New Roman" w:hAnsi="Times New Roman" w:cs="Times New Roman"/>
          <w:b/>
          <w:u w:val="single"/>
        </w:rPr>
        <w:t>”przebudowę”</w:t>
      </w:r>
      <w:r w:rsidRPr="00984F22">
        <w:rPr>
          <w:rFonts w:ascii="Times New Roman" w:eastAsia="Times New Roman" w:hAnsi="Times New Roman" w:cs="Times New Roman"/>
        </w:rPr>
        <w:t xml:space="preserve"> należy rozumieć wykonanie robót budowlanych, w wyniku, których następuje zmiana parametrów użytkowych lub technicznych istniejącego obiektu budowlanego, z wyjątkiem charakterystycznych parametrów, jak: kubatura, powierzchnia zabudowy, wysokość, długość, szerokość bądź liczba kondygnacji.</w:t>
      </w:r>
    </w:p>
    <w:p w14:paraId="19FCA147" w14:textId="77777777" w:rsidR="00F11730" w:rsidRPr="00984F22" w:rsidRDefault="00F11730" w:rsidP="00F11730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/>
        </w:rPr>
        <w:t>*******</w:t>
      </w:r>
      <w:r w:rsidRPr="00984F22">
        <w:rPr>
          <w:rFonts w:ascii="Times New Roman" w:eastAsia="Times New Roman" w:hAnsi="Times New Roman" w:cs="Times New Roman"/>
        </w:rPr>
        <w:t xml:space="preserve"> Przez </w:t>
      </w:r>
      <w:r w:rsidRPr="00984F22">
        <w:rPr>
          <w:rFonts w:ascii="Times New Roman" w:eastAsia="Times New Roman" w:hAnsi="Times New Roman" w:cs="Times New Roman"/>
          <w:b/>
          <w:u w:val="single"/>
        </w:rPr>
        <w:t xml:space="preserve">„zabytek nieruchomy wpisany do rejestru zabytków </w:t>
      </w:r>
      <w:r w:rsidRPr="00984F22">
        <w:rPr>
          <w:rFonts w:ascii="Times New Roman" w:eastAsia="Times New Roman" w:hAnsi="Times New Roman" w:cs="Times New Roman"/>
          <w:b/>
          <w:bCs/>
          <w:u w:val="single"/>
        </w:rPr>
        <w:t>lub inwentarza muzeum będącego instytucją kultury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</w:rPr>
        <w:t xml:space="preserve"> Zamawiający rozumie – nieruchomość, jej część lub zespół nieruchomości wpisane do rejestru zabytków nieruchomych, będące dziełem człowieka lub związane z jego działalnością i stanowiące świadectwo minionej epoki bądź zdarzenia, których zachowanie leży w interesie społecznym ze względu na posiadaną wartość historyczną, artystyczną lub naukową.</w:t>
      </w:r>
    </w:p>
    <w:p w14:paraId="0BC3EC40" w14:textId="77777777" w:rsidR="00F11730" w:rsidRPr="00F017D0" w:rsidRDefault="00F11730" w:rsidP="00F1173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64B035A" w14:textId="77777777" w:rsidR="00F11730" w:rsidRPr="00F569B3" w:rsidRDefault="00F11730" w:rsidP="00F11730">
      <w:pPr>
        <w:rPr>
          <w:rFonts w:ascii="Times New Roman" w:hAnsi="Times New Roman"/>
          <w:color w:val="000000"/>
        </w:rPr>
      </w:pPr>
      <w:r w:rsidRPr="00F569B3">
        <w:rPr>
          <w:rFonts w:ascii="Times New Roman" w:eastAsia="Times New Roman" w:hAnsi="Times New Roman" w:cs="Times New Roman"/>
        </w:rPr>
        <w:t>W przypadku podania w wykazie wartości danej roboty budowlanej lub dostawy oraz  montażu mebli w walucie obcej, Zamawiający dokona przeliczenia tej wartości na wartość w złotych według średniego kursu NBP dla danej waluty z dnia opublikowania ogłoszenia o zamówieniu w DUUE.</w:t>
      </w:r>
    </w:p>
    <w:p w14:paraId="36CC8510" w14:textId="77777777" w:rsidR="00F11730" w:rsidRDefault="00F11730" w:rsidP="00F11730"/>
    <w:p w14:paraId="5F1989E8" w14:textId="77777777" w:rsidR="00F11730" w:rsidRPr="00037354" w:rsidRDefault="00F11730" w:rsidP="00F11730"/>
    <w:p w14:paraId="71CC73FA" w14:textId="77777777" w:rsidR="00F11730" w:rsidRPr="00037354" w:rsidRDefault="00F11730" w:rsidP="00F11730"/>
    <w:p w14:paraId="4B8A30D6" w14:textId="77777777" w:rsidR="00F11730" w:rsidRPr="00037354" w:rsidRDefault="00F11730" w:rsidP="00F11730"/>
    <w:p w14:paraId="0F8054B1" w14:textId="77777777" w:rsidR="00F11730" w:rsidRPr="00037354" w:rsidRDefault="00F11730" w:rsidP="00F11730"/>
    <w:p w14:paraId="05D9971B" w14:textId="77777777" w:rsidR="00737AE2" w:rsidRDefault="00737AE2" w:rsidP="00737AE2"/>
    <w:p w14:paraId="07869FD5" w14:textId="77777777" w:rsidR="00737AE2" w:rsidRPr="00037354" w:rsidRDefault="00737AE2" w:rsidP="00737AE2"/>
    <w:p w14:paraId="52AE6A9F" w14:textId="77777777" w:rsidR="00737AE2" w:rsidRPr="00037354" w:rsidRDefault="00737AE2" w:rsidP="00737AE2"/>
    <w:p w14:paraId="5D76F0B8" w14:textId="77777777" w:rsidR="000964AA" w:rsidRDefault="000964AA" w:rsidP="001F6AFC">
      <w:pPr>
        <w:rPr>
          <w:rFonts w:eastAsiaTheme="majorEastAsia" w:cstheme="majorBidi"/>
          <w:spacing w:val="15"/>
          <w:sz w:val="24"/>
          <w:szCs w:val="24"/>
        </w:rPr>
      </w:pPr>
    </w:p>
    <w:p w14:paraId="36FDB33D" w14:textId="77777777" w:rsidR="000964AA" w:rsidRPr="000964AA" w:rsidRDefault="000964AA" w:rsidP="001F6AFC">
      <w:pPr>
        <w:rPr>
          <w:rFonts w:eastAsiaTheme="majorEastAsia" w:cstheme="majorBidi"/>
          <w:spacing w:val="15"/>
          <w:sz w:val="24"/>
          <w:szCs w:val="24"/>
        </w:rPr>
      </w:pPr>
    </w:p>
    <w:sectPr w:rsidR="000964AA" w:rsidRPr="000964AA" w:rsidSect="00C442B9">
      <w:footerReference w:type="default" r:id="rId8"/>
      <w:footerReference w:type="first" r:id="rId9"/>
      <w:pgSz w:w="16839" w:h="11907" w:orient="landscape" w:code="9"/>
      <w:pgMar w:top="1440" w:right="1104" w:bottom="1985" w:left="1276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BBEC9" w14:textId="77777777" w:rsidR="0087172E" w:rsidRDefault="0087172E" w:rsidP="006F7F5A">
      <w:pPr>
        <w:spacing w:after="0" w:line="240" w:lineRule="auto"/>
      </w:pPr>
      <w:r>
        <w:separator/>
      </w:r>
    </w:p>
  </w:endnote>
  <w:endnote w:type="continuationSeparator" w:id="0">
    <w:p w14:paraId="587632E2" w14:textId="77777777" w:rsidR="0087172E" w:rsidRDefault="0087172E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F7CC1" w14:textId="77777777" w:rsidR="00C442B9" w:rsidRPr="0048148E" w:rsidRDefault="00C442B9" w:rsidP="00C442B9">
    <w:pPr>
      <w:pStyle w:val="Stopka"/>
      <w:pBdr>
        <w:bottom w:val="single" w:sz="6" w:space="1" w:color="auto"/>
      </w:pBdr>
      <w:jc w:val="left"/>
      <w:rPr>
        <w:sz w:val="12"/>
      </w:rPr>
    </w:pPr>
  </w:p>
  <w:p w14:paraId="1871CE95" w14:textId="77777777" w:rsidR="00C442B9" w:rsidRDefault="00C442B9" w:rsidP="00C442B9">
    <w:pPr>
      <w:pStyle w:val="Stopka"/>
      <w:rPr>
        <w:noProof/>
        <w:color w:val="4D4D4D"/>
        <w:sz w:val="16"/>
        <w:szCs w:val="16"/>
        <w:lang w:eastAsia="pl-PL"/>
      </w:rPr>
    </w:pPr>
  </w:p>
  <w:p w14:paraId="610EF521" w14:textId="77777777" w:rsidR="00C442B9" w:rsidRPr="00DF3944" w:rsidRDefault="00C442B9" w:rsidP="00C442B9">
    <w:pPr>
      <w:pStyle w:val="Stopka"/>
      <w:jc w:val="center"/>
      <w:rPr>
        <w:b/>
        <w:bCs/>
      </w:rPr>
    </w:pPr>
    <w:r w:rsidRPr="00DF3944">
      <w:rPr>
        <w:b/>
        <w:bCs/>
        <w:noProof/>
        <w:color w:val="4D4D4D"/>
        <w:sz w:val="16"/>
        <w:szCs w:val="16"/>
        <w:lang w:eastAsia="pl-PL"/>
      </w:rPr>
      <w:drawing>
        <wp:inline distT="0" distB="0" distL="0" distR="0" wp14:anchorId="241EDC3E" wp14:editId="4EF4074C">
          <wp:extent cx="9096375" cy="457200"/>
          <wp:effectExtent l="0" t="0" r="0" b="0"/>
          <wp:docPr id="2" name="Obraz 2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DEEC60" w14:textId="77777777" w:rsidR="00C442B9" w:rsidRPr="00B8168E" w:rsidRDefault="00C442B9" w:rsidP="00C442B9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Pr="001E2BAC">
      <w:rPr>
        <w:color w:val="4D4D4D"/>
        <w:sz w:val="16"/>
        <w:szCs w:val="16"/>
      </w:rPr>
      <w:t>Projekt współfinansowany jest w ramach Programu Operacyjnego Infras</w:t>
    </w:r>
    <w:r>
      <w:rPr>
        <w:color w:val="4D4D4D"/>
        <w:sz w:val="16"/>
        <w:szCs w:val="16"/>
      </w:rPr>
      <w:t>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  <w:p w14:paraId="6EC5DBEF" w14:textId="77777777" w:rsidR="00C442B9" w:rsidRDefault="00C442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02938" w14:textId="77777777" w:rsidR="00FB047E" w:rsidRPr="0048148E" w:rsidRDefault="00FB047E" w:rsidP="00FA5239">
    <w:pPr>
      <w:pStyle w:val="Stopka"/>
      <w:pBdr>
        <w:bottom w:val="single" w:sz="6" w:space="1" w:color="auto"/>
      </w:pBdr>
      <w:jc w:val="left"/>
      <w:rPr>
        <w:sz w:val="12"/>
      </w:rPr>
    </w:pPr>
  </w:p>
  <w:p w14:paraId="5EAA5276" w14:textId="77777777" w:rsidR="00721578" w:rsidRDefault="00721578" w:rsidP="00FB047E">
    <w:pPr>
      <w:pStyle w:val="Stopka"/>
      <w:rPr>
        <w:noProof/>
        <w:color w:val="4D4D4D"/>
        <w:sz w:val="16"/>
        <w:szCs w:val="16"/>
        <w:lang w:eastAsia="pl-PL"/>
      </w:rPr>
    </w:pPr>
  </w:p>
  <w:p w14:paraId="472A624B" w14:textId="77777777" w:rsidR="00FB047E" w:rsidRPr="00721578" w:rsidRDefault="00D62AC2" w:rsidP="00FA5239">
    <w:pPr>
      <w:pStyle w:val="Stopka"/>
      <w:jc w:val="center"/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CF7A438" wp14:editId="5363CF1C">
          <wp:extent cx="9096375" cy="457200"/>
          <wp:effectExtent l="0" t="0" r="0" b="0"/>
          <wp:docPr id="1" name="Obraz 1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09A087" w14:textId="77777777" w:rsidR="00341E08" w:rsidRPr="00B8168E" w:rsidRDefault="00B8168E" w:rsidP="003815DE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="001E2BAC" w:rsidRPr="001E2BAC">
      <w:rPr>
        <w:color w:val="4D4D4D"/>
        <w:sz w:val="16"/>
        <w:szCs w:val="16"/>
      </w:rPr>
      <w:t>Projekt współfinansowany jest w ramach Programu Operacyjnego Infras</w:t>
    </w:r>
    <w:r w:rsidR="001E2BAC">
      <w:rPr>
        <w:color w:val="4D4D4D"/>
        <w:sz w:val="16"/>
        <w:szCs w:val="16"/>
      </w:rPr>
      <w:t>truktura i Środowisko 2014-2020</w:t>
    </w:r>
    <w:r w:rsidR="003815DE"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FFFC9" w14:textId="77777777" w:rsidR="0087172E" w:rsidRDefault="0087172E" w:rsidP="006F7F5A">
      <w:pPr>
        <w:spacing w:after="0" w:line="240" w:lineRule="auto"/>
      </w:pPr>
      <w:r>
        <w:separator/>
      </w:r>
    </w:p>
  </w:footnote>
  <w:footnote w:type="continuationSeparator" w:id="0">
    <w:p w14:paraId="403EB640" w14:textId="77777777" w:rsidR="0087172E" w:rsidRDefault="0087172E" w:rsidP="006F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8E"/>
    <w:rsid w:val="00056018"/>
    <w:rsid w:val="000964AA"/>
    <w:rsid w:val="0009777B"/>
    <w:rsid w:val="000C7A9D"/>
    <w:rsid w:val="000F046A"/>
    <w:rsid w:val="00185864"/>
    <w:rsid w:val="00196861"/>
    <w:rsid w:val="001C6871"/>
    <w:rsid w:val="001E2BAC"/>
    <w:rsid w:val="001E5132"/>
    <w:rsid w:val="001F6AFC"/>
    <w:rsid w:val="00203C1D"/>
    <w:rsid w:val="00205C4B"/>
    <w:rsid w:val="00286120"/>
    <w:rsid w:val="00297ED5"/>
    <w:rsid w:val="002E7116"/>
    <w:rsid w:val="00303CFD"/>
    <w:rsid w:val="0030461D"/>
    <w:rsid w:val="00311123"/>
    <w:rsid w:val="00317EB1"/>
    <w:rsid w:val="00320AF1"/>
    <w:rsid w:val="00341E08"/>
    <w:rsid w:val="003815DE"/>
    <w:rsid w:val="003A6731"/>
    <w:rsid w:val="003C10FD"/>
    <w:rsid w:val="003D5B79"/>
    <w:rsid w:val="003F049E"/>
    <w:rsid w:val="004162C3"/>
    <w:rsid w:val="00446209"/>
    <w:rsid w:val="00452B14"/>
    <w:rsid w:val="004B1172"/>
    <w:rsid w:val="004C46A5"/>
    <w:rsid w:val="004D4CF5"/>
    <w:rsid w:val="004E40AF"/>
    <w:rsid w:val="005621FE"/>
    <w:rsid w:val="00596FB4"/>
    <w:rsid w:val="005A3D35"/>
    <w:rsid w:val="005C3569"/>
    <w:rsid w:val="005C7B81"/>
    <w:rsid w:val="005E13B8"/>
    <w:rsid w:val="005E47A7"/>
    <w:rsid w:val="00671DA0"/>
    <w:rsid w:val="00684065"/>
    <w:rsid w:val="00686CAA"/>
    <w:rsid w:val="006872C2"/>
    <w:rsid w:val="006F7F5A"/>
    <w:rsid w:val="00720B73"/>
    <w:rsid w:val="00721578"/>
    <w:rsid w:val="00721B1D"/>
    <w:rsid w:val="00737AE2"/>
    <w:rsid w:val="00755C24"/>
    <w:rsid w:val="007E76FA"/>
    <w:rsid w:val="0087172E"/>
    <w:rsid w:val="009C2D7F"/>
    <w:rsid w:val="009D65A5"/>
    <w:rsid w:val="009E7B97"/>
    <w:rsid w:val="00A03635"/>
    <w:rsid w:val="00A277B1"/>
    <w:rsid w:val="00A75F82"/>
    <w:rsid w:val="00B0156E"/>
    <w:rsid w:val="00B038EC"/>
    <w:rsid w:val="00B17F26"/>
    <w:rsid w:val="00B3253E"/>
    <w:rsid w:val="00B8168E"/>
    <w:rsid w:val="00BA3572"/>
    <w:rsid w:val="00BA478D"/>
    <w:rsid w:val="00BC5512"/>
    <w:rsid w:val="00BD2638"/>
    <w:rsid w:val="00BD6CB2"/>
    <w:rsid w:val="00BE0637"/>
    <w:rsid w:val="00BF4485"/>
    <w:rsid w:val="00C279AA"/>
    <w:rsid w:val="00C442B9"/>
    <w:rsid w:val="00C82BE9"/>
    <w:rsid w:val="00CB72C6"/>
    <w:rsid w:val="00CB78F6"/>
    <w:rsid w:val="00CB7DEF"/>
    <w:rsid w:val="00CC5592"/>
    <w:rsid w:val="00D05F71"/>
    <w:rsid w:val="00D0729E"/>
    <w:rsid w:val="00D12FDE"/>
    <w:rsid w:val="00D40A83"/>
    <w:rsid w:val="00D62AC2"/>
    <w:rsid w:val="00D81D05"/>
    <w:rsid w:val="00DC2D50"/>
    <w:rsid w:val="00DE50CE"/>
    <w:rsid w:val="00DE68DC"/>
    <w:rsid w:val="00E215C4"/>
    <w:rsid w:val="00E670C4"/>
    <w:rsid w:val="00E755CD"/>
    <w:rsid w:val="00E845E3"/>
    <w:rsid w:val="00EC0912"/>
    <w:rsid w:val="00EC20A0"/>
    <w:rsid w:val="00EE159C"/>
    <w:rsid w:val="00F11730"/>
    <w:rsid w:val="00F61C7E"/>
    <w:rsid w:val="00FA5239"/>
    <w:rsid w:val="00FB047E"/>
    <w:rsid w:val="00FC7D91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42B5143"/>
  <w15:docId w15:val="{FA3320AD-D636-48A2-8D26-B0FC8457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styleId="Tekstpodstawowy">
    <w:name w:val="Body Text"/>
    <w:basedOn w:val="Normalny"/>
    <w:link w:val="TekstpodstawowyZnak"/>
    <w:uiPriority w:val="99"/>
    <w:rsid w:val="00737AE2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7AE2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tyl">
    <w:name w:val="Styl"/>
    <w:uiPriority w:val="99"/>
    <w:qFormat/>
    <w:rsid w:val="00737A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paragraph" w:customStyle="1" w:styleId="Default">
    <w:name w:val="Default"/>
    <w:qFormat/>
    <w:rsid w:val="00737AE2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oziom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B5AE0-2C64-48C3-85D8-75737A643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A4-poziom_energ_umowa_2logo</Template>
  <TotalTime>0</TotalTime>
  <Pages>5</Pages>
  <Words>940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2020-02-24T09:33:00Z</cp:lastPrinted>
  <dcterms:created xsi:type="dcterms:W3CDTF">2020-04-30T09:31:00Z</dcterms:created>
  <dcterms:modified xsi:type="dcterms:W3CDTF">2020-04-30T09:31:00Z</dcterms:modified>
</cp:coreProperties>
</file>