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38BD75" w14:textId="7BD0664F" w:rsidR="00AC12CC" w:rsidRPr="00AC12CC" w:rsidRDefault="00AC12CC" w:rsidP="00AC12CC">
      <w:pPr>
        <w:spacing w:after="0" w:line="240" w:lineRule="auto"/>
        <w:jc w:val="left"/>
        <w:rPr>
          <w:rFonts w:ascii="Times New Roman" w:eastAsia="Calibri" w:hAnsi="Times New Roman" w:cs="Times New Roman"/>
          <w:b/>
          <w:i/>
        </w:rPr>
      </w:pPr>
      <w:r w:rsidRPr="00AC12CC">
        <w:rPr>
          <w:rFonts w:ascii="Times New Roman" w:eastAsia="Calibri" w:hAnsi="Times New Roman" w:cs="Times New Roman"/>
          <w:b/>
        </w:rPr>
        <w:t>Znak sprawy: XIV</w:t>
      </w:r>
      <w:r>
        <w:rPr>
          <w:rFonts w:ascii="Times New Roman" w:eastAsia="Calibri" w:hAnsi="Times New Roman" w:cs="Times New Roman"/>
          <w:b/>
        </w:rPr>
        <w:t>.263.</w:t>
      </w:r>
      <w:r w:rsidR="009845B5">
        <w:rPr>
          <w:rFonts w:ascii="Times New Roman" w:eastAsia="Calibri" w:hAnsi="Times New Roman" w:cs="Times New Roman"/>
          <w:b/>
        </w:rPr>
        <w:t>3</w:t>
      </w:r>
      <w:bookmarkStart w:id="0" w:name="_GoBack"/>
      <w:bookmarkEnd w:id="0"/>
      <w:r>
        <w:rPr>
          <w:rFonts w:ascii="Times New Roman" w:eastAsia="Calibri" w:hAnsi="Times New Roman" w:cs="Times New Roman"/>
          <w:b/>
        </w:rPr>
        <w:t>.2020</w:t>
      </w:r>
      <w:r w:rsidRPr="00AC12CC">
        <w:rPr>
          <w:rFonts w:ascii="Times New Roman" w:eastAsia="Calibri" w:hAnsi="Times New Roman" w:cs="Times New Roman"/>
          <w:b/>
        </w:rPr>
        <w:tab/>
      </w:r>
      <w:r w:rsidRPr="00AC12CC">
        <w:rPr>
          <w:rFonts w:ascii="Times New Roman" w:eastAsia="Calibri" w:hAnsi="Times New Roman" w:cs="Times New Roman"/>
          <w:b/>
        </w:rPr>
        <w:tab/>
      </w:r>
      <w:r w:rsidRPr="00AC12CC">
        <w:rPr>
          <w:rFonts w:ascii="Times New Roman" w:eastAsia="Calibri" w:hAnsi="Times New Roman" w:cs="Times New Roman"/>
          <w:b/>
        </w:rPr>
        <w:tab/>
      </w:r>
      <w:r w:rsidRPr="00AC12CC">
        <w:rPr>
          <w:rFonts w:ascii="Times New Roman" w:eastAsia="Calibri" w:hAnsi="Times New Roman" w:cs="Times New Roman"/>
          <w:b/>
        </w:rPr>
        <w:tab/>
      </w:r>
      <w:r w:rsidRPr="00AC12CC">
        <w:rPr>
          <w:rFonts w:ascii="Times New Roman" w:eastAsia="Calibri" w:hAnsi="Times New Roman" w:cs="Times New Roman"/>
          <w:b/>
          <w:i/>
        </w:rPr>
        <w:t xml:space="preserve">Załącznik nr </w:t>
      </w:r>
      <w:r w:rsidR="009C49DB">
        <w:rPr>
          <w:rFonts w:ascii="Times New Roman" w:eastAsia="Calibri" w:hAnsi="Times New Roman" w:cs="Times New Roman"/>
          <w:b/>
          <w:i/>
        </w:rPr>
        <w:t>12</w:t>
      </w:r>
      <w:r w:rsidRPr="00AC12CC">
        <w:rPr>
          <w:rFonts w:ascii="Times New Roman" w:eastAsia="Calibri" w:hAnsi="Times New Roman" w:cs="Times New Roman"/>
          <w:b/>
          <w:i/>
        </w:rPr>
        <w:t xml:space="preserve"> do </w:t>
      </w:r>
      <w:r w:rsidR="006C2A7E">
        <w:rPr>
          <w:rFonts w:ascii="Times New Roman" w:eastAsia="Calibri" w:hAnsi="Times New Roman" w:cs="Times New Roman"/>
          <w:b/>
          <w:i/>
        </w:rPr>
        <w:t>SIWZ</w:t>
      </w:r>
    </w:p>
    <w:p w14:paraId="3CC8FB62" w14:textId="77777777" w:rsidR="00AC12CC" w:rsidRPr="00AC12CC" w:rsidRDefault="00AC12CC" w:rsidP="00AC12CC">
      <w:pPr>
        <w:spacing w:after="0" w:line="240" w:lineRule="auto"/>
        <w:ind w:left="5664" w:firstLine="708"/>
        <w:jc w:val="left"/>
        <w:rPr>
          <w:rFonts w:ascii="Times New Roman" w:eastAsia="Calibri" w:hAnsi="Times New Roman" w:cs="Times New Roman"/>
          <w:b/>
          <w:i/>
        </w:rPr>
      </w:pPr>
    </w:p>
    <w:p w14:paraId="0560BC31" w14:textId="409CA973" w:rsidR="00AC12CC" w:rsidRPr="00AC12CC" w:rsidRDefault="00AC12CC" w:rsidP="00AC12CC">
      <w:pPr>
        <w:spacing w:after="0" w:line="240" w:lineRule="auto"/>
        <w:ind w:left="5664"/>
        <w:jc w:val="left"/>
        <w:rPr>
          <w:rFonts w:ascii="Times New Roman" w:eastAsia="Calibri" w:hAnsi="Times New Roman" w:cs="Times New Roman"/>
          <w:b/>
          <w:i/>
        </w:rPr>
      </w:pPr>
      <w:r w:rsidRPr="00AC12CC">
        <w:rPr>
          <w:rFonts w:ascii="Times New Roman" w:eastAsia="Calibri" w:hAnsi="Times New Roman" w:cs="Times New Roman"/>
          <w:b/>
          <w:i/>
        </w:rPr>
        <w:t xml:space="preserve">    </w:t>
      </w:r>
    </w:p>
    <w:p w14:paraId="6B205241" w14:textId="77777777" w:rsidR="00AC12CC" w:rsidRPr="00AC12CC" w:rsidRDefault="00AC12CC" w:rsidP="00AC12CC">
      <w:pPr>
        <w:spacing w:after="0" w:line="240" w:lineRule="auto"/>
        <w:jc w:val="center"/>
        <w:rPr>
          <w:rFonts w:ascii="Calibri" w:eastAsia="Calibri" w:hAnsi="Calibri" w:cs="Times New Roman"/>
          <w:b/>
        </w:rPr>
      </w:pPr>
    </w:p>
    <w:p w14:paraId="52007921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b/>
        </w:rPr>
      </w:pPr>
      <w:r w:rsidRPr="00AC12CC">
        <w:rPr>
          <w:rFonts w:ascii="Calibri" w:eastAsia="Calibri" w:hAnsi="Calibri" w:cs="Times New Roman"/>
          <w:b/>
        </w:rPr>
        <w:t>Biblioteka Narodowa</w:t>
      </w:r>
    </w:p>
    <w:p w14:paraId="7733C804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b/>
        </w:rPr>
      </w:pPr>
      <w:r w:rsidRPr="00AC12CC">
        <w:rPr>
          <w:rFonts w:ascii="Calibri" w:eastAsia="Calibri" w:hAnsi="Calibri" w:cs="Times New Roman"/>
          <w:b/>
        </w:rPr>
        <w:t>al. Niepodległości 213</w:t>
      </w:r>
    </w:p>
    <w:p w14:paraId="188D4A46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b/>
        </w:rPr>
      </w:pPr>
      <w:r w:rsidRPr="00AC12CC">
        <w:rPr>
          <w:rFonts w:ascii="Calibri" w:eastAsia="Calibri" w:hAnsi="Calibri" w:cs="Times New Roman"/>
          <w:b/>
        </w:rPr>
        <w:t>02-086 Warszawa</w:t>
      </w:r>
    </w:p>
    <w:p w14:paraId="7F672CFA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b/>
          <w:sz w:val="28"/>
          <w:szCs w:val="28"/>
        </w:rPr>
      </w:pPr>
    </w:p>
    <w:p w14:paraId="343572F3" w14:textId="77777777" w:rsidR="00AC12CC" w:rsidRPr="00AC12CC" w:rsidRDefault="00AC12CC" w:rsidP="00AC12CC">
      <w:pPr>
        <w:spacing w:after="0" w:line="240" w:lineRule="auto"/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AC12CC">
        <w:rPr>
          <w:rFonts w:ascii="Calibri" w:eastAsia="Calibri" w:hAnsi="Calibri" w:cs="Times New Roman"/>
          <w:b/>
          <w:sz w:val="28"/>
          <w:szCs w:val="28"/>
        </w:rPr>
        <w:t>WZÓR KARTY ZGLOSZENIA USTERKI LUB WADY</w:t>
      </w:r>
    </w:p>
    <w:p w14:paraId="01879F23" w14:textId="77777777" w:rsidR="00AC12CC" w:rsidRPr="00AC12CC" w:rsidRDefault="00AC12CC" w:rsidP="00AC12CC">
      <w:pPr>
        <w:spacing w:after="0" w:line="240" w:lineRule="auto"/>
        <w:jc w:val="center"/>
        <w:rPr>
          <w:rFonts w:ascii="Calibri" w:eastAsia="Calibri" w:hAnsi="Calibri" w:cs="Times New Roman"/>
          <w:b/>
          <w:highlight w:val="lightGray"/>
        </w:rPr>
      </w:pPr>
    </w:p>
    <w:p w14:paraId="4AF0A06F" w14:textId="77777777" w:rsidR="00AC12CC" w:rsidRPr="00AC12CC" w:rsidRDefault="00AC12CC" w:rsidP="00AC12CC">
      <w:pPr>
        <w:spacing w:after="0" w:line="240" w:lineRule="auto"/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AC12CC">
        <w:rPr>
          <w:rFonts w:ascii="Calibri" w:eastAsia="Calibri" w:hAnsi="Calibri" w:cs="Times New Roman"/>
          <w:b/>
          <w:highlight w:val="lightGray"/>
        </w:rPr>
        <w:t>W y p e ł n i</w:t>
      </w:r>
      <w:r w:rsidRPr="00AC12CC">
        <w:rPr>
          <w:rFonts w:ascii="Calibri" w:eastAsia="Calibri" w:hAnsi="Calibri" w:cs="Times New Roman"/>
          <w:highlight w:val="lightGray"/>
        </w:rPr>
        <w:t xml:space="preserve"> </w:t>
      </w:r>
      <w:r w:rsidRPr="00AC12CC">
        <w:rPr>
          <w:rFonts w:ascii="Calibri" w:eastAsia="Calibri" w:hAnsi="Calibri" w:cs="Times New Roman"/>
          <w:b/>
          <w:highlight w:val="lightGray"/>
        </w:rPr>
        <w:t>a    Z a m a w i a j ą c y</w:t>
      </w:r>
    </w:p>
    <w:p w14:paraId="0C47AE4D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sz w:val="16"/>
          <w:szCs w:val="16"/>
        </w:rPr>
      </w:pPr>
    </w:p>
    <w:p w14:paraId="34F67519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sz w:val="16"/>
          <w:szCs w:val="16"/>
        </w:rPr>
      </w:pPr>
    </w:p>
    <w:p w14:paraId="6DF7119A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sz w:val="16"/>
          <w:szCs w:val="16"/>
        </w:rPr>
      </w:pPr>
      <w:r w:rsidRPr="00AC12CC">
        <w:rPr>
          <w:rFonts w:ascii="Calibri" w:eastAsia="Calibri" w:hAnsi="Calibri" w:cs="Times New Roman"/>
          <w:sz w:val="16"/>
          <w:szCs w:val="16"/>
        </w:rPr>
        <w:t>_______________________</w:t>
      </w:r>
      <w:r w:rsidRPr="00AC12CC">
        <w:rPr>
          <w:rFonts w:ascii="Calibri" w:eastAsia="Calibri" w:hAnsi="Calibri" w:cs="Times New Roman"/>
          <w:sz w:val="16"/>
          <w:szCs w:val="16"/>
        </w:rPr>
        <w:tab/>
      </w:r>
      <w:r w:rsidRPr="00AC12CC">
        <w:rPr>
          <w:rFonts w:ascii="Calibri" w:eastAsia="Calibri" w:hAnsi="Calibri" w:cs="Times New Roman"/>
          <w:sz w:val="16"/>
          <w:szCs w:val="16"/>
        </w:rPr>
        <w:tab/>
      </w:r>
      <w:r w:rsidRPr="00AC12CC">
        <w:rPr>
          <w:rFonts w:ascii="Calibri" w:eastAsia="Calibri" w:hAnsi="Calibri" w:cs="Times New Roman"/>
          <w:sz w:val="16"/>
          <w:szCs w:val="16"/>
        </w:rPr>
        <w:tab/>
      </w:r>
      <w:r w:rsidRPr="00AC12CC">
        <w:rPr>
          <w:rFonts w:ascii="Calibri" w:eastAsia="Calibri" w:hAnsi="Calibri" w:cs="Times New Roman"/>
          <w:sz w:val="16"/>
          <w:szCs w:val="16"/>
        </w:rPr>
        <w:tab/>
      </w:r>
      <w:r w:rsidRPr="00AC12CC">
        <w:rPr>
          <w:rFonts w:ascii="Calibri" w:eastAsia="Calibri" w:hAnsi="Calibri" w:cs="Times New Roman"/>
          <w:sz w:val="16"/>
          <w:szCs w:val="16"/>
        </w:rPr>
        <w:tab/>
        <w:t>________________________________________</w:t>
      </w:r>
    </w:p>
    <w:p w14:paraId="3A6B32C3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sz w:val="16"/>
          <w:szCs w:val="16"/>
        </w:rPr>
      </w:pPr>
      <w:r w:rsidRPr="00AC12CC">
        <w:rPr>
          <w:rFonts w:ascii="Calibri" w:eastAsia="Calibri" w:hAnsi="Calibri" w:cs="Times New Roman"/>
          <w:sz w:val="16"/>
          <w:szCs w:val="16"/>
        </w:rPr>
        <w:t>Data i godzina zgłoszenia</w:t>
      </w:r>
      <w:r w:rsidRPr="00AC12CC">
        <w:rPr>
          <w:rFonts w:ascii="Calibri" w:eastAsia="Calibri" w:hAnsi="Calibri" w:cs="Times New Roman"/>
          <w:sz w:val="16"/>
          <w:szCs w:val="16"/>
        </w:rPr>
        <w:tab/>
      </w:r>
      <w:r w:rsidRPr="00AC12CC">
        <w:rPr>
          <w:rFonts w:ascii="Calibri" w:eastAsia="Calibri" w:hAnsi="Calibri" w:cs="Times New Roman"/>
          <w:sz w:val="16"/>
          <w:szCs w:val="16"/>
        </w:rPr>
        <w:tab/>
      </w:r>
      <w:r w:rsidRPr="00AC12CC">
        <w:rPr>
          <w:rFonts w:ascii="Calibri" w:eastAsia="Calibri" w:hAnsi="Calibri" w:cs="Times New Roman"/>
          <w:sz w:val="16"/>
          <w:szCs w:val="16"/>
        </w:rPr>
        <w:tab/>
      </w:r>
      <w:r w:rsidRPr="00AC12CC">
        <w:rPr>
          <w:rFonts w:ascii="Calibri" w:eastAsia="Calibri" w:hAnsi="Calibri" w:cs="Times New Roman"/>
          <w:sz w:val="16"/>
          <w:szCs w:val="16"/>
        </w:rPr>
        <w:tab/>
      </w:r>
      <w:r w:rsidRPr="00AC12CC">
        <w:rPr>
          <w:rFonts w:ascii="Calibri" w:eastAsia="Calibri" w:hAnsi="Calibri" w:cs="Times New Roman"/>
          <w:sz w:val="16"/>
          <w:szCs w:val="16"/>
        </w:rPr>
        <w:tab/>
        <w:t xml:space="preserve">Usterkę / wadę zgłasza (imię i nazwisko) </w:t>
      </w:r>
    </w:p>
    <w:p w14:paraId="3D873962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sz w:val="16"/>
          <w:szCs w:val="16"/>
        </w:rPr>
      </w:pPr>
    </w:p>
    <w:p w14:paraId="07B13694" w14:textId="77777777" w:rsidR="00AC12CC" w:rsidRPr="00AC12CC" w:rsidRDefault="00AC12CC" w:rsidP="00AC12CC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AC12CC">
        <w:rPr>
          <w:rFonts w:ascii="Calibri" w:eastAsia="Calibri" w:hAnsi="Calibri" w:cs="Times New Roman"/>
          <w:sz w:val="20"/>
          <w:szCs w:val="20"/>
        </w:rPr>
        <w:t>OPIS USTERKI LUB WADY:</w:t>
      </w:r>
    </w:p>
    <w:p w14:paraId="3487744E" w14:textId="77777777" w:rsidR="00AC12CC" w:rsidRPr="00AC12CC" w:rsidRDefault="00AC12CC" w:rsidP="00AC12CC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AC12CC">
        <w:rPr>
          <w:rFonts w:ascii="Calibri" w:eastAsia="Calibri" w:hAnsi="Calibri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</w:t>
      </w:r>
    </w:p>
    <w:p w14:paraId="4B859214" w14:textId="77777777" w:rsidR="00AC12CC" w:rsidRPr="00AC12CC" w:rsidRDefault="00AC12CC" w:rsidP="00AC12CC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AC12CC">
        <w:rPr>
          <w:rFonts w:ascii="Calibri" w:eastAsia="Calibri" w:hAnsi="Calibri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</w:t>
      </w:r>
    </w:p>
    <w:p w14:paraId="5E41D684" w14:textId="77777777" w:rsidR="00AC12CC" w:rsidRPr="00AC12CC" w:rsidRDefault="00AC12CC" w:rsidP="00AC12CC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AC12CC">
        <w:rPr>
          <w:rFonts w:ascii="Calibri" w:eastAsia="Calibri" w:hAnsi="Calibri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</w:t>
      </w:r>
    </w:p>
    <w:p w14:paraId="1ECF6A36" w14:textId="77777777" w:rsidR="00AC12CC" w:rsidRPr="00AC12CC" w:rsidRDefault="00AC12CC" w:rsidP="00AC12CC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AC12CC">
        <w:rPr>
          <w:rFonts w:ascii="Calibri" w:eastAsia="Calibri" w:hAnsi="Calibri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</w:t>
      </w:r>
    </w:p>
    <w:p w14:paraId="162A4E72" w14:textId="77777777" w:rsidR="00AC12CC" w:rsidRPr="00AC12CC" w:rsidRDefault="00AC12CC" w:rsidP="00AC12CC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AC12CC">
        <w:rPr>
          <w:rFonts w:ascii="Calibri" w:eastAsia="Calibri" w:hAnsi="Calibri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</w:t>
      </w:r>
    </w:p>
    <w:p w14:paraId="7010210F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b/>
          <w:sz w:val="16"/>
          <w:szCs w:val="16"/>
        </w:rPr>
      </w:pPr>
      <w:r w:rsidRPr="00AC12CC">
        <w:rPr>
          <w:rFonts w:ascii="Calibri" w:eastAsia="Calibri" w:hAnsi="Calibri" w:cs="Times New Roman"/>
          <w:b/>
          <w:sz w:val="16"/>
          <w:szCs w:val="16"/>
        </w:rPr>
        <w:t>Zgłoszenia usterki lub wady dokonuje się poprzez jednoczesne:</w:t>
      </w:r>
      <w:r w:rsidRPr="00AC12CC">
        <w:rPr>
          <w:rFonts w:ascii="Calibri" w:eastAsia="Calibri" w:hAnsi="Calibri" w:cs="Times New Roman"/>
          <w:noProof/>
        </w:rPr>
        <w:t xml:space="preserve"> </w:t>
      </w:r>
    </w:p>
    <w:p w14:paraId="35D13EC0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sz w:val="16"/>
          <w:szCs w:val="16"/>
        </w:rPr>
      </w:pPr>
      <w:r w:rsidRPr="00AC12CC">
        <w:rPr>
          <w:rFonts w:ascii="Calibri" w:eastAsia="Calibri" w:hAnsi="Calibri" w:cs="Times New Roman"/>
          <w:sz w:val="16"/>
          <w:szCs w:val="16"/>
        </w:rPr>
        <w:t xml:space="preserve">Wysłanie informacji mailowej na adres: …………………….. </w:t>
      </w:r>
    </w:p>
    <w:p w14:paraId="376120CB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sz w:val="16"/>
          <w:szCs w:val="16"/>
        </w:rPr>
      </w:pPr>
      <w:r w:rsidRPr="00AC12CC">
        <w:rPr>
          <w:rFonts w:ascii="Calibri" w:eastAsia="Calibri" w:hAnsi="Calibri" w:cs="Times New Roman"/>
          <w:sz w:val="16"/>
          <w:szCs w:val="16"/>
        </w:rPr>
        <w:t>Zgłoszenie telefoniczne na nr telefonu: ……………………...</w:t>
      </w:r>
    </w:p>
    <w:p w14:paraId="2433EBCE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sz w:val="16"/>
          <w:szCs w:val="16"/>
        </w:rPr>
      </w:pPr>
      <w:r w:rsidRPr="00AC12CC">
        <w:rPr>
          <w:rFonts w:ascii="Calibri" w:eastAsia="Calibri" w:hAnsi="Calibri" w:cs="Times New Roman"/>
          <w:sz w:val="16"/>
          <w:szCs w:val="16"/>
        </w:rPr>
        <w:t>Zgłoszenie SMS na nr telefonu: ………………………………</w:t>
      </w:r>
    </w:p>
    <w:p w14:paraId="76EA126D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sz w:val="16"/>
          <w:szCs w:val="16"/>
        </w:rPr>
      </w:pPr>
    </w:p>
    <w:p w14:paraId="0CD1E293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sz w:val="16"/>
          <w:szCs w:val="16"/>
        </w:rPr>
      </w:pPr>
      <w:r w:rsidRPr="00AC12CC"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0EA880" wp14:editId="1863246C">
                <wp:simplePos x="0" y="0"/>
                <wp:positionH relativeFrom="column">
                  <wp:posOffset>13970</wp:posOffset>
                </wp:positionH>
                <wp:positionV relativeFrom="paragraph">
                  <wp:posOffset>47625</wp:posOffset>
                </wp:positionV>
                <wp:extent cx="5717540" cy="354965"/>
                <wp:effectExtent l="0" t="0" r="16510" b="26035"/>
                <wp:wrapNone/>
                <wp:docPr id="3" name="Pole tekstow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17540" cy="3549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E545B20" w14:textId="77777777" w:rsidR="00AC12CC" w:rsidRPr="002C7C3F" w:rsidRDefault="00AC12CC" w:rsidP="00AC12CC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7E5EE3">
                              <w:rPr>
                                <w:b/>
                                <w:sz w:val="24"/>
                                <w:szCs w:val="24"/>
                                <w:highlight w:val="lightGray"/>
                              </w:rPr>
                              <w:t>W Y P E Ł N I A    W Y K O N A W C 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0EA880" id="_x0000_t202" coordsize="21600,21600" o:spt="202" path="m,l,21600r21600,l21600,xe">
                <v:stroke joinstyle="miter"/>
                <v:path gradientshapeok="t" o:connecttype="rect"/>
              </v:shapetype>
              <v:shape id="Pole tekstowe 10" o:spid="_x0000_s1026" type="#_x0000_t202" style="position:absolute;margin-left:1.1pt;margin-top:3.75pt;width:450.2pt;height:27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" fillcolor="window" strokeweight=".5pt">
                <v:path arrowok="t"/>
                <v:textbox>
                  <w:txbxContent>
                    <w:p w14:paraId="4E545B20" w14:textId="77777777" w:rsidR="00AC12CC" w:rsidRPr="002C7C3F" w:rsidRDefault="00AC12CC" w:rsidP="00AC12CC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7E5EE3">
                        <w:rPr>
                          <w:b/>
                          <w:sz w:val="24"/>
                          <w:szCs w:val="24"/>
                          <w:highlight w:val="lightGray"/>
                        </w:rPr>
                        <w:t>W Y P E Ł N I A    W Y K O N A W C A</w:t>
                      </w:r>
                    </w:p>
                  </w:txbxContent>
                </v:textbox>
              </v:shape>
            </w:pict>
          </mc:Fallback>
        </mc:AlternateContent>
      </w:r>
    </w:p>
    <w:p w14:paraId="6AEDE85B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sz w:val="16"/>
          <w:szCs w:val="16"/>
        </w:rPr>
      </w:pPr>
    </w:p>
    <w:p w14:paraId="43F7EBC9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sz w:val="16"/>
          <w:szCs w:val="16"/>
        </w:rPr>
      </w:pPr>
    </w:p>
    <w:p w14:paraId="191D5A42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sz w:val="16"/>
          <w:szCs w:val="16"/>
        </w:rPr>
      </w:pPr>
    </w:p>
    <w:p w14:paraId="161C6075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sz w:val="16"/>
          <w:szCs w:val="16"/>
        </w:rPr>
      </w:pPr>
    </w:p>
    <w:p w14:paraId="59AD311C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sz w:val="16"/>
          <w:szCs w:val="16"/>
        </w:rPr>
      </w:pPr>
    </w:p>
    <w:p w14:paraId="6441D962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sz w:val="16"/>
          <w:szCs w:val="16"/>
        </w:rPr>
      </w:pPr>
      <w:r w:rsidRPr="00AC12CC">
        <w:rPr>
          <w:rFonts w:ascii="Calibri" w:eastAsia="Calibri" w:hAnsi="Calibri" w:cs="Times New Roman"/>
          <w:sz w:val="16"/>
          <w:szCs w:val="16"/>
        </w:rPr>
        <w:t>______________________________________</w:t>
      </w:r>
      <w:r w:rsidRPr="00AC12CC">
        <w:rPr>
          <w:rFonts w:ascii="Calibri" w:eastAsia="Calibri" w:hAnsi="Calibri" w:cs="Times New Roman"/>
          <w:sz w:val="16"/>
          <w:szCs w:val="16"/>
        </w:rPr>
        <w:tab/>
      </w:r>
      <w:r w:rsidRPr="00AC12CC">
        <w:rPr>
          <w:rFonts w:ascii="Calibri" w:eastAsia="Calibri" w:hAnsi="Calibri" w:cs="Times New Roman"/>
          <w:sz w:val="16"/>
          <w:szCs w:val="16"/>
        </w:rPr>
        <w:tab/>
      </w:r>
      <w:r w:rsidRPr="00AC12CC">
        <w:rPr>
          <w:rFonts w:ascii="Calibri" w:eastAsia="Calibri" w:hAnsi="Calibri" w:cs="Times New Roman"/>
          <w:sz w:val="16"/>
          <w:szCs w:val="16"/>
        </w:rPr>
        <w:tab/>
      </w:r>
      <w:r w:rsidRPr="00AC12CC">
        <w:rPr>
          <w:rFonts w:ascii="Calibri" w:eastAsia="Calibri" w:hAnsi="Calibri" w:cs="Times New Roman"/>
          <w:sz w:val="16"/>
          <w:szCs w:val="16"/>
        </w:rPr>
        <w:tab/>
        <w:t>__________________________________________</w:t>
      </w:r>
    </w:p>
    <w:p w14:paraId="4D3D791D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sz w:val="16"/>
          <w:szCs w:val="16"/>
        </w:rPr>
      </w:pPr>
      <w:r w:rsidRPr="00AC12CC">
        <w:rPr>
          <w:rFonts w:ascii="Calibri" w:eastAsia="Calibri" w:hAnsi="Calibri" w:cs="Times New Roman"/>
          <w:sz w:val="16"/>
          <w:szCs w:val="16"/>
        </w:rPr>
        <w:t>Data i godzina przystąpienia do usuwania usterki lub wady</w:t>
      </w:r>
      <w:r w:rsidRPr="00AC12CC">
        <w:rPr>
          <w:rFonts w:ascii="Calibri" w:eastAsia="Calibri" w:hAnsi="Calibri" w:cs="Times New Roman"/>
          <w:sz w:val="16"/>
          <w:szCs w:val="16"/>
        </w:rPr>
        <w:tab/>
      </w:r>
      <w:r w:rsidRPr="00AC12CC">
        <w:rPr>
          <w:rFonts w:ascii="Calibri" w:eastAsia="Calibri" w:hAnsi="Calibri" w:cs="Times New Roman"/>
          <w:sz w:val="16"/>
          <w:szCs w:val="16"/>
        </w:rPr>
        <w:tab/>
      </w:r>
      <w:r w:rsidRPr="00AC12CC">
        <w:rPr>
          <w:rFonts w:ascii="Calibri" w:eastAsia="Calibri" w:hAnsi="Calibri" w:cs="Times New Roman"/>
          <w:sz w:val="16"/>
          <w:szCs w:val="16"/>
        </w:rPr>
        <w:tab/>
        <w:t xml:space="preserve">mię i nazwisko pracownika Wykonawcy, </w:t>
      </w:r>
    </w:p>
    <w:p w14:paraId="4A5C38AF" w14:textId="77777777" w:rsidR="00AC12CC" w:rsidRPr="00AC12CC" w:rsidRDefault="00AC12CC" w:rsidP="00AC12CC">
      <w:pPr>
        <w:spacing w:after="0" w:line="240" w:lineRule="auto"/>
        <w:ind w:left="4956" w:firstLine="708"/>
        <w:jc w:val="left"/>
        <w:rPr>
          <w:rFonts w:ascii="Calibri" w:eastAsia="Calibri" w:hAnsi="Calibri" w:cs="Times New Roman"/>
          <w:sz w:val="16"/>
          <w:szCs w:val="16"/>
        </w:rPr>
      </w:pPr>
      <w:r w:rsidRPr="00AC12CC">
        <w:rPr>
          <w:rFonts w:ascii="Calibri" w:eastAsia="Calibri" w:hAnsi="Calibri" w:cs="Times New Roman"/>
          <w:sz w:val="16"/>
          <w:szCs w:val="16"/>
        </w:rPr>
        <w:t>Numer telefonu</w:t>
      </w:r>
    </w:p>
    <w:p w14:paraId="4EF761AC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sz w:val="16"/>
          <w:szCs w:val="16"/>
        </w:rPr>
      </w:pPr>
    </w:p>
    <w:p w14:paraId="036AE3FF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sz w:val="16"/>
          <w:szCs w:val="16"/>
        </w:rPr>
      </w:pPr>
    </w:p>
    <w:p w14:paraId="36B95F51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sz w:val="16"/>
          <w:szCs w:val="16"/>
        </w:rPr>
      </w:pPr>
      <w:r w:rsidRPr="00AC12CC">
        <w:rPr>
          <w:rFonts w:ascii="Calibri" w:eastAsia="Calibri" w:hAnsi="Calibri" w:cs="Times New Roman"/>
          <w:sz w:val="16"/>
          <w:szCs w:val="16"/>
        </w:rPr>
        <w:t>______________________________________________</w:t>
      </w:r>
    </w:p>
    <w:p w14:paraId="008A6A51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sz w:val="14"/>
          <w:szCs w:val="14"/>
        </w:rPr>
      </w:pPr>
      <w:r w:rsidRPr="00AC12CC">
        <w:rPr>
          <w:rFonts w:ascii="Calibri" w:eastAsia="Calibri" w:hAnsi="Calibri" w:cs="Times New Roman"/>
          <w:sz w:val="14"/>
          <w:szCs w:val="14"/>
        </w:rPr>
        <w:t xml:space="preserve">Podpis przedstawiciela Zamawiającego potwierdzający </w:t>
      </w:r>
    </w:p>
    <w:p w14:paraId="591D4844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sz w:val="12"/>
          <w:szCs w:val="12"/>
        </w:rPr>
      </w:pPr>
      <w:r w:rsidRPr="00AC12CC">
        <w:rPr>
          <w:rFonts w:ascii="Calibri" w:eastAsia="Calibri" w:hAnsi="Calibri" w:cs="Times New Roman"/>
          <w:sz w:val="14"/>
          <w:szCs w:val="14"/>
        </w:rPr>
        <w:t>Przystąpienie do usuwania usterki lub wady</w:t>
      </w:r>
    </w:p>
    <w:p w14:paraId="536A444D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sz w:val="16"/>
          <w:szCs w:val="16"/>
        </w:rPr>
      </w:pPr>
    </w:p>
    <w:p w14:paraId="2ECB1CFC" w14:textId="77777777" w:rsidR="00AC12CC" w:rsidRPr="00AC12CC" w:rsidRDefault="00AC12CC" w:rsidP="00AC12CC">
      <w:pPr>
        <w:spacing w:after="0" w:line="360" w:lineRule="auto"/>
        <w:jc w:val="left"/>
        <w:rPr>
          <w:rFonts w:ascii="Calibri" w:eastAsia="Calibri" w:hAnsi="Calibri" w:cs="Times New Roman"/>
        </w:rPr>
      </w:pPr>
      <w:r w:rsidRPr="00AC12CC">
        <w:rPr>
          <w:rFonts w:ascii="Calibri" w:eastAsia="Calibri" w:hAnsi="Calibri" w:cs="Times New Roman"/>
        </w:rPr>
        <w:t>Opis powstania / usuwania usterki lub wady: ………………………………………………………………………………….….…</w:t>
      </w:r>
    </w:p>
    <w:p w14:paraId="4123AF50" w14:textId="77777777" w:rsidR="00AC12CC" w:rsidRPr="00AC12CC" w:rsidRDefault="00AC12CC" w:rsidP="00AC12CC">
      <w:pPr>
        <w:spacing w:after="0" w:line="360" w:lineRule="auto"/>
        <w:jc w:val="left"/>
        <w:rPr>
          <w:rFonts w:ascii="Calibri" w:eastAsia="Calibri" w:hAnsi="Calibri" w:cs="Times New Roman"/>
        </w:rPr>
      </w:pPr>
      <w:r w:rsidRPr="00AC12CC">
        <w:rPr>
          <w:rFonts w:ascii="Calibri" w:eastAsia="Calibri" w:hAnsi="Calibri" w:cs="Times New Roman"/>
        </w:rPr>
        <w:t>……………………………………………………………………………………………………………………….……………………………………</w:t>
      </w:r>
    </w:p>
    <w:p w14:paraId="110959A5" w14:textId="77777777" w:rsidR="00AC12CC" w:rsidRPr="00AC12CC" w:rsidRDefault="00AC12CC" w:rsidP="00AC12CC">
      <w:pPr>
        <w:spacing w:after="0" w:line="360" w:lineRule="auto"/>
        <w:jc w:val="left"/>
        <w:rPr>
          <w:rFonts w:ascii="Calibri" w:eastAsia="Calibri" w:hAnsi="Calibri" w:cs="Times New Roman"/>
        </w:rPr>
      </w:pPr>
      <w:r w:rsidRPr="00AC12CC">
        <w:rPr>
          <w:rFonts w:ascii="Calibri" w:eastAsia="Calibri" w:hAnsi="Calibri" w:cs="Times New Roman"/>
        </w:rPr>
        <w:t>………………………………………….…………………………………………………………………………………………………………………</w:t>
      </w:r>
    </w:p>
    <w:p w14:paraId="2EC0D0A8" w14:textId="77777777" w:rsidR="00AC12CC" w:rsidRPr="00AC12CC" w:rsidRDefault="00AC12CC" w:rsidP="00AC12CC">
      <w:pPr>
        <w:spacing w:after="0" w:line="360" w:lineRule="auto"/>
        <w:jc w:val="left"/>
        <w:rPr>
          <w:rFonts w:ascii="Calibri" w:eastAsia="Calibri" w:hAnsi="Calibri" w:cs="Times New Roman"/>
        </w:rPr>
      </w:pPr>
      <w:r w:rsidRPr="00AC12CC">
        <w:rPr>
          <w:rFonts w:ascii="Calibri" w:eastAsia="Calibri" w:hAnsi="Calibri" w:cs="Times New Roman"/>
        </w:rPr>
        <w:t>………………………………………………………………………………….…………………………………………………………………………</w:t>
      </w:r>
    </w:p>
    <w:p w14:paraId="36117BF9" w14:textId="77777777" w:rsidR="00AC12CC" w:rsidRPr="00AC12CC" w:rsidRDefault="00AC12CC" w:rsidP="00AC12CC">
      <w:pPr>
        <w:spacing w:after="0" w:line="360" w:lineRule="auto"/>
        <w:jc w:val="left"/>
        <w:rPr>
          <w:rFonts w:ascii="Calibri" w:eastAsia="Calibri" w:hAnsi="Calibri" w:cs="Times New Roman"/>
        </w:rPr>
      </w:pPr>
      <w:r w:rsidRPr="00AC12CC">
        <w:rPr>
          <w:rFonts w:ascii="Calibri" w:eastAsia="Calibri" w:hAnsi="Calibri" w:cs="Times New Roman"/>
        </w:rPr>
        <w:t>………………………………………………………………………………………….…………………………………………………………………</w:t>
      </w:r>
    </w:p>
    <w:p w14:paraId="57CDC91C" w14:textId="77777777" w:rsidR="00AC12CC" w:rsidRPr="00AC12CC" w:rsidRDefault="00AC12CC" w:rsidP="00AC12CC">
      <w:pPr>
        <w:spacing w:after="0" w:line="360" w:lineRule="auto"/>
        <w:jc w:val="left"/>
        <w:rPr>
          <w:rFonts w:ascii="Calibri" w:eastAsia="Calibri" w:hAnsi="Calibri" w:cs="Times New Roman"/>
        </w:rPr>
      </w:pPr>
      <w:r w:rsidRPr="00AC12CC">
        <w:rPr>
          <w:rFonts w:ascii="Calibri" w:eastAsia="Calibri" w:hAnsi="Calibri" w:cs="Times New Roman"/>
        </w:rPr>
        <w:t>………………………………………………………………………………………………………………………….…………………………………</w:t>
      </w:r>
    </w:p>
    <w:p w14:paraId="0CA92638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</w:rPr>
      </w:pPr>
    </w:p>
    <w:p w14:paraId="502BED29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</w:rPr>
      </w:pPr>
      <w:r w:rsidRPr="00AC12CC">
        <w:rPr>
          <w:rFonts w:ascii="Calibri" w:eastAsia="Calibri" w:hAnsi="Calibri" w:cs="Times New Roman"/>
        </w:rPr>
        <w:t>__________________________</w:t>
      </w:r>
      <w:r w:rsidRPr="00AC12CC">
        <w:rPr>
          <w:rFonts w:ascii="Calibri" w:eastAsia="Calibri" w:hAnsi="Calibri" w:cs="Times New Roman"/>
        </w:rPr>
        <w:tab/>
      </w:r>
      <w:r w:rsidRPr="00AC12CC">
        <w:rPr>
          <w:rFonts w:ascii="Calibri" w:eastAsia="Calibri" w:hAnsi="Calibri" w:cs="Times New Roman"/>
        </w:rPr>
        <w:tab/>
      </w:r>
      <w:r w:rsidRPr="00AC12CC">
        <w:rPr>
          <w:rFonts w:ascii="Calibri" w:eastAsia="Calibri" w:hAnsi="Calibri" w:cs="Times New Roman"/>
        </w:rPr>
        <w:tab/>
        <w:t>____________________________________</w:t>
      </w:r>
    </w:p>
    <w:p w14:paraId="40362E4A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sz w:val="16"/>
          <w:szCs w:val="16"/>
        </w:rPr>
      </w:pPr>
      <w:r w:rsidRPr="00AC12CC">
        <w:rPr>
          <w:rFonts w:ascii="Calibri" w:eastAsia="Calibri" w:hAnsi="Calibri" w:cs="Times New Roman"/>
          <w:sz w:val="16"/>
          <w:szCs w:val="16"/>
        </w:rPr>
        <w:t>Data i godzina usunięcia usterki lub wady</w:t>
      </w:r>
      <w:r w:rsidRPr="00AC12CC">
        <w:rPr>
          <w:rFonts w:ascii="Calibri" w:eastAsia="Calibri" w:hAnsi="Calibri" w:cs="Times New Roman"/>
          <w:sz w:val="16"/>
          <w:szCs w:val="16"/>
        </w:rPr>
        <w:tab/>
      </w:r>
      <w:r w:rsidRPr="00AC12CC">
        <w:rPr>
          <w:rFonts w:ascii="Calibri" w:eastAsia="Calibri" w:hAnsi="Calibri" w:cs="Times New Roman"/>
          <w:sz w:val="16"/>
          <w:szCs w:val="16"/>
        </w:rPr>
        <w:tab/>
      </w:r>
      <w:r w:rsidRPr="00AC12CC">
        <w:rPr>
          <w:rFonts w:ascii="Calibri" w:eastAsia="Calibri" w:hAnsi="Calibri" w:cs="Times New Roman"/>
          <w:sz w:val="16"/>
          <w:szCs w:val="16"/>
        </w:rPr>
        <w:tab/>
      </w:r>
      <w:r w:rsidRPr="00AC12CC">
        <w:rPr>
          <w:rFonts w:ascii="Calibri" w:eastAsia="Calibri" w:hAnsi="Calibri" w:cs="Times New Roman"/>
          <w:sz w:val="16"/>
          <w:szCs w:val="16"/>
        </w:rPr>
        <w:tab/>
        <w:t>Podpis pracownika Wykonawcy</w:t>
      </w:r>
    </w:p>
    <w:p w14:paraId="799A920A" w14:textId="77777777" w:rsidR="00AC12CC" w:rsidRPr="00AC12CC" w:rsidRDefault="00AC12CC" w:rsidP="00AC12CC">
      <w:pPr>
        <w:spacing w:after="0" w:line="240" w:lineRule="auto"/>
        <w:ind w:left="4248" w:firstLine="708"/>
        <w:jc w:val="left"/>
        <w:rPr>
          <w:rFonts w:ascii="Calibri" w:eastAsia="Calibri" w:hAnsi="Calibri" w:cs="Times New Roman"/>
          <w:sz w:val="16"/>
          <w:szCs w:val="16"/>
        </w:rPr>
      </w:pPr>
      <w:r w:rsidRPr="00AC12CC">
        <w:rPr>
          <w:rFonts w:ascii="Calibri" w:eastAsia="Calibri" w:hAnsi="Calibri" w:cs="Times New Roman"/>
          <w:sz w:val="16"/>
          <w:szCs w:val="16"/>
        </w:rPr>
        <w:t>CZYTELNIE IMIĘ I NAZWISKO, pieczątka</w:t>
      </w:r>
    </w:p>
    <w:p w14:paraId="39E17C93" w14:textId="77777777" w:rsidR="00AC12CC" w:rsidRPr="00AC12CC" w:rsidRDefault="00AC12CC" w:rsidP="00AC12CC">
      <w:pPr>
        <w:spacing w:after="0" w:line="240" w:lineRule="auto"/>
        <w:ind w:left="4248" w:firstLine="708"/>
        <w:jc w:val="left"/>
        <w:rPr>
          <w:rFonts w:ascii="Calibri" w:eastAsia="Calibri" w:hAnsi="Calibri" w:cs="Times New Roman"/>
          <w:sz w:val="16"/>
          <w:szCs w:val="16"/>
        </w:rPr>
      </w:pPr>
    </w:p>
    <w:p w14:paraId="1A74DF75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</w:rPr>
      </w:pPr>
      <w:r w:rsidRPr="00AC12CC">
        <w:rPr>
          <w:rFonts w:ascii="Calibri" w:eastAsia="Calibri" w:hAnsi="Calibri" w:cs="Times New Roman"/>
        </w:rPr>
        <w:t>___________________________________</w:t>
      </w:r>
    </w:p>
    <w:p w14:paraId="10AD4CFF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  <w:sz w:val="18"/>
          <w:szCs w:val="18"/>
        </w:rPr>
      </w:pPr>
      <w:r w:rsidRPr="00AC12CC">
        <w:rPr>
          <w:rFonts w:ascii="Calibri" w:eastAsia="Calibri" w:hAnsi="Calibri" w:cs="Times New Roman"/>
          <w:sz w:val="18"/>
          <w:szCs w:val="18"/>
        </w:rPr>
        <w:t xml:space="preserve">Podpis / pieczątka uprawnionego przedstawiciela BN </w:t>
      </w:r>
    </w:p>
    <w:p w14:paraId="636F7CAB" w14:textId="77777777" w:rsidR="00AC12CC" w:rsidRPr="00AC12CC" w:rsidRDefault="00AC12CC" w:rsidP="00AC12CC">
      <w:pPr>
        <w:spacing w:after="0" w:line="240" w:lineRule="auto"/>
        <w:jc w:val="left"/>
        <w:rPr>
          <w:rFonts w:ascii="Calibri" w:eastAsia="Calibri" w:hAnsi="Calibri" w:cs="Times New Roman"/>
        </w:rPr>
      </w:pPr>
      <w:r w:rsidRPr="00AC12CC">
        <w:rPr>
          <w:rFonts w:ascii="Calibri" w:eastAsia="Calibri" w:hAnsi="Calibri" w:cs="Times New Roman"/>
          <w:sz w:val="18"/>
          <w:szCs w:val="18"/>
        </w:rPr>
        <w:t>potwierdzające wpisy Wykonawcy</w:t>
      </w:r>
    </w:p>
    <w:sectPr w:rsidR="00AC12CC" w:rsidRPr="00AC12CC" w:rsidSect="00AC12CC">
      <w:headerReference w:type="default" r:id="rId8"/>
      <w:footerReference w:type="default" r:id="rId9"/>
      <w:footerReference w:type="first" r:id="rId10"/>
      <w:pgSz w:w="11907" w:h="16839" w:code="9"/>
      <w:pgMar w:top="426" w:right="1440" w:bottom="2098" w:left="1440" w:header="720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5E3900" w14:textId="77777777" w:rsidR="008543DC" w:rsidRDefault="008543DC" w:rsidP="006F7F5A">
      <w:pPr>
        <w:spacing w:after="0" w:line="240" w:lineRule="auto"/>
      </w:pPr>
      <w:r>
        <w:separator/>
      </w:r>
    </w:p>
  </w:endnote>
  <w:endnote w:type="continuationSeparator" w:id="0">
    <w:p w14:paraId="07C0CA5F" w14:textId="77777777" w:rsidR="008543DC" w:rsidRDefault="008543DC" w:rsidP="006F7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E79DF6" w14:textId="77777777" w:rsidR="000D3899" w:rsidRPr="00EA6555" w:rsidRDefault="000D3899" w:rsidP="00401423">
    <w:pPr>
      <w:pStyle w:val="Styl1"/>
    </w:pPr>
  </w:p>
  <w:p w14:paraId="6BA3D2C9" w14:textId="77777777" w:rsidR="000D3899" w:rsidRDefault="000D3899" w:rsidP="00401423">
    <w:pPr>
      <w:pStyle w:val="Stopka"/>
      <w:rPr>
        <w:noProof/>
        <w:color w:val="4D4D4D"/>
        <w:sz w:val="16"/>
        <w:szCs w:val="16"/>
        <w:lang w:eastAsia="pl-PL"/>
      </w:rPr>
    </w:pPr>
  </w:p>
  <w:p w14:paraId="06DA62DB" w14:textId="77777777" w:rsidR="000D3899" w:rsidRDefault="000D3899" w:rsidP="00401423">
    <w:pPr>
      <w:pStyle w:val="Stopka"/>
      <w:jc w:val="center"/>
      <w:rPr>
        <w:sz w:val="32"/>
      </w:rPr>
    </w:pPr>
    <w:r>
      <w:rPr>
        <w:noProof/>
        <w:color w:val="4D4D4D"/>
        <w:sz w:val="16"/>
        <w:szCs w:val="16"/>
        <w:lang w:eastAsia="pl-PL"/>
      </w:rPr>
      <w:drawing>
        <wp:inline distT="0" distB="0" distL="0" distR="0" wp14:anchorId="689144D7" wp14:editId="280ADF59">
          <wp:extent cx="5732145" cy="421005"/>
          <wp:effectExtent l="0" t="0" r="0" b="0"/>
          <wp:docPr id="23" name="Obraz 23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21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0F2C87" w14:textId="77777777" w:rsidR="000D3899" w:rsidRPr="00DD1901" w:rsidRDefault="000D3899" w:rsidP="00401423">
    <w:pPr>
      <w:pStyle w:val="Stopka"/>
      <w:rPr>
        <w:sz w:val="12"/>
        <w:szCs w:val="12"/>
      </w:rPr>
    </w:pPr>
  </w:p>
  <w:p w14:paraId="782BD6A9" w14:textId="77777777" w:rsidR="000D3899" w:rsidRPr="00401423" w:rsidRDefault="000D3899" w:rsidP="00401423">
    <w:pPr>
      <w:pStyle w:val="Stopka"/>
      <w:spacing w:line="276" w:lineRule="auto"/>
      <w:jc w:val="center"/>
      <w:rPr>
        <w:color w:val="4D4D4D"/>
        <w:sz w:val="16"/>
        <w:szCs w:val="16"/>
      </w:rPr>
    </w:pPr>
    <w:r w:rsidRPr="005C3610">
      <w:rPr>
        <w:color w:val="4D4D4D"/>
        <w:sz w:val="16"/>
        <w:szCs w:val="16"/>
      </w:rPr>
      <w:t>Projekt współfinansowany jest w ramach Programu Operacyjnego Infrastruktura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CB5A48" w14:textId="2FD49DE4" w:rsidR="000D3899" w:rsidRPr="00EA6555" w:rsidRDefault="000D3899" w:rsidP="00DD43B9">
    <w:pPr>
      <w:pStyle w:val="Styl1"/>
    </w:pPr>
  </w:p>
  <w:p w14:paraId="1F532AC4" w14:textId="15023F8E" w:rsidR="000D3899" w:rsidRDefault="000D3899">
    <w:pPr>
      <w:pStyle w:val="Stopka"/>
      <w:rPr>
        <w:noProof/>
        <w:color w:val="4D4D4D"/>
        <w:sz w:val="16"/>
        <w:szCs w:val="16"/>
        <w:lang w:eastAsia="pl-PL"/>
      </w:rPr>
    </w:pPr>
  </w:p>
  <w:p w14:paraId="549C53EE" w14:textId="69799C56" w:rsidR="000D3899" w:rsidRDefault="000D3899" w:rsidP="00BB6F90">
    <w:pPr>
      <w:pStyle w:val="Stopka"/>
      <w:jc w:val="center"/>
      <w:rPr>
        <w:sz w:val="32"/>
      </w:rPr>
    </w:pPr>
    <w:r>
      <w:rPr>
        <w:noProof/>
        <w:color w:val="4D4D4D"/>
        <w:sz w:val="16"/>
        <w:szCs w:val="16"/>
        <w:lang w:eastAsia="pl-PL"/>
      </w:rPr>
      <w:drawing>
        <wp:inline distT="0" distB="0" distL="0" distR="0" wp14:anchorId="44271ABF" wp14:editId="2B39DAD1">
          <wp:extent cx="5732145" cy="417195"/>
          <wp:effectExtent l="0" t="0" r="0" b="0"/>
          <wp:docPr id="24" name="Obraz 24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17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1921B98" w14:textId="1D0056CE" w:rsidR="006C2A7E" w:rsidRDefault="006C2A7E">
    <w:pPr>
      <w:pStyle w:val="Stopka"/>
    </w:pPr>
  </w:p>
  <w:p w14:paraId="74295C95" w14:textId="5C7227CD" w:rsidR="000D3899" w:rsidRPr="005C3610" w:rsidRDefault="000D3899" w:rsidP="009D097D">
    <w:pPr>
      <w:pStyle w:val="Stopka"/>
      <w:spacing w:line="276" w:lineRule="auto"/>
      <w:jc w:val="center"/>
      <w:rPr>
        <w:color w:val="4D4D4D"/>
        <w:sz w:val="16"/>
        <w:szCs w:val="16"/>
      </w:rPr>
    </w:pPr>
    <w:r w:rsidRPr="005C3610">
      <w:rPr>
        <w:color w:val="4D4D4D"/>
        <w:sz w:val="16"/>
        <w:szCs w:val="16"/>
      </w:rPr>
      <w:t>Projekt współfinansowany jest w ramach Programu Operacyjnego Infrastruktura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1E1592" w14:textId="77777777" w:rsidR="008543DC" w:rsidRDefault="008543DC" w:rsidP="006F7F5A">
      <w:pPr>
        <w:spacing w:after="0" w:line="240" w:lineRule="auto"/>
      </w:pPr>
      <w:r>
        <w:separator/>
      </w:r>
    </w:p>
  </w:footnote>
  <w:footnote w:type="continuationSeparator" w:id="0">
    <w:p w14:paraId="58E1B976" w14:textId="77777777" w:rsidR="008543DC" w:rsidRDefault="008543DC" w:rsidP="006F7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78175129"/>
      <w:docPartObj>
        <w:docPartGallery w:val="Page Numbers (Top of Page)"/>
        <w:docPartUnique/>
      </w:docPartObj>
    </w:sdtPr>
    <w:sdtEndPr/>
    <w:sdtContent>
      <w:p w14:paraId="69C5F973" w14:textId="77777777" w:rsidR="000D3899" w:rsidRDefault="000D3899">
        <w:pPr>
          <w:pStyle w:val="Nagwek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21</w:t>
        </w:r>
        <w:r>
          <w:fldChar w:fldCharType="end"/>
        </w:r>
      </w:p>
    </w:sdtContent>
  </w:sdt>
  <w:p w14:paraId="6AFF9D32" w14:textId="77777777" w:rsidR="000D3899" w:rsidRDefault="000D38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32AFD"/>
    <w:multiLevelType w:val="hybridMultilevel"/>
    <w:tmpl w:val="C256EE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D058A"/>
    <w:multiLevelType w:val="hybridMultilevel"/>
    <w:tmpl w:val="7F4C2412"/>
    <w:lvl w:ilvl="0" w:tplc="F9B8BB0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9BD5A00"/>
    <w:multiLevelType w:val="hybridMultilevel"/>
    <w:tmpl w:val="FFBC9066"/>
    <w:lvl w:ilvl="0" w:tplc="21C6331A">
      <w:start w:val="1"/>
      <w:numFmt w:val="lowerLetter"/>
      <w:lvlText w:val="%1)"/>
      <w:lvlJc w:val="left"/>
      <w:pPr>
        <w:ind w:left="1788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" w15:restartNumberingAfterBreak="0">
    <w:nsid w:val="0B1978A1"/>
    <w:multiLevelType w:val="hybridMultilevel"/>
    <w:tmpl w:val="C0A40EE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B34559"/>
    <w:multiLevelType w:val="hybridMultilevel"/>
    <w:tmpl w:val="C7CEB886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63274B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F46987"/>
    <w:multiLevelType w:val="multilevel"/>
    <w:tmpl w:val="4AC84EB6"/>
    <w:lvl w:ilvl="0">
      <w:start w:val="1"/>
      <w:numFmt w:val="bullet"/>
      <w:lvlText w:val=""/>
      <w:lvlJc w:val="left"/>
      <w:pPr>
        <w:ind w:left="777" w:hanging="417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20FB72FE"/>
    <w:multiLevelType w:val="multilevel"/>
    <w:tmpl w:val="65B403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31D35CB"/>
    <w:multiLevelType w:val="hybridMultilevel"/>
    <w:tmpl w:val="B6D6B84C"/>
    <w:lvl w:ilvl="0" w:tplc="61B847A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4202870"/>
    <w:multiLevelType w:val="hybridMultilevel"/>
    <w:tmpl w:val="63E0E7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9A6770"/>
    <w:multiLevelType w:val="multilevel"/>
    <w:tmpl w:val="0409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2BF0450F"/>
    <w:multiLevelType w:val="hybridMultilevel"/>
    <w:tmpl w:val="192ACA14"/>
    <w:lvl w:ilvl="0" w:tplc="04150011">
      <w:start w:val="1"/>
      <w:numFmt w:val="decimal"/>
      <w:lvlText w:val="%1)"/>
      <w:lvlJc w:val="left"/>
      <w:pPr>
        <w:ind w:left="-360" w:hanging="360"/>
      </w:p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2" w15:restartNumberingAfterBreak="0">
    <w:nsid w:val="3073779D"/>
    <w:multiLevelType w:val="hybridMultilevel"/>
    <w:tmpl w:val="08C82A60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8E43E9"/>
    <w:multiLevelType w:val="hybridMultilevel"/>
    <w:tmpl w:val="0CEE5C54"/>
    <w:lvl w:ilvl="0" w:tplc="90629E88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7E57BDA"/>
    <w:multiLevelType w:val="hybridMultilevel"/>
    <w:tmpl w:val="497C89A8"/>
    <w:lvl w:ilvl="0" w:tplc="4740E25C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41D54219"/>
    <w:multiLevelType w:val="hybridMultilevel"/>
    <w:tmpl w:val="180A88E4"/>
    <w:lvl w:ilvl="0" w:tplc="04150001">
      <w:start w:val="1"/>
      <w:numFmt w:val="bullet"/>
      <w:lvlText w:val=""/>
      <w:lvlJc w:val="left"/>
      <w:pPr>
        <w:ind w:left="14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16" w15:restartNumberingAfterBreak="0">
    <w:nsid w:val="43137344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A1062B"/>
    <w:multiLevelType w:val="hybridMultilevel"/>
    <w:tmpl w:val="9192308A"/>
    <w:lvl w:ilvl="0" w:tplc="66426354">
      <w:start w:val="1"/>
      <w:numFmt w:val="decimal"/>
      <w:lvlText w:val="%1)"/>
      <w:lvlJc w:val="left"/>
      <w:pPr>
        <w:ind w:left="1778" w:hanging="360"/>
      </w:pPr>
      <w:rPr>
        <w:rFonts w:ascii="Times New Roman" w:eastAsia="Times New Roman" w:hAnsi="Times New Roman" w:cs="Times New Roman" w:hint="default"/>
        <w:b w:val="0"/>
        <w:color w:val="FF000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8" w15:restartNumberingAfterBreak="0">
    <w:nsid w:val="497A194F"/>
    <w:multiLevelType w:val="hybridMultilevel"/>
    <w:tmpl w:val="D26877FE"/>
    <w:lvl w:ilvl="0" w:tplc="45E02F4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4A167EE9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0C2BD0"/>
    <w:multiLevelType w:val="multilevel"/>
    <w:tmpl w:val="24288E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BF51C49"/>
    <w:multiLevelType w:val="multilevel"/>
    <w:tmpl w:val="857EA98C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F5213D8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74049F"/>
    <w:multiLevelType w:val="hybridMultilevel"/>
    <w:tmpl w:val="C484A4D4"/>
    <w:lvl w:ilvl="0" w:tplc="20803F38">
      <w:start w:val="2"/>
      <w:numFmt w:val="bullet"/>
      <w:lvlText w:val="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123AC7"/>
    <w:multiLevelType w:val="hybridMultilevel"/>
    <w:tmpl w:val="C7CEB886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E65931"/>
    <w:multiLevelType w:val="multilevel"/>
    <w:tmpl w:val="0415001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26" w15:restartNumberingAfterBreak="0">
    <w:nsid w:val="6474757E"/>
    <w:multiLevelType w:val="multilevel"/>
    <w:tmpl w:val="42C842B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6B45FE6"/>
    <w:multiLevelType w:val="hybridMultilevel"/>
    <w:tmpl w:val="342497A0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5F2529"/>
    <w:multiLevelType w:val="hybridMultilevel"/>
    <w:tmpl w:val="FD763182"/>
    <w:lvl w:ilvl="0" w:tplc="90745F14">
      <w:start w:val="1"/>
      <w:numFmt w:val="decimal"/>
      <w:lvlText w:val="%1)"/>
      <w:lvlJc w:val="left"/>
      <w:pPr>
        <w:ind w:left="644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8E410B"/>
    <w:multiLevelType w:val="hybridMultilevel"/>
    <w:tmpl w:val="1168FFE6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7A310E81"/>
    <w:multiLevelType w:val="hybridMultilevel"/>
    <w:tmpl w:val="879CDAB0"/>
    <w:lvl w:ilvl="0" w:tplc="5036C158">
      <w:start w:val="1"/>
      <w:numFmt w:val="lowerLetter"/>
      <w:lvlText w:val="%1)"/>
      <w:lvlJc w:val="left"/>
      <w:pPr>
        <w:ind w:left="720" w:hanging="360"/>
      </w:pPr>
      <w:rPr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30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</w:num>
  <w:num w:numId="6">
    <w:abstractNumId w:val="1"/>
  </w:num>
  <w:num w:numId="7">
    <w:abstractNumId w:val="23"/>
  </w:num>
  <w:num w:numId="8">
    <w:abstractNumId w:val="29"/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28"/>
  </w:num>
  <w:num w:numId="14">
    <w:abstractNumId w:val="3"/>
  </w:num>
  <w:num w:numId="15">
    <w:abstractNumId w:val="0"/>
  </w:num>
  <w:num w:numId="16">
    <w:abstractNumId w:val="2"/>
  </w:num>
  <w:num w:numId="17">
    <w:abstractNumId w:val="17"/>
  </w:num>
  <w:num w:numId="18">
    <w:abstractNumId w:val="6"/>
  </w:num>
  <w:num w:numId="19">
    <w:abstractNumId w:val="13"/>
  </w:num>
  <w:num w:numId="20">
    <w:abstractNumId w:val="4"/>
  </w:num>
  <w:num w:numId="21">
    <w:abstractNumId w:val="5"/>
  </w:num>
  <w:num w:numId="22">
    <w:abstractNumId w:val="24"/>
  </w:num>
  <w:num w:numId="23">
    <w:abstractNumId w:val="16"/>
  </w:num>
  <w:num w:numId="24">
    <w:abstractNumId w:val="12"/>
  </w:num>
  <w:num w:numId="25">
    <w:abstractNumId w:val="27"/>
  </w:num>
  <w:num w:numId="26">
    <w:abstractNumId w:val="22"/>
  </w:num>
  <w:num w:numId="27">
    <w:abstractNumId w:val="19"/>
  </w:num>
  <w:num w:numId="28">
    <w:abstractNumId w:val="18"/>
  </w:num>
  <w:num w:numId="29">
    <w:abstractNumId w:val="15"/>
  </w:num>
  <w:num w:numId="30">
    <w:abstractNumId w:val="9"/>
  </w:num>
  <w:num w:numId="3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39DF"/>
    <w:rsid w:val="0000387C"/>
    <w:rsid w:val="00010AD9"/>
    <w:rsid w:val="00014515"/>
    <w:rsid w:val="00041E2C"/>
    <w:rsid w:val="00047BA4"/>
    <w:rsid w:val="00065C02"/>
    <w:rsid w:val="0007318B"/>
    <w:rsid w:val="00083998"/>
    <w:rsid w:val="0008589F"/>
    <w:rsid w:val="000869BC"/>
    <w:rsid w:val="00087A09"/>
    <w:rsid w:val="0009765E"/>
    <w:rsid w:val="000A30BF"/>
    <w:rsid w:val="000A3771"/>
    <w:rsid w:val="000A6A0C"/>
    <w:rsid w:val="000B466E"/>
    <w:rsid w:val="000D3899"/>
    <w:rsid w:val="000D4768"/>
    <w:rsid w:val="000D49BF"/>
    <w:rsid w:val="000F3873"/>
    <w:rsid w:val="000F6D79"/>
    <w:rsid w:val="00106EF9"/>
    <w:rsid w:val="00123EF2"/>
    <w:rsid w:val="001313DD"/>
    <w:rsid w:val="001639DF"/>
    <w:rsid w:val="00176353"/>
    <w:rsid w:val="001837B1"/>
    <w:rsid w:val="00185330"/>
    <w:rsid w:val="00185864"/>
    <w:rsid w:val="00196861"/>
    <w:rsid w:val="001C3393"/>
    <w:rsid w:val="001C6871"/>
    <w:rsid w:val="001D0B07"/>
    <w:rsid w:val="001D1533"/>
    <w:rsid w:val="001F6AFC"/>
    <w:rsid w:val="0020494E"/>
    <w:rsid w:val="00241DA8"/>
    <w:rsid w:val="00261A7B"/>
    <w:rsid w:val="002638F6"/>
    <w:rsid w:val="002810F1"/>
    <w:rsid w:val="00291391"/>
    <w:rsid w:val="00292F0E"/>
    <w:rsid w:val="002938EB"/>
    <w:rsid w:val="00294511"/>
    <w:rsid w:val="00297C96"/>
    <w:rsid w:val="002B4EED"/>
    <w:rsid w:val="002B5DA2"/>
    <w:rsid w:val="002B7028"/>
    <w:rsid w:val="002E0DF0"/>
    <w:rsid w:val="002F2177"/>
    <w:rsid w:val="0030073D"/>
    <w:rsid w:val="00303CFD"/>
    <w:rsid w:val="00315E63"/>
    <w:rsid w:val="0031697A"/>
    <w:rsid w:val="00317EB1"/>
    <w:rsid w:val="003202B6"/>
    <w:rsid w:val="00321CE5"/>
    <w:rsid w:val="00327F76"/>
    <w:rsid w:val="00341E08"/>
    <w:rsid w:val="003628CD"/>
    <w:rsid w:val="003669AA"/>
    <w:rsid w:val="003A0C03"/>
    <w:rsid w:val="003A484B"/>
    <w:rsid w:val="003A6EBB"/>
    <w:rsid w:val="003B6B48"/>
    <w:rsid w:val="003C10FD"/>
    <w:rsid w:val="003D2C71"/>
    <w:rsid w:val="003D5B79"/>
    <w:rsid w:val="003E2254"/>
    <w:rsid w:val="003E23A4"/>
    <w:rsid w:val="003E7E62"/>
    <w:rsid w:val="003F049E"/>
    <w:rsid w:val="003F2D0B"/>
    <w:rsid w:val="00401423"/>
    <w:rsid w:val="00420995"/>
    <w:rsid w:val="00434108"/>
    <w:rsid w:val="00444BDC"/>
    <w:rsid w:val="00446209"/>
    <w:rsid w:val="00453AB1"/>
    <w:rsid w:val="00470FBD"/>
    <w:rsid w:val="004815ED"/>
    <w:rsid w:val="00486277"/>
    <w:rsid w:val="0049211D"/>
    <w:rsid w:val="004B0F40"/>
    <w:rsid w:val="004E40AF"/>
    <w:rsid w:val="004E5B19"/>
    <w:rsid w:val="004F31E8"/>
    <w:rsid w:val="004F5516"/>
    <w:rsid w:val="00500EDF"/>
    <w:rsid w:val="00501D0C"/>
    <w:rsid w:val="00505CB9"/>
    <w:rsid w:val="00512434"/>
    <w:rsid w:val="00535CAA"/>
    <w:rsid w:val="005368C8"/>
    <w:rsid w:val="0056283E"/>
    <w:rsid w:val="00562FB5"/>
    <w:rsid w:val="005670BA"/>
    <w:rsid w:val="00571FCB"/>
    <w:rsid w:val="00591538"/>
    <w:rsid w:val="005A0315"/>
    <w:rsid w:val="005C3569"/>
    <w:rsid w:val="005C3610"/>
    <w:rsid w:val="005C7B81"/>
    <w:rsid w:val="005D2D37"/>
    <w:rsid w:val="005D5DE1"/>
    <w:rsid w:val="005E13B8"/>
    <w:rsid w:val="005E549B"/>
    <w:rsid w:val="005F2159"/>
    <w:rsid w:val="00621D16"/>
    <w:rsid w:val="0062456E"/>
    <w:rsid w:val="00642917"/>
    <w:rsid w:val="00647ECD"/>
    <w:rsid w:val="0068601C"/>
    <w:rsid w:val="00686069"/>
    <w:rsid w:val="00697DFE"/>
    <w:rsid w:val="006A0736"/>
    <w:rsid w:val="006A1FFA"/>
    <w:rsid w:val="006A32DA"/>
    <w:rsid w:val="006A40BF"/>
    <w:rsid w:val="006A43FB"/>
    <w:rsid w:val="006A5876"/>
    <w:rsid w:val="006B066A"/>
    <w:rsid w:val="006C20CA"/>
    <w:rsid w:val="006C2A7E"/>
    <w:rsid w:val="006D0EDE"/>
    <w:rsid w:val="006E3F80"/>
    <w:rsid w:val="006E77B3"/>
    <w:rsid w:val="006F7F5A"/>
    <w:rsid w:val="00700DD4"/>
    <w:rsid w:val="007031B9"/>
    <w:rsid w:val="007141DA"/>
    <w:rsid w:val="00716D71"/>
    <w:rsid w:val="00716F36"/>
    <w:rsid w:val="00721B1D"/>
    <w:rsid w:val="0073031D"/>
    <w:rsid w:val="007406AD"/>
    <w:rsid w:val="007504A1"/>
    <w:rsid w:val="0075319F"/>
    <w:rsid w:val="007646C1"/>
    <w:rsid w:val="00764ED6"/>
    <w:rsid w:val="00774993"/>
    <w:rsid w:val="00793275"/>
    <w:rsid w:val="007D7FC7"/>
    <w:rsid w:val="007E14E1"/>
    <w:rsid w:val="007E5A54"/>
    <w:rsid w:val="007E6E84"/>
    <w:rsid w:val="007F7351"/>
    <w:rsid w:val="0080078C"/>
    <w:rsid w:val="00805CB8"/>
    <w:rsid w:val="00812E68"/>
    <w:rsid w:val="00814B2D"/>
    <w:rsid w:val="00816599"/>
    <w:rsid w:val="00823987"/>
    <w:rsid w:val="00830B09"/>
    <w:rsid w:val="00831FFF"/>
    <w:rsid w:val="008463D5"/>
    <w:rsid w:val="00847D61"/>
    <w:rsid w:val="008543DC"/>
    <w:rsid w:val="00855717"/>
    <w:rsid w:val="00861865"/>
    <w:rsid w:val="00862193"/>
    <w:rsid w:val="0086431D"/>
    <w:rsid w:val="00873563"/>
    <w:rsid w:val="00881804"/>
    <w:rsid w:val="00885168"/>
    <w:rsid w:val="008A19BD"/>
    <w:rsid w:val="008B73AD"/>
    <w:rsid w:val="008E3FA5"/>
    <w:rsid w:val="008F685C"/>
    <w:rsid w:val="00900FF3"/>
    <w:rsid w:val="009021D0"/>
    <w:rsid w:val="00902D2E"/>
    <w:rsid w:val="00903260"/>
    <w:rsid w:val="00920961"/>
    <w:rsid w:val="0092736B"/>
    <w:rsid w:val="009343DA"/>
    <w:rsid w:val="00936472"/>
    <w:rsid w:val="0094147C"/>
    <w:rsid w:val="00947F22"/>
    <w:rsid w:val="00952C3B"/>
    <w:rsid w:val="00965552"/>
    <w:rsid w:val="00966DCF"/>
    <w:rsid w:val="0097537C"/>
    <w:rsid w:val="009845B5"/>
    <w:rsid w:val="00991676"/>
    <w:rsid w:val="009A4AA9"/>
    <w:rsid w:val="009B6E00"/>
    <w:rsid w:val="009C49DB"/>
    <w:rsid w:val="009D097D"/>
    <w:rsid w:val="009E7B97"/>
    <w:rsid w:val="009F40E4"/>
    <w:rsid w:val="00A0232B"/>
    <w:rsid w:val="00A03635"/>
    <w:rsid w:val="00A105ED"/>
    <w:rsid w:val="00A2422A"/>
    <w:rsid w:val="00A24755"/>
    <w:rsid w:val="00A277B1"/>
    <w:rsid w:val="00A4554D"/>
    <w:rsid w:val="00A47BA1"/>
    <w:rsid w:val="00A54606"/>
    <w:rsid w:val="00A63F96"/>
    <w:rsid w:val="00A75F82"/>
    <w:rsid w:val="00A82A2D"/>
    <w:rsid w:val="00A82B34"/>
    <w:rsid w:val="00A8610A"/>
    <w:rsid w:val="00A87D25"/>
    <w:rsid w:val="00A91760"/>
    <w:rsid w:val="00A92AB8"/>
    <w:rsid w:val="00AA31E8"/>
    <w:rsid w:val="00AA59C4"/>
    <w:rsid w:val="00AC12CC"/>
    <w:rsid w:val="00AC1B19"/>
    <w:rsid w:val="00AC5607"/>
    <w:rsid w:val="00AD03EE"/>
    <w:rsid w:val="00AD66B4"/>
    <w:rsid w:val="00AE22FF"/>
    <w:rsid w:val="00AF194D"/>
    <w:rsid w:val="00AF2CC0"/>
    <w:rsid w:val="00AF6389"/>
    <w:rsid w:val="00B126D3"/>
    <w:rsid w:val="00B17F26"/>
    <w:rsid w:val="00B3253E"/>
    <w:rsid w:val="00B36772"/>
    <w:rsid w:val="00B36F34"/>
    <w:rsid w:val="00B40649"/>
    <w:rsid w:val="00B43A4A"/>
    <w:rsid w:val="00B60F81"/>
    <w:rsid w:val="00B706B1"/>
    <w:rsid w:val="00B85C89"/>
    <w:rsid w:val="00B86A8A"/>
    <w:rsid w:val="00B90A48"/>
    <w:rsid w:val="00B90A9E"/>
    <w:rsid w:val="00B929B5"/>
    <w:rsid w:val="00B94958"/>
    <w:rsid w:val="00B954E7"/>
    <w:rsid w:val="00B97C88"/>
    <w:rsid w:val="00BA037B"/>
    <w:rsid w:val="00BA35FC"/>
    <w:rsid w:val="00BA5B9C"/>
    <w:rsid w:val="00BB473F"/>
    <w:rsid w:val="00BB51E2"/>
    <w:rsid w:val="00BB6F90"/>
    <w:rsid w:val="00BB73F4"/>
    <w:rsid w:val="00BC5C73"/>
    <w:rsid w:val="00BD3656"/>
    <w:rsid w:val="00BD6778"/>
    <w:rsid w:val="00BE0637"/>
    <w:rsid w:val="00BF0EA0"/>
    <w:rsid w:val="00BF2738"/>
    <w:rsid w:val="00BF4485"/>
    <w:rsid w:val="00C041DA"/>
    <w:rsid w:val="00C161D1"/>
    <w:rsid w:val="00C217F2"/>
    <w:rsid w:val="00C279AA"/>
    <w:rsid w:val="00C32D29"/>
    <w:rsid w:val="00C341B2"/>
    <w:rsid w:val="00C3656F"/>
    <w:rsid w:val="00C42AF4"/>
    <w:rsid w:val="00C50D5B"/>
    <w:rsid w:val="00C53CFF"/>
    <w:rsid w:val="00C65092"/>
    <w:rsid w:val="00C84BFB"/>
    <w:rsid w:val="00CA0B5E"/>
    <w:rsid w:val="00CB10D3"/>
    <w:rsid w:val="00CB15E8"/>
    <w:rsid w:val="00CB1710"/>
    <w:rsid w:val="00CC4E17"/>
    <w:rsid w:val="00CC6CC1"/>
    <w:rsid w:val="00CE753F"/>
    <w:rsid w:val="00CE79B7"/>
    <w:rsid w:val="00D042E5"/>
    <w:rsid w:val="00D107D6"/>
    <w:rsid w:val="00D112FD"/>
    <w:rsid w:val="00D12FDE"/>
    <w:rsid w:val="00D2066C"/>
    <w:rsid w:val="00D21A94"/>
    <w:rsid w:val="00D317D5"/>
    <w:rsid w:val="00D47D1D"/>
    <w:rsid w:val="00D57429"/>
    <w:rsid w:val="00D63651"/>
    <w:rsid w:val="00D63DA1"/>
    <w:rsid w:val="00D65032"/>
    <w:rsid w:val="00D660BC"/>
    <w:rsid w:val="00D80948"/>
    <w:rsid w:val="00D81D05"/>
    <w:rsid w:val="00D87DC1"/>
    <w:rsid w:val="00DA2BAC"/>
    <w:rsid w:val="00DD1901"/>
    <w:rsid w:val="00DD43B9"/>
    <w:rsid w:val="00DE21B0"/>
    <w:rsid w:val="00DE50CE"/>
    <w:rsid w:val="00DF43C0"/>
    <w:rsid w:val="00E010B3"/>
    <w:rsid w:val="00E10535"/>
    <w:rsid w:val="00E10815"/>
    <w:rsid w:val="00E13908"/>
    <w:rsid w:val="00E1618F"/>
    <w:rsid w:val="00E16677"/>
    <w:rsid w:val="00E25CB6"/>
    <w:rsid w:val="00E40A9A"/>
    <w:rsid w:val="00E44302"/>
    <w:rsid w:val="00E46262"/>
    <w:rsid w:val="00E50651"/>
    <w:rsid w:val="00E549F7"/>
    <w:rsid w:val="00E56F49"/>
    <w:rsid w:val="00E755CD"/>
    <w:rsid w:val="00E7656D"/>
    <w:rsid w:val="00EA3CF1"/>
    <w:rsid w:val="00EA60B2"/>
    <w:rsid w:val="00EA6555"/>
    <w:rsid w:val="00EA751B"/>
    <w:rsid w:val="00EA7629"/>
    <w:rsid w:val="00EF1A18"/>
    <w:rsid w:val="00F034BE"/>
    <w:rsid w:val="00F11009"/>
    <w:rsid w:val="00F5259A"/>
    <w:rsid w:val="00F57B1A"/>
    <w:rsid w:val="00F64180"/>
    <w:rsid w:val="00F71FD2"/>
    <w:rsid w:val="00F73DDE"/>
    <w:rsid w:val="00F8503A"/>
    <w:rsid w:val="00F91CE8"/>
    <w:rsid w:val="00F95E3D"/>
    <w:rsid w:val="00FA28D9"/>
    <w:rsid w:val="00FC614B"/>
    <w:rsid w:val="00FC7D91"/>
    <w:rsid w:val="00FD7D9F"/>
    <w:rsid w:val="00FE01DE"/>
    <w:rsid w:val="00FE0AEB"/>
    <w:rsid w:val="00FE570F"/>
    <w:rsid w:val="00FF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6AA1531"/>
  <w15:docId w15:val="{E7E3B9FA-CBA6-4706-BAAE-EB026538C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C7B81"/>
    <w:pPr>
      <w:jc w:val="both"/>
    </w:pPr>
    <w:rPr>
      <w:rFonts w:ascii="Arial" w:hAnsi="Arial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81D05"/>
    <w:pPr>
      <w:keepNext/>
      <w:keepLines/>
      <w:numPr>
        <w:numId w:val="1"/>
      </w:numPr>
      <w:spacing w:before="480" w:after="120"/>
      <w:outlineLvl w:val="0"/>
    </w:pPr>
    <w:rPr>
      <w:rFonts w:eastAsiaTheme="majorEastAsia" w:cstheme="majorBidi"/>
      <w:b/>
      <w:bCs/>
      <w:color w:val="404040" w:themeColor="text1" w:themeTint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81D05"/>
    <w:pPr>
      <w:keepNext/>
      <w:keepLines/>
      <w:numPr>
        <w:ilvl w:val="1"/>
        <w:numId w:val="1"/>
      </w:numPr>
      <w:spacing w:before="240" w:after="120"/>
      <w:contextualSpacing/>
      <w:outlineLvl w:val="1"/>
    </w:pPr>
    <w:rPr>
      <w:rFonts w:eastAsiaTheme="majorEastAsia" w:cstheme="majorBidi"/>
      <w:b/>
      <w:bCs/>
      <w:color w:val="404040" w:themeColor="text1" w:themeTint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81D05"/>
    <w:pPr>
      <w:keepNext/>
      <w:keepLines/>
      <w:numPr>
        <w:ilvl w:val="2"/>
        <w:numId w:val="1"/>
      </w:numPr>
      <w:spacing w:before="240" w:after="120"/>
      <w:outlineLvl w:val="2"/>
    </w:pPr>
    <w:rPr>
      <w:rFonts w:eastAsiaTheme="majorEastAsia" w:cstheme="majorBidi"/>
      <w:b/>
      <w:bCs/>
      <w:color w:val="404040" w:themeColor="text1" w:themeTint="BF"/>
      <w:sz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D81D05"/>
    <w:pPr>
      <w:keepNext/>
      <w:keepLines/>
      <w:numPr>
        <w:ilvl w:val="3"/>
        <w:numId w:val="1"/>
      </w:numPr>
      <w:spacing w:before="240" w:after="120"/>
      <w:outlineLvl w:val="3"/>
    </w:pPr>
    <w:rPr>
      <w:rFonts w:eastAsiaTheme="majorEastAsia" w:cstheme="majorBidi"/>
      <w:b/>
      <w:bCs/>
      <w:i/>
      <w:iCs/>
      <w:color w:val="404040" w:themeColor="text1" w:themeTint="BF"/>
      <w:sz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D81D05"/>
    <w:pPr>
      <w:keepNext/>
      <w:keepLines/>
      <w:numPr>
        <w:ilvl w:val="4"/>
        <w:numId w:val="1"/>
      </w:numPr>
      <w:spacing w:before="240" w:after="120"/>
      <w:outlineLvl w:val="4"/>
    </w:pPr>
    <w:rPr>
      <w:rFonts w:eastAsiaTheme="majorEastAsia" w:cstheme="majorBidi"/>
      <w:b/>
      <w:color w:val="404040" w:themeColor="text1" w:themeTint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D81D05"/>
    <w:pPr>
      <w:keepNext/>
      <w:keepLines/>
      <w:numPr>
        <w:ilvl w:val="5"/>
        <w:numId w:val="1"/>
      </w:numPr>
      <w:spacing w:before="240" w:after="120"/>
      <w:outlineLvl w:val="5"/>
    </w:pPr>
    <w:rPr>
      <w:rFonts w:eastAsiaTheme="majorEastAsia" w:cstheme="majorBidi"/>
      <w:b/>
      <w:i/>
      <w:iCs/>
      <w:color w:val="404040" w:themeColor="text1" w:themeTint="BF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D81D05"/>
    <w:pPr>
      <w:keepNext/>
      <w:keepLines/>
      <w:numPr>
        <w:ilvl w:val="6"/>
        <w:numId w:val="1"/>
      </w:numPr>
      <w:spacing w:before="240" w:after="12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D81D05"/>
    <w:pPr>
      <w:keepNext/>
      <w:keepLines/>
      <w:numPr>
        <w:ilvl w:val="7"/>
        <w:numId w:val="1"/>
      </w:numPr>
      <w:spacing w:before="240" w:after="120"/>
      <w:outlineLvl w:val="7"/>
    </w:pPr>
    <w:rPr>
      <w:rFonts w:eastAsiaTheme="majorEastAsia" w:cstheme="majorBidi"/>
      <w:i/>
      <w:color w:val="404040" w:themeColor="text1" w:themeTint="BF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D81D05"/>
    <w:pPr>
      <w:keepNext/>
      <w:keepLines/>
      <w:numPr>
        <w:ilvl w:val="8"/>
        <w:numId w:val="1"/>
      </w:numPr>
      <w:spacing w:before="240" w:after="12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7F5A"/>
  </w:style>
  <w:style w:type="paragraph" w:styleId="Stopka">
    <w:name w:val="footer"/>
    <w:basedOn w:val="Normalny"/>
    <w:link w:val="Stopka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7F5A"/>
  </w:style>
  <w:style w:type="paragraph" w:styleId="Tekstdymka">
    <w:name w:val="Balloon Text"/>
    <w:basedOn w:val="Normalny"/>
    <w:link w:val="TekstdymkaZnak"/>
    <w:uiPriority w:val="99"/>
    <w:semiHidden/>
    <w:unhideWhenUsed/>
    <w:rsid w:val="006F7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7F5A"/>
    <w:rPr>
      <w:rFonts w:ascii="Tahoma" w:hAnsi="Tahoma" w:cs="Tahoma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D81D05"/>
    <w:pPr>
      <w:spacing w:before="6000" w:after="720" w:line="240" w:lineRule="auto"/>
      <w:contextualSpacing/>
      <w:jc w:val="center"/>
    </w:pPr>
    <w:rPr>
      <w:rFonts w:eastAsiaTheme="majorEastAsia" w:cstheme="majorBidi"/>
      <w:color w:val="404040" w:themeColor="text1" w:themeTint="BF"/>
      <w:spacing w:val="5"/>
      <w:kern w:val="28"/>
      <w:sz w:val="5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81D05"/>
    <w:rPr>
      <w:rFonts w:ascii="Arial" w:eastAsiaTheme="majorEastAsia" w:hAnsi="Arial" w:cstheme="majorBidi"/>
      <w:color w:val="404040" w:themeColor="text1" w:themeTint="BF"/>
      <w:spacing w:val="5"/>
      <w:kern w:val="28"/>
      <w:sz w:val="56"/>
      <w:szCs w:val="52"/>
      <w:lang w:val="pl-PL"/>
    </w:rPr>
  </w:style>
  <w:style w:type="character" w:styleId="Tekstzastpczy">
    <w:name w:val="Placeholder Text"/>
    <w:basedOn w:val="Domylnaczcionkaakapitu"/>
    <w:uiPriority w:val="99"/>
    <w:semiHidden/>
    <w:rsid w:val="006F7F5A"/>
    <w:rPr>
      <w:color w:val="80808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81D05"/>
    <w:pPr>
      <w:numPr>
        <w:ilvl w:val="1"/>
      </w:numPr>
      <w:jc w:val="center"/>
    </w:pPr>
    <w:rPr>
      <w:rFonts w:eastAsiaTheme="majorEastAsia" w:cstheme="majorBidi"/>
      <w:i/>
      <w:iCs/>
      <w:color w:val="404040" w:themeColor="text1" w:themeTint="BF"/>
      <w:spacing w:val="15"/>
      <w:sz w:val="40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81D05"/>
    <w:rPr>
      <w:rFonts w:ascii="Arial" w:eastAsiaTheme="majorEastAsia" w:hAnsi="Arial" w:cstheme="majorBidi"/>
      <w:i/>
      <w:iCs/>
      <w:color w:val="404040" w:themeColor="text1" w:themeTint="BF"/>
      <w:spacing w:val="15"/>
      <w:sz w:val="40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8"/>
      <w:szCs w:val="28"/>
      <w:lang w:val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721B1D"/>
    <w:pPr>
      <w:outlineLvl w:val="9"/>
    </w:pPr>
    <w:rPr>
      <w:lang w:eastAsia="ja-JP"/>
    </w:rPr>
  </w:style>
  <w:style w:type="character" w:customStyle="1" w:styleId="Nagwek2Znak">
    <w:name w:val="Nagłówek 2 Znak"/>
    <w:basedOn w:val="Domylnaczcionkaakapitu"/>
    <w:link w:val="Nagwek2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6"/>
      <w:szCs w:val="26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4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rsid w:val="00D81D05"/>
    <w:rPr>
      <w:rFonts w:ascii="Arial" w:eastAsiaTheme="majorEastAsia" w:hAnsi="Arial" w:cstheme="majorBidi"/>
      <w:b/>
      <w:bCs/>
      <w:i/>
      <w:iCs/>
      <w:color w:val="404040" w:themeColor="text1" w:themeTint="BF"/>
      <w:sz w:val="24"/>
      <w:lang w:val="pl-PL"/>
    </w:rPr>
  </w:style>
  <w:style w:type="character" w:customStyle="1" w:styleId="Nagwek5Znak">
    <w:name w:val="Nagłówek 5 Znak"/>
    <w:basedOn w:val="Domylnaczcionkaakapitu"/>
    <w:link w:val="Nagwek5"/>
    <w:uiPriority w:val="9"/>
    <w:rsid w:val="00D81D05"/>
    <w:rPr>
      <w:rFonts w:ascii="Arial" w:eastAsiaTheme="majorEastAsia" w:hAnsi="Arial" w:cstheme="majorBidi"/>
      <w:b/>
      <w:color w:val="404040" w:themeColor="text1" w:themeTint="BF"/>
      <w:lang w:val="pl-PL"/>
    </w:rPr>
  </w:style>
  <w:style w:type="character" w:customStyle="1" w:styleId="Nagwek6Znak">
    <w:name w:val="Nagłówek 6 Znak"/>
    <w:basedOn w:val="Domylnaczcionkaakapitu"/>
    <w:link w:val="Nagwek6"/>
    <w:uiPriority w:val="9"/>
    <w:rsid w:val="00D81D05"/>
    <w:rPr>
      <w:rFonts w:ascii="Arial" w:eastAsiaTheme="majorEastAsia" w:hAnsi="Arial" w:cstheme="majorBidi"/>
      <w:b/>
      <w:i/>
      <w:iCs/>
      <w:color w:val="404040" w:themeColor="text1" w:themeTint="BF"/>
      <w:lang w:val="pl-PL"/>
    </w:rPr>
  </w:style>
  <w:style w:type="character" w:customStyle="1" w:styleId="Nagwek7Znak">
    <w:name w:val="Nagłówek 7 Znak"/>
    <w:basedOn w:val="Domylnaczcionkaakapitu"/>
    <w:link w:val="Nagwek7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lang w:val="pl-PL"/>
    </w:rPr>
  </w:style>
  <w:style w:type="character" w:customStyle="1" w:styleId="Nagwek8Znak">
    <w:name w:val="Nagłówek 8 Znak"/>
    <w:basedOn w:val="Domylnaczcionkaakapitu"/>
    <w:link w:val="Nagwek8"/>
    <w:uiPriority w:val="9"/>
    <w:rsid w:val="00D81D05"/>
    <w:rPr>
      <w:rFonts w:ascii="Arial" w:eastAsiaTheme="majorEastAsia" w:hAnsi="Arial" w:cstheme="majorBidi"/>
      <w:i/>
      <w:color w:val="404040" w:themeColor="text1" w:themeTint="BF"/>
      <w:szCs w:val="20"/>
      <w:lang w:val="pl-PL"/>
    </w:rPr>
  </w:style>
  <w:style w:type="character" w:customStyle="1" w:styleId="Nagwek9Znak">
    <w:name w:val="Nagłówek 9 Znak"/>
    <w:basedOn w:val="Domylnaczcionkaakapitu"/>
    <w:link w:val="Nagwek9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szCs w:val="20"/>
      <w:lang w:val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721B1D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721B1D"/>
    <w:rPr>
      <w:color w:val="0000FF" w:themeColor="hyperlink"/>
      <w:u w:val="single"/>
    </w:rPr>
  </w:style>
  <w:style w:type="paragraph" w:styleId="Spistreci2">
    <w:name w:val="toc 2"/>
    <w:basedOn w:val="Normalny"/>
    <w:next w:val="Normalny"/>
    <w:autoRedefine/>
    <w:uiPriority w:val="39"/>
    <w:unhideWhenUsed/>
    <w:rsid w:val="00721B1D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721B1D"/>
    <w:pPr>
      <w:spacing w:after="100"/>
      <w:ind w:left="440"/>
    </w:pPr>
  </w:style>
  <w:style w:type="paragraph" w:styleId="NormalnyWeb">
    <w:name w:val="Normal (Web)"/>
    <w:basedOn w:val="Normalny"/>
    <w:uiPriority w:val="99"/>
    <w:semiHidden/>
    <w:unhideWhenUsed/>
    <w:rsid w:val="005C7B81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tyle1">
    <w:name w:val="Style1"/>
    <w:basedOn w:val="Domylnaczcionkaakapitu"/>
    <w:uiPriority w:val="1"/>
    <w:rsid w:val="00C279AA"/>
    <w:rPr>
      <w:lang w:val="pl-PL"/>
    </w:rPr>
  </w:style>
  <w:style w:type="paragraph" w:customStyle="1" w:styleId="Styl1">
    <w:name w:val="Styl1"/>
    <w:basedOn w:val="Stopka"/>
    <w:link w:val="Styl1Znak"/>
    <w:qFormat/>
    <w:rsid w:val="00DD43B9"/>
    <w:pPr>
      <w:pBdr>
        <w:bottom w:val="single" w:sz="6" w:space="1" w:color="auto"/>
      </w:pBdr>
    </w:pPr>
    <w:rPr>
      <w:sz w:val="12"/>
    </w:rPr>
  </w:style>
  <w:style w:type="character" w:customStyle="1" w:styleId="Styl1Znak">
    <w:name w:val="Styl1 Znak"/>
    <w:basedOn w:val="StopkaZnak"/>
    <w:link w:val="Styl1"/>
    <w:rsid w:val="00DD43B9"/>
    <w:rPr>
      <w:rFonts w:ascii="Arial" w:hAnsi="Arial"/>
      <w:sz w:val="12"/>
      <w:lang w:val="pl-PL"/>
    </w:rPr>
  </w:style>
  <w:style w:type="numbering" w:customStyle="1" w:styleId="Bezlisty1">
    <w:name w:val="Bez listy1"/>
    <w:next w:val="Bezlisty"/>
    <w:uiPriority w:val="99"/>
    <w:semiHidden/>
    <w:unhideWhenUsed/>
    <w:rsid w:val="00847D61"/>
  </w:style>
  <w:style w:type="paragraph" w:customStyle="1" w:styleId="FR2">
    <w:name w:val="FR2"/>
    <w:rsid w:val="00847D61"/>
    <w:pPr>
      <w:widowControl w:val="0"/>
      <w:spacing w:after="0" w:line="280" w:lineRule="auto"/>
      <w:ind w:left="5160"/>
      <w:jc w:val="right"/>
    </w:pPr>
    <w:rPr>
      <w:rFonts w:ascii="Arial" w:eastAsia="Times New Roman" w:hAnsi="Arial" w:cs="Times New Roman"/>
      <w:b/>
      <w:i/>
      <w:sz w:val="20"/>
      <w:szCs w:val="20"/>
      <w:lang w:val="pl-PL"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847D61"/>
    <w:pPr>
      <w:spacing w:after="0" w:line="240" w:lineRule="auto"/>
      <w:ind w:left="36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847D61"/>
    <w:pPr>
      <w:tabs>
        <w:tab w:val="left" w:pos="5760"/>
      </w:tabs>
      <w:spacing w:after="0" w:line="240" w:lineRule="auto"/>
      <w:ind w:left="1416"/>
      <w:jc w:val="left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47D61"/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847D61"/>
    <w:pPr>
      <w:tabs>
        <w:tab w:val="left" w:pos="5760"/>
      </w:tabs>
      <w:spacing w:after="0" w:line="240" w:lineRule="auto"/>
      <w:ind w:left="1080"/>
      <w:jc w:val="left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847D61"/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character" w:styleId="Numerstrony">
    <w:name w:val="page number"/>
    <w:uiPriority w:val="99"/>
    <w:rsid w:val="00847D61"/>
  </w:style>
  <w:style w:type="character" w:styleId="Odwoaniedokomentarza">
    <w:name w:val="annotation reference"/>
    <w:uiPriority w:val="99"/>
    <w:semiHidden/>
    <w:unhideWhenUsed/>
    <w:rsid w:val="00847D6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7D6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7D61"/>
    <w:rPr>
      <w:rFonts w:ascii="Times New Roman" w:eastAsia="Times New Roman" w:hAnsi="Times New Roman" w:cs="Times New Roman"/>
      <w:b/>
      <w:bCs/>
      <w:sz w:val="20"/>
      <w:szCs w:val="20"/>
      <w:lang w:val="pl-PL" w:eastAsia="pl-PL"/>
    </w:rPr>
  </w:style>
  <w:style w:type="paragraph" w:customStyle="1" w:styleId="ZnakZnakZnakZnakZnakZnakZnakZnakZnak">
    <w:name w:val="Znak Znak Znak Znak Znak Znak Znak Znak Znak"/>
    <w:basedOn w:val="Normalny"/>
    <w:rsid w:val="00847D61"/>
    <w:pPr>
      <w:spacing w:after="0" w:line="240" w:lineRule="auto"/>
      <w:jc w:val="left"/>
    </w:pPr>
    <w:rPr>
      <w:rFonts w:eastAsia="Times New Roman" w:cs="Arial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przypisudolnego">
    <w:name w:val="footnote reference"/>
    <w:semiHidden/>
    <w:qFormat/>
    <w:rsid w:val="00847D61"/>
    <w:rPr>
      <w:vertAlign w:val="superscript"/>
    </w:rPr>
  </w:style>
  <w:style w:type="table" w:styleId="Tabela-Siatka">
    <w:name w:val="Table Grid"/>
    <w:basedOn w:val="Standardowy"/>
    <w:uiPriority w:val="59"/>
    <w:rsid w:val="00847D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Akapit z listą BS,lp1,Preambuła,List Paragraph"/>
    <w:basedOn w:val="Normalny"/>
    <w:link w:val="AkapitzlistZnak"/>
    <w:uiPriority w:val="34"/>
    <w:qFormat/>
    <w:rsid w:val="00847D61"/>
    <w:pPr>
      <w:spacing w:after="0" w:line="240" w:lineRule="auto"/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qFormat/>
    <w:rsid w:val="00847D6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47D61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847D61"/>
    <w:pPr>
      <w:spacing w:after="12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Poprawka">
    <w:name w:val="Revision"/>
    <w:hidden/>
    <w:uiPriority w:val="99"/>
    <w:semiHidden/>
    <w:rsid w:val="00847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47D61"/>
    <w:rPr>
      <w:color w:val="808080"/>
      <w:shd w:val="clear" w:color="auto" w:fill="E6E6E6"/>
    </w:rPr>
  </w:style>
  <w:style w:type="character" w:customStyle="1" w:styleId="UyteHipercze1">
    <w:name w:val="UżyteHiperłącze1"/>
    <w:basedOn w:val="Domylnaczcionkaakapitu"/>
    <w:uiPriority w:val="99"/>
    <w:semiHidden/>
    <w:unhideWhenUsed/>
    <w:rsid w:val="00847D61"/>
    <w:rPr>
      <w:color w:val="800080"/>
      <w:u w:val="single"/>
    </w:rPr>
  </w:style>
  <w:style w:type="paragraph" w:customStyle="1" w:styleId="xmsonormal">
    <w:name w:val="x_msonormal"/>
    <w:basedOn w:val="Normalny"/>
    <w:rsid w:val="00847D61"/>
    <w:pPr>
      <w:spacing w:after="0" w:line="240" w:lineRule="auto"/>
      <w:jc w:val="left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Akapit z listą BS Znak,lp1 Znak,Preambuła Znak,List Paragraph Znak"/>
    <w:link w:val="Akapitzlist"/>
    <w:qFormat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xmsolistparagraph">
    <w:name w:val="x_msolistparagraph"/>
    <w:basedOn w:val="Normalny"/>
    <w:rsid w:val="00847D61"/>
    <w:pPr>
      <w:spacing w:after="0" w:line="240" w:lineRule="auto"/>
      <w:ind w:left="720"/>
      <w:jc w:val="left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czeinternetowe">
    <w:name w:val="Łącze internetowe"/>
    <w:basedOn w:val="Domylnaczcionkaakapitu"/>
    <w:unhideWhenUsed/>
    <w:rsid w:val="00847D61"/>
    <w:rPr>
      <w:color w:val="0000FF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47D61"/>
    <w:rPr>
      <w:color w:val="605E5C"/>
      <w:shd w:val="clear" w:color="auto" w:fill="E1DFDD"/>
    </w:rPr>
  </w:style>
  <w:style w:type="paragraph" w:customStyle="1" w:styleId="Styl">
    <w:name w:val="Styl"/>
    <w:uiPriority w:val="99"/>
    <w:qFormat/>
    <w:rsid w:val="00847D61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val="pl-PL"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847D61"/>
    <w:rPr>
      <w:color w:val="800080" w:themeColor="followedHyperlink"/>
      <w:u w:val="single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A63F96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123E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9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7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38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934757">
                  <w:marLeft w:val="3"/>
                  <w:marRight w:val="3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562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.migdalska\Documents\szablony%20z%20logotypami\energ_umowa_2-4-logo%20z%20informacj&#261;%20o%20dofinansowaniu%20(po%20przer&#243;bkach)\A4-pion_energ_umowa_2logo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589BAA-011F-4502-8B3B-3B890B883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A4-pion_energ_umowa_2logo</Template>
  <TotalTime>0</TotalTime>
  <Pages>1</Pages>
  <Words>277</Words>
  <Characters>1662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m.migdalska</dc:creator>
  <cp:lastModifiedBy>Kowalska Marta</cp:lastModifiedBy>
  <cp:revision>2</cp:revision>
  <cp:lastPrinted>2020-02-24T09:51:00Z</cp:lastPrinted>
  <dcterms:created xsi:type="dcterms:W3CDTF">2020-04-30T09:38:00Z</dcterms:created>
  <dcterms:modified xsi:type="dcterms:W3CDTF">2020-04-30T09:38:00Z</dcterms:modified>
</cp:coreProperties>
</file>