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3E0" w:rsidRPr="00F43A8D" w:rsidRDefault="003363E0" w:rsidP="003363E0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540071728-N-2020 z dnia 27-04-2020 r.</w:t>
      </w:r>
    </w:p>
    <w:p w:rsidR="003363E0" w:rsidRPr="00F43A8D" w:rsidRDefault="003363E0" w:rsidP="003363E0">
      <w:pPr>
        <w:shd w:val="clear" w:color="auto" w:fill="FFFFFF" w:themeFill="background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43A8D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F43A8D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</w:t>
      </w:r>
      <w:bookmarkStart w:id="0" w:name="_GoBack"/>
      <w:bookmarkEnd w:id="0"/>
      <w:r w:rsidRPr="00F43A8D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ENIA</w:t>
      </w:r>
    </w:p>
    <w:p w:rsidR="003363E0" w:rsidRPr="00F43A8D" w:rsidRDefault="003363E0" w:rsidP="003363E0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3363E0" w:rsidRPr="00F43A8D" w:rsidRDefault="003363E0" w:rsidP="003363E0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3363E0" w:rsidRPr="00F43A8D" w:rsidRDefault="003363E0" w:rsidP="003363E0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43A8D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3363E0" w:rsidRPr="00F43A8D" w:rsidRDefault="003363E0" w:rsidP="003363E0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532525-N-2020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3A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20/04/2020</w:t>
      </w:r>
    </w:p>
    <w:p w:rsidR="003363E0" w:rsidRPr="00F43A8D" w:rsidRDefault="003363E0" w:rsidP="003363E0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43A8D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3363E0" w:rsidRPr="00F43A8D" w:rsidRDefault="003363E0" w:rsidP="003363E0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www.dzp.agh.edu.pl</w:t>
      </w:r>
    </w:p>
    <w:p w:rsidR="003363E0" w:rsidRPr="00F43A8D" w:rsidRDefault="003363E0" w:rsidP="003363E0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43A8D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3363E0" w:rsidRPr="00F43A8D" w:rsidRDefault="003363E0" w:rsidP="003363E0">
      <w:pPr>
        <w:shd w:val="clear" w:color="auto" w:fill="FFFFFF" w:themeFill="background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F8425D" w:rsidRPr="003363E0" w:rsidRDefault="003363E0" w:rsidP="003363E0">
      <w:r w:rsidRPr="00F43A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3A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3A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6.2.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3A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 Termin składania ofert lub wniosków o dopuszczenie do udziału w postępowaniu: Data: 2020-05-05, godzina: 09:30,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polski, język angielski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3A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F43A8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 Termin składania ofert lub wniosków o dopuszczenie do udziału w postępowaniu: Data: 2020-05-15, godzina: 09:30,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polski, język angielski</w:t>
      </w:r>
    </w:p>
    <w:sectPr w:rsidR="00F8425D" w:rsidRPr="003363E0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98D" w:rsidRDefault="004B298D">
      <w:r>
        <w:separator/>
      </w:r>
    </w:p>
  </w:endnote>
  <w:endnote w:type="continuationSeparator" w:id="0">
    <w:p w:rsidR="004B298D" w:rsidRDefault="004B2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63E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5B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98D" w:rsidRDefault="004B298D">
      <w:r>
        <w:separator/>
      </w:r>
    </w:p>
  </w:footnote>
  <w:footnote w:type="continuationSeparator" w:id="0">
    <w:p w:rsidR="004B298D" w:rsidRDefault="004B29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C9F" w:rsidRDefault="006A1C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298D"/>
    <w:rsid w:val="000B65B1"/>
    <w:rsid w:val="000B6C6C"/>
    <w:rsid w:val="00186D37"/>
    <w:rsid w:val="00226741"/>
    <w:rsid w:val="002271C8"/>
    <w:rsid w:val="003070D1"/>
    <w:rsid w:val="003363E0"/>
    <w:rsid w:val="00346292"/>
    <w:rsid w:val="004B298D"/>
    <w:rsid w:val="00546D74"/>
    <w:rsid w:val="0058217A"/>
    <w:rsid w:val="00582218"/>
    <w:rsid w:val="005E7BB1"/>
    <w:rsid w:val="006A1C9F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F74A5"/>
    <w:rsid w:val="00B111E4"/>
    <w:rsid w:val="00B52BA1"/>
    <w:rsid w:val="00C660C9"/>
    <w:rsid w:val="00D30138"/>
    <w:rsid w:val="00DA5BF4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363E0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2020-04-27T10:38:00Z</cp:lastPrinted>
  <dcterms:created xsi:type="dcterms:W3CDTF">2020-04-27T10:38:00Z</dcterms:created>
  <dcterms:modified xsi:type="dcterms:W3CDTF">2020-04-27T10:38:00Z</dcterms:modified>
</cp:coreProperties>
</file>