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B42" w:rsidRPr="00A12C61" w:rsidRDefault="00896B42" w:rsidP="00896B42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tab/>
      </w:r>
      <w:r w:rsidRPr="00A12C61">
        <w:rPr>
          <w:b/>
          <w:sz w:val="24"/>
          <w:szCs w:val="24"/>
        </w:rPr>
        <w:t>Załącznik nr 4</w:t>
      </w:r>
    </w:p>
    <w:p w:rsidR="00896B42" w:rsidRPr="00A12C61" w:rsidRDefault="00A12C61" w:rsidP="00896B42">
      <w:pPr>
        <w:tabs>
          <w:tab w:val="right" w:pos="9000"/>
        </w:tabs>
        <w:rPr>
          <w:b/>
        </w:rPr>
      </w:pPr>
      <w:r w:rsidRPr="00A12C61">
        <w:pict>
          <v:group id="Kanwa 6" o:spid="_x0000_s1028" editas="canvas" style="width:171pt;height:1in;mso-position-horizontal-relative:char;mso-position-vertical-relative:line" coordsize="21717,914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21717;height:9144;visibility:visible;mso-wrap-style:square">
              <v:fill o:detectmouseclick="t"/>
              <v:path o:connecttype="none"/>
            </v:shape>
            <v:roundrect id="AutoShape 8" o:spid="_x0000_s1030" style="position:absolute;width:20574;height:914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wc9cAA&#10;AADaAAAADwAAAGRycy9kb3ducmV2LnhtbERPTWvCQBC9F/oflin01uxWqNjoKlKw9CbGHnqcZsck&#10;mJ2Nu5sY++u7guBpeLzPWaxG24qBfGgca3jNFAji0pmGKw3f+83LDESIyAZbx6ThQgFWy8eHBebG&#10;nXlHQxErkUI45KihjrHLpQxlTRZD5jrixB2ctxgT9JU0Hs8p3LZyotRUWmw4NdTY0UdN5bHorYbS&#10;qF75n2H7/vsWi7+hP7H8PGn9/DSu5yAijfEuvrm/TJoP11euVy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1wc9cAAAADaAAAADwAAAAAAAAAAAAAAAACYAgAAZHJzL2Rvd25y&#10;ZXYueG1sUEsFBgAAAAAEAAQA9QAAAIUDAAAAAA==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style="position:absolute;left:2397;top:7699;width:15454;height:11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cpTsIA&#10;AADaAAAADwAAAGRycy9kb3ducmV2LnhtbESPzYvCMBTE74L/Q3iCF9HUHkSqUXb9AA/rwQ88P5q3&#10;bdnmpSTR1v/eLAgeh5n5DbNcd6YWD3K+sqxgOklAEOdWV1wouF724zkIH5A11pZJwZM8rFf93hIz&#10;bVs+0eMcChEh7DNUUIbQZFL6vCSDfmIb4uj9WmcwROkKqR22EW5qmSbJTBqsOC6U2NCmpPzvfDcK&#10;Zlt3b0+8GW2vux88NkV6+37elBoOuq8FiEBd+ITf7YNWkML/lX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NylOwgAAANoAAAAPAAAAAAAAAAAAAAAAAJgCAABkcnMvZG93&#10;bnJldi54bWxQSwUGAAAAAAQABAD1AAAAhwMAAAAA&#10;" stroked="f">
              <v:textbox inset="0,0,0,0">
                <w:txbxContent>
                  <w:p w:rsidR="00896B42" w:rsidRPr="00A431FA" w:rsidRDefault="00896B42" w:rsidP="00896B42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A431FA">
                      <w:rPr>
                        <w:sz w:val="16"/>
                        <w:szCs w:val="16"/>
                      </w:rPr>
                      <w:t>(Pieczęć Oferenta)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96B42" w:rsidRPr="00A12C61" w:rsidRDefault="00896B42" w:rsidP="00896B42">
      <w:pPr>
        <w:tabs>
          <w:tab w:val="right" w:pos="9000"/>
        </w:tabs>
        <w:rPr>
          <w:b/>
        </w:rPr>
      </w:pPr>
    </w:p>
    <w:p w:rsidR="00896B42" w:rsidRPr="00A12C61" w:rsidRDefault="00896B42" w:rsidP="00896B42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896B42" w:rsidRPr="00A12C61" w:rsidRDefault="00896B42" w:rsidP="00896B42">
      <w:pPr>
        <w:tabs>
          <w:tab w:val="right" w:pos="9000"/>
        </w:tabs>
        <w:jc w:val="center"/>
        <w:rPr>
          <w:b/>
          <w:sz w:val="28"/>
          <w:szCs w:val="28"/>
        </w:rPr>
      </w:pPr>
      <w:r w:rsidRPr="00A12C61">
        <w:rPr>
          <w:b/>
          <w:sz w:val="28"/>
          <w:szCs w:val="28"/>
        </w:rPr>
        <w:t>WYKAZ OSÓB SKIEROWANYCH DO REALIZACJI ZAMÓWIENIA</w:t>
      </w:r>
    </w:p>
    <w:p w:rsidR="00896B42" w:rsidRPr="00A12C61" w:rsidRDefault="00896B42" w:rsidP="00896B42">
      <w:pPr>
        <w:tabs>
          <w:tab w:val="right" w:pos="9000"/>
        </w:tabs>
        <w:jc w:val="center"/>
        <w:rPr>
          <w:b/>
          <w:sz w:val="28"/>
          <w:szCs w:val="28"/>
        </w:rPr>
      </w:pPr>
      <w:r w:rsidRPr="00A12C61">
        <w:rPr>
          <w:b/>
          <w:sz w:val="28"/>
          <w:szCs w:val="28"/>
        </w:rPr>
        <w:t>KC-</w:t>
      </w:r>
      <w:proofErr w:type="spellStart"/>
      <w:r w:rsidRPr="00A12C61">
        <w:rPr>
          <w:b/>
          <w:sz w:val="28"/>
          <w:szCs w:val="28"/>
        </w:rPr>
        <w:t>zp</w:t>
      </w:r>
      <w:proofErr w:type="spellEnd"/>
      <w:r w:rsidRPr="00A12C61">
        <w:rPr>
          <w:b/>
          <w:sz w:val="28"/>
          <w:szCs w:val="28"/>
        </w:rPr>
        <w:t>. 272-192/20</w:t>
      </w:r>
    </w:p>
    <w:p w:rsidR="00896B42" w:rsidRPr="00A12C61" w:rsidRDefault="00896B42" w:rsidP="00896B42">
      <w:pPr>
        <w:tabs>
          <w:tab w:val="right" w:pos="9000"/>
        </w:tabs>
        <w:jc w:val="center"/>
        <w:rPr>
          <w:b/>
          <w:sz w:val="28"/>
          <w:szCs w:val="28"/>
        </w:rPr>
      </w:pPr>
      <w:r w:rsidRPr="00A12C61">
        <w:rPr>
          <w:b/>
          <w:sz w:val="28"/>
          <w:szCs w:val="28"/>
        </w:rPr>
        <w:t>(dla zadania nr 1)</w:t>
      </w:r>
    </w:p>
    <w:p w:rsidR="00896B42" w:rsidRPr="00A12C61" w:rsidRDefault="00896B42" w:rsidP="00896B42">
      <w:pPr>
        <w:tabs>
          <w:tab w:val="right" w:pos="9000"/>
        </w:tabs>
        <w:rPr>
          <w:b/>
          <w:sz w:val="32"/>
        </w:rPr>
      </w:pPr>
    </w:p>
    <w:p w:rsidR="00896B42" w:rsidRPr="00A12C61" w:rsidRDefault="00896B42" w:rsidP="00896B42">
      <w:pPr>
        <w:tabs>
          <w:tab w:val="right" w:pos="9000"/>
        </w:tabs>
        <w:spacing w:line="360" w:lineRule="auto"/>
        <w:rPr>
          <w:sz w:val="28"/>
        </w:rPr>
      </w:pPr>
      <w:r w:rsidRPr="00A12C61">
        <w:rPr>
          <w:sz w:val="28"/>
        </w:rPr>
        <w:t>NAZWA WYKONAWCY:………………………………………………….</w:t>
      </w:r>
    </w:p>
    <w:p w:rsidR="00896B42" w:rsidRPr="00A12C61" w:rsidRDefault="00896B42" w:rsidP="00896B42">
      <w:pPr>
        <w:tabs>
          <w:tab w:val="right" w:pos="9000"/>
        </w:tabs>
        <w:spacing w:line="360" w:lineRule="auto"/>
        <w:rPr>
          <w:sz w:val="28"/>
        </w:rPr>
      </w:pPr>
      <w:r w:rsidRPr="00A12C61">
        <w:rPr>
          <w:sz w:val="28"/>
        </w:rPr>
        <w:t xml:space="preserve">ADRES:…………………………………………………………………………. </w:t>
      </w:r>
    </w:p>
    <w:p w:rsidR="00896B42" w:rsidRPr="00A12C61" w:rsidRDefault="00896B42" w:rsidP="00896B42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2410"/>
        <w:gridCol w:w="2268"/>
        <w:gridCol w:w="2410"/>
      </w:tblGrid>
      <w:tr w:rsidR="00896B42" w:rsidRPr="00A12C61" w:rsidTr="004970D2">
        <w:trPr>
          <w:trHeight w:val="210"/>
        </w:trPr>
        <w:tc>
          <w:tcPr>
            <w:tcW w:w="1913" w:type="dxa"/>
            <w:vAlign w:val="center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:rsidR="00896B42" w:rsidRPr="00A12C61" w:rsidRDefault="00896B42" w:rsidP="004970D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 xml:space="preserve">Dyscyplina sportowa 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 xml:space="preserve">Wymagania potwierdzające warunek opisany w pkt 5.1.3 SIWZ </w:t>
            </w: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 w:rsidRPr="00A12C61"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aerobik sportowy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Biegi przełajowe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trójbój siłowy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ergometr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wioślarstwo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 w:rsidRPr="00A12C61">
              <w:rPr>
                <w:sz w:val="24"/>
                <w:szCs w:val="24"/>
              </w:rPr>
              <w:t>Futsal</w:t>
            </w:r>
            <w:proofErr w:type="spellEnd"/>
            <w:r w:rsidRPr="00A12C61">
              <w:rPr>
                <w:sz w:val="24"/>
                <w:szCs w:val="24"/>
              </w:rPr>
              <w:t xml:space="preserve"> kobiet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 w:rsidRPr="00A12C61">
              <w:rPr>
                <w:sz w:val="24"/>
                <w:szCs w:val="24"/>
              </w:rPr>
              <w:t>Futsal</w:t>
            </w:r>
            <w:proofErr w:type="spellEnd"/>
            <w:r w:rsidRPr="00A12C61">
              <w:rPr>
                <w:sz w:val="24"/>
                <w:szCs w:val="24"/>
              </w:rPr>
              <w:t xml:space="preserve"> mężczyzn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judo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Kolarstwo górskie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Koszykówka kobiet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Koszykówka mężczyzn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snowboard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narciarstwo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piłka ręczna kobiet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Piłka ręczna mężczyzn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piłka siatkowa kobiet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Piłka siatkowa mężczyzn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pływanie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Siatkówka plażowa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tenis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Wspinaczka sportowa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żeglarstwo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jeździectwo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karate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 w:rsidRPr="00A12C61">
              <w:rPr>
                <w:sz w:val="24"/>
                <w:szCs w:val="24"/>
              </w:rPr>
              <w:t>cherleaders</w:t>
            </w:r>
            <w:proofErr w:type="spellEnd"/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:rsidTr="004970D2">
        <w:tc>
          <w:tcPr>
            <w:tcW w:w="1913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szachy</w:t>
            </w:r>
          </w:p>
        </w:tc>
        <w:tc>
          <w:tcPr>
            <w:tcW w:w="2268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96B42" w:rsidRPr="00A12C61" w:rsidRDefault="00896B42" w:rsidP="00896B42">
      <w:pPr>
        <w:spacing w:line="360" w:lineRule="auto"/>
        <w:jc w:val="both"/>
      </w:pPr>
    </w:p>
    <w:p w:rsidR="00896B42" w:rsidRPr="00A12C61" w:rsidRDefault="00896B42" w:rsidP="00896B42">
      <w:pPr>
        <w:spacing w:line="360" w:lineRule="auto"/>
        <w:jc w:val="both"/>
        <w:rPr>
          <w:b/>
        </w:rPr>
      </w:pPr>
      <w:r w:rsidRPr="00A12C61">
        <w:rPr>
          <w:b/>
        </w:rPr>
        <w:t>Oświadczam, że wskazane osoby posiadają  uprawnienia i kwalifikacje określone w pkt 5.1.3) SIWZ.</w:t>
      </w:r>
    </w:p>
    <w:p w:rsidR="00896B42" w:rsidRPr="00A12C61" w:rsidRDefault="00896B42" w:rsidP="00896B42">
      <w:pPr>
        <w:spacing w:line="360" w:lineRule="auto"/>
        <w:jc w:val="both"/>
        <w:rPr>
          <w:b/>
        </w:rPr>
      </w:pPr>
    </w:p>
    <w:p w:rsidR="00896B42" w:rsidRPr="00896B42" w:rsidRDefault="00896B42" w:rsidP="00896B42">
      <w:pPr>
        <w:jc w:val="both"/>
        <w:rPr>
          <w:sz w:val="22"/>
          <w:szCs w:val="22"/>
        </w:rPr>
      </w:pPr>
      <w:r w:rsidRPr="00A12C61"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  <w:bookmarkStart w:id="0" w:name="_GoBack"/>
      <w:bookmarkEnd w:id="0"/>
    </w:p>
    <w:p w:rsidR="00896B42" w:rsidRPr="00C03733" w:rsidRDefault="00896B42" w:rsidP="00896B42"/>
    <w:p w:rsidR="00896B42" w:rsidRPr="002A2DB0" w:rsidRDefault="00896B42" w:rsidP="00896B42"/>
    <w:p w:rsidR="00F213FB" w:rsidRPr="00896B42" w:rsidRDefault="00F213FB" w:rsidP="00896B42"/>
    <w:sectPr w:rsidR="00F213FB" w:rsidRPr="00896B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8F9" w:rsidRDefault="003678F9">
      <w:r>
        <w:separator/>
      </w:r>
    </w:p>
  </w:endnote>
  <w:endnote w:type="continuationSeparator" w:id="0">
    <w:p w:rsidR="003678F9" w:rsidRDefault="00367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96B" w:rsidRDefault="008D19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96B" w:rsidRDefault="008D19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96B" w:rsidRDefault="008D19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8F9" w:rsidRDefault="003678F9">
      <w:r>
        <w:separator/>
      </w:r>
    </w:p>
  </w:footnote>
  <w:footnote w:type="continuationSeparator" w:id="0">
    <w:p w:rsidR="003678F9" w:rsidRDefault="003678F9">
      <w:r>
        <w:continuationSeparator/>
      </w:r>
    </w:p>
  </w:footnote>
  <w:footnote w:id="1">
    <w:p w:rsidR="00896B42" w:rsidRPr="004C3BA1" w:rsidRDefault="00896B42" w:rsidP="00896B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>
        <w:t xml:space="preserve"> winien </w:t>
      </w:r>
      <w:r w:rsidRPr="004C3BA1">
        <w:t>udowodni</w:t>
      </w:r>
      <w:r>
        <w:t>ć</w:t>
      </w:r>
      <w:r w:rsidRPr="004C3BA1">
        <w:t xml:space="preserve"> Zamawiającemu, że realizując zamówienie, będzie dysponował niezbędnymi zasobami tych podmiotów, w szczególności przedstawiając zobowiązanie tych podmiotów do oddania mu do dyspozycji niezbędnych zasobów na potrzeby realizacji zamówienia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96B" w:rsidRDefault="008D19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96B" w:rsidRDefault="008D1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8F9"/>
    <w:rsid w:val="00082E0F"/>
    <w:rsid w:val="00210E8E"/>
    <w:rsid w:val="00276C10"/>
    <w:rsid w:val="003678F9"/>
    <w:rsid w:val="00702A72"/>
    <w:rsid w:val="00896B42"/>
    <w:rsid w:val="008D196B"/>
    <w:rsid w:val="00A12C61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B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D19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196B"/>
  </w:style>
  <w:style w:type="paragraph" w:styleId="Tekstprzypisudolnego">
    <w:name w:val="footnote text"/>
    <w:basedOn w:val="Normalny"/>
    <w:link w:val="TekstprzypisudolnegoZnak"/>
    <w:semiHidden/>
    <w:rsid w:val="00896B4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96B42"/>
  </w:style>
  <w:style w:type="character" w:styleId="Odwoanieprzypisudolnego">
    <w:name w:val="footnote reference"/>
    <w:semiHidden/>
    <w:rsid w:val="00896B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2020-04-23T11:57:00Z</dcterms:created>
  <dcterms:modified xsi:type="dcterms:W3CDTF">2020-04-23T11:57:00Z</dcterms:modified>
</cp:coreProperties>
</file>