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17A" w:rsidRPr="0058217A" w:rsidRDefault="0058217A" w:rsidP="0058217A"/>
    <w:p w:rsidR="0066769B" w:rsidRDefault="0066769B" w:rsidP="0066769B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540071375-N-2020 z dnia 27-04-2020 r.</w:t>
      </w:r>
    </w:p>
    <w:p w:rsidR="0066769B" w:rsidRDefault="0066769B" w:rsidP="0066769B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66769B" w:rsidRDefault="0066769B" w:rsidP="0066769B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66769B" w:rsidRDefault="0066769B" w:rsidP="0066769B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66769B" w:rsidRDefault="0066769B" w:rsidP="0066769B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66769B" w:rsidRDefault="0066769B" w:rsidP="0066769B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530470-N-2020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09/04/2020</w:t>
      </w:r>
    </w:p>
    <w:p w:rsidR="0066769B" w:rsidRDefault="0066769B" w:rsidP="0066769B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66769B" w:rsidRDefault="0066769B" w:rsidP="0066769B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</w:t>
      </w:r>
    </w:p>
    <w:p w:rsidR="0066769B" w:rsidRDefault="0066769B" w:rsidP="0066769B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66769B" w:rsidRDefault="0066769B" w:rsidP="0066769B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66769B" w:rsidRDefault="0066769B" w:rsidP="0066769B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IV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6.2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2020-04-29, godzina: 09:30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2020-05-06, godzina: 09:30</w:t>
      </w:r>
    </w:p>
    <w:p w:rsidR="0066769B" w:rsidRPr="0066769B" w:rsidRDefault="0066769B" w:rsidP="0066769B">
      <w:pPr>
        <w:rPr>
          <w:rFonts w:ascii="Calibri" w:eastAsia="Calibri" w:hAnsi="Calibri"/>
          <w:sz w:val="22"/>
          <w:szCs w:val="22"/>
          <w:lang w:eastAsia="en-US"/>
        </w:rPr>
      </w:pPr>
    </w:p>
    <w:p w:rsidR="0066769B" w:rsidRDefault="0066769B" w:rsidP="0066769B">
      <w:r>
        <w:t>Termin otwarcia ofert: 2</w:t>
      </w:r>
      <w:r>
        <w:rPr>
          <w:rFonts w:ascii="Tahoma" w:hAnsi="Tahoma" w:cs="Tahoma"/>
          <w:color w:val="000000"/>
          <w:sz w:val="18"/>
          <w:szCs w:val="18"/>
        </w:rPr>
        <w:t>020-05-06, godzina: 10:00.</w:t>
      </w:r>
      <w:bookmarkStart w:id="0" w:name="_GoBack"/>
      <w:bookmarkEnd w:id="0"/>
    </w:p>
    <w:sectPr w:rsidR="0066769B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A98" w:rsidRDefault="000A3A98">
      <w:r>
        <w:separator/>
      </w:r>
    </w:p>
  </w:endnote>
  <w:endnote w:type="continuationSeparator" w:id="0">
    <w:p w:rsidR="000A3A98" w:rsidRDefault="000A3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76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76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A98" w:rsidRDefault="000A3A98">
      <w:r>
        <w:separator/>
      </w:r>
    </w:p>
  </w:footnote>
  <w:footnote w:type="continuationSeparator" w:id="0">
    <w:p w:rsidR="000A3A98" w:rsidRDefault="000A3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A7C" w:rsidRDefault="007C5A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3A98"/>
    <w:rsid w:val="000A3A98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6769B"/>
    <w:rsid w:val="006A2877"/>
    <w:rsid w:val="006A6955"/>
    <w:rsid w:val="006F39A5"/>
    <w:rsid w:val="00717301"/>
    <w:rsid w:val="007210E0"/>
    <w:rsid w:val="00746F31"/>
    <w:rsid w:val="007C5A7C"/>
    <w:rsid w:val="007F1468"/>
    <w:rsid w:val="0081620E"/>
    <w:rsid w:val="00A36A9B"/>
    <w:rsid w:val="00A73043"/>
    <w:rsid w:val="00AC32AC"/>
    <w:rsid w:val="00AF74A5"/>
    <w:rsid w:val="00B111E4"/>
    <w:rsid w:val="00B52BA1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2001-02-10T18:50:00Z</cp:lastPrinted>
  <dcterms:created xsi:type="dcterms:W3CDTF">2020-04-27T09:00:00Z</dcterms:created>
  <dcterms:modified xsi:type="dcterms:W3CDTF">2020-04-27T09:00:00Z</dcterms:modified>
</cp:coreProperties>
</file>