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C957B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5B124A58">
          <v:roundrect id="_x0000_s1026" style="position:absolute;left:0;text-align:left;margin-left:-24.1pt;margin-top:-35.75pt;width:201.45pt;height:87.1pt;z-index:251657728" arcsize="10923f" coordsize="21600,21600" filled="f" strokeweight=".25pt">
            <v:textbox style="mso-next-textbox:#_x0000_s1026" inset="1pt,1pt,1pt,1pt">
              <w:txbxContent>
                <w:p w14:paraId="09051E2C" w14:textId="77777777" w:rsidR="00CB6204" w:rsidRDefault="00CB6204" w:rsidP="00CB6204"/>
                <w:p w14:paraId="24634146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ECBD24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C4DC77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EE97DB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E87ACE5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6008C82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E1B1D5B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71422CDC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2BFD70E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07CEA" w:rsidRPr="00607CEA">
        <w:rPr>
          <w:b/>
          <w:i w:val="0"/>
        </w:rPr>
        <w:t>2</w:t>
      </w:r>
    </w:p>
    <w:p w14:paraId="160F79EF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C58F2D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12AAE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3F326B8E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07CEA" w:rsidRPr="00607CEA">
        <w:rPr>
          <w:b/>
          <w:sz w:val="24"/>
        </w:rPr>
        <w:t>IBR.271.08.2020.MH</w:t>
      </w:r>
    </w:p>
    <w:p w14:paraId="0C54FD0F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37CCD17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55D4BE60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5D984C9A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36BFA715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179A31F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6273DBF0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1C973D0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07CEA" w:rsidRPr="00607CEA">
        <w:rPr>
          <w:b/>
        </w:rPr>
        <w:t>przetarg nieograniczony</w:t>
      </w:r>
      <w:r w:rsidR="00753DC1">
        <w:t xml:space="preserve"> na:</w:t>
      </w:r>
    </w:p>
    <w:p w14:paraId="786C9C12" w14:textId="77777777" w:rsidR="0000184A" w:rsidRDefault="00607CE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07CEA">
        <w:rPr>
          <w:b/>
          <w:sz w:val="24"/>
          <w:szCs w:val="24"/>
        </w:rPr>
        <w:t>Przebudowa drogi gminnej nr 191027C w miejscowości Patrówek- granica województwa od km 0+000 do km 0+947</w:t>
      </w:r>
    </w:p>
    <w:p w14:paraId="79AC5080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2994957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07CEA" w:rsidRPr="00607CEA">
        <w:rPr>
          <w:sz w:val="24"/>
          <w:szCs w:val="24"/>
        </w:rPr>
        <w:t>(</w:t>
      </w:r>
      <w:proofErr w:type="spellStart"/>
      <w:r w:rsidR="00607CEA" w:rsidRPr="00607CEA">
        <w:rPr>
          <w:sz w:val="24"/>
          <w:szCs w:val="24"/>
        </w:rPr>
        <w:t>t.j</w:t>
      </w:r>
      <w:proofErr w:type="spellEnd"/>
      <w:r w:rsidR="00607CEA" w:rsidRPr="00607CE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D9F7EC6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ACF488C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5D1EFBCC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8AEB241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07CEA" w:rsidRPr="00607CEA">
        <w:rPr>
          <w:sz w:val="24"/>
          <w:szCs w:val="24"/>
        </w:rPr>
        <w:t>(</w:t>
      </w:r>
      <w:proofErr w:type="spellStart"/>
      <w:r w:rsidR="00607CEA" w:rsidRPr="00607CEA">
        <w:rPr>
          <w:sz w:val="24"/>
          <w:szCs w:val="24"/>
        </w:rPr>
        <w:t>t.j</w:t>
      </w:r>
      <w:proofErr w:type="spellEnd"/>
      <w:r w:rsidR="00607CEA" w:rsidRPr="00607CE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30F925BB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07CEA" w:rsidRPr="00607CEA">
        <w:rPr>
          <w:sz w:val="24"/>
          <w:szCs w:val="24"/>
        </w:rPr>
        <w:t>(</w:t>
      </w:r>
      <w:proofErr w:type="spellStart"/>
      <w:r w:rsidR="00607CEA" w:rsidRPr="00607CEA">
        <w:rPr>
          <w:sz w:val="24"/>
          <w:szCs w:val="24"/>
        </w:rPr>
        <w:t>t.j</w:t>
      </w:r>
      <w:proofErr w:type="spellEnd"/>
      <w:r w:rsidR="00607CEA" w:rsidRPr="00607CE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612940A9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CA9D0A9" w14:textId="58372119"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5FD9EB0" w14:textId="7DBDA146" w:rsidR="003B1CBE" w:rsidRDefault="003B1CB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EE0E460" w14:textId="77777777" w:rsidR="003B1CBE" w:rsidRPr="0000184A" w:rsidRDefault="003B1CB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9B6D6B6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657CC93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14FEFAE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32AABC9B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E4DF15" w14:textId="77777777" w:rsidR="000D142F" w:rsidRDefault="000D142F">
      <w:r>
        <w:separator/>
      </w:r>
    </w:p>
  </w:endnote>
  <w:endnote w:type="continuationSeparator" w:id="0">
    <w:p w14:paraId="799C7F0B" w14:textId="77777777" w:rsidR="000D142F" w:rsidRDefault="000D1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97C5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A63BD05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456F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489205D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38AD3EC4">
        <v:line id="_x0000_s2049" style="position:absolute;left:0;text-align:left;z-index:251657728" from="-3.85pt,8.7pt" to="455.15pt,8.7pt"/>
      </w:pict>
    </w:r>
  </w:p>
  <w:p w14:paraId="4BAB796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F0D96" w14:textId="77777777" w:rsidR="00607CEA" w:rsidRDefault="00607C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8DBA88" w14:textId="77777777" w:rsidR="000D142F" w:rsidRDefault="000D142F">
      <w:r>
        <w:separator/>
      </w:r>
    </w:p>
  </w:footnote>
  <w:footnote w:type="continuationSeparator" w:id="0">
    <w:p w14:paraId="7DEF4757" w14:textId="77777777" w:rsidR="000D142F" w:rsidRDefault="000D142F">
      <w:r>
        <w:continuationSeparator/>
      </w:r>
    </w:p>
  </w:footnote>
  <w:footnote w:id="1">
    <w:p w14:paraId="694DB2FA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4D80F7D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37701" w14:textId="77777777" w:rsidR="00607CEA" w:rsidRDefault="00607C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CA601" w14:textId="77777777" w:rsidR="00607CEA" w:rsidRDefault="00607C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4A22C" w14:textId="77777777" w:rsidR="00607CEA" w:rsidRDefault="00607C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42F"/>
    <w:rsid w:val="0000184A"/>
    <w:rsid w:val="00012997"/>
    <w:rsid w:val="000621A2"/>
    <w:rsid w:val="00075CEC"/>
    <w:rsid w:val="000D142F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1CB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7CEA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C961DB"/>
  <w15:chartTrackingRefBased/>
  <w15:docId w15:val="{056644A2-3C48-437E-8502-9701D0ED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C6D07-2509-4F1E-9A97-ABEE5C521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cp:lastModifiedBy>Gmina Baruchowo</cp:lastModifiedBy>
  <cp:revision>2</cp:revision>
  <cp:lastPrinted>2010-01-07T09:39:00Z</cp:lastPrinted>
  <dcterms:created xsi:type="dcterms:W3CDTF">2020-04-24T07:27:00Z</dcterms:created>
  <dcterms:modified xsi:type="dcterms:W3CDTF">2020-04-24T07:27:00Z</dcterms:modified>
</cp:coreProperties>
</file>