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33329" w:rsidRDefault="00E90E5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Dotyczy grup 5, 6, 7, 14</w:t>
      </w:r>
      <w:r w:rsidR="00B33329">
        <w:rPr>
          <w:rFonts w:ascii="Times New Roman" w:hAnsi="Times New Roman"/>
          <w:b/>
          <w:sz w:val="28"/>
          <w:szCs w:val="28"/>
        </w:rPr>
        <w:t>, 16, 17, 18, 19, 20, 23, 32, 36, 37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33329" w:rsidRDefault="00B33329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243A84" w:rsidP="00B52A97">
      <w:pPr>
        <w:spacing w:line="360" w:lineRule="auto"/>
        <w:rPr>
          <w:b/>
          <w:bCs/>
          <w:color w:val="000000"/>
        </w:rPr>
      </w:pPr>
      <w:r w:rsidRPr="00243A84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243A84" w:rsidP="00B52A97">
      <w:pPr>
        <w:spacing w:line="360" w:lineRule="auto"/>
        <w:rPr>
          <w:color w:val="000000"/>
        </w:rPr>
      </w:pPr>
      <w:r w:rsidRPr="00243A84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243A84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243A84" w:rsidP="00B52A97">
      <w:pPr>
        <w:spacing w:line="360" w:lineRule="auto"/>
        <w:rPr>
          <w:color w:val="000000"/>
          <w:lang w:val="en-US"/>
        </w:rPr>
      </w:pPr>
      <w:r w:rsidRPr="00243A84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243A84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243A84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243A84" w:rsidRPr="00243A84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243A84" w:rsidRPr="00243A84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243A84" w:rsidRPr="00243A84">
        <w:rPr>
          <w:b/>
          <w:color w:val="000000"/>
        </w:rPr>
        <w:t>Dostawa jednorazowego sprzętu medycznego</w:t>
      </w:r>
      <w:r w:rsidR="00B33329">
        <w:rPr>
          <w:color w:val="000000"/>
        </w:rPr>
        <w:t xml:space="preserve"> (ZP 24/2019)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5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JAMRO Przedsiębiorstwo Handlowo- Usługowe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42-500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Będzin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Małobądzka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186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42 411.60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6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43A84">
              <w:rPr>
                <w:b/>
              </w:rPr>
              <w:t>Consultronix</w:t>
            </w:r>
            <w:proofErr w:type="spellEnd"/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32-083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Balice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Przemysłowa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17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38 880.00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7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43A84">
              <w:rPr>
                <w:b/>
              </w:rPr>
              <w:t>Skamex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Łódź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38/52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4 795.20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14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Bard Poland Sp. z o. o.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02-823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Warszawa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Osmańska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14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18 684.00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16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 xml:space="preserve">Zarys International </w:t>
            </w:r>
            <w:proofErr w:type="spellStart"/>
            <w:r w:rsidRPr="00243A84">
              <w:rPr>
                <w:b/>
              </w:rPr>
              <w:t>Group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Zabrze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18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1 671.84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17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43A84">
              <w:rPr>
                <w:b/>
              </w:rPr>
              <w:t>J.Chodacki</w:t>
            </w:r>
            <w:proofErr w:type="spellEnd"/>
            <w:r w:rsidRPr="00243A84">
              <w:rPr>
                <w:b/>
              </w:rPr>
              <w:t xml:space="preserve">, </w:t>
            </w:r>
            <w:proofErr w:type="spellStart"/>
            <w:r w:rsidRPr="00243A84">
              <w:rPr>
                <w:b/>
              </w:rPr>
              <w:t>A.Misztal</w:t>
            </w:r>
            <w:proofErr w:type="spellEnd"/>
            <w:r w:rsidRPr="00243A84">
              <w:rPr>
                <w:b/>
              </w:rPr>
              <w:t xml:space="preserve"> MEDICA Sp. jawna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59-300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Lublin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Przemysłowa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4a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13 686.84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18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Firma Handlowo - Usługowa VITO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31-862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Kraków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os. Niepodległości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16/17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7 872.00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19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 xml:space="preserve">Przedsiębiorstwo Handlowo - Usługowe </w:t>
            </w:r>
            <w:proofErr w:type="spellStart"/>
            <w:r w:rsidRPr="00243A84">
              <w:rPr>
                <w:b/>
              </w:rPr>
              <w:t>Anmar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Tychy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22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8 500.68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20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43A84">
              <w:rPr>
                <w:b/>
              </w:rPr>
              <w:t>Sinmed</w:t>
            </w:r>
            <w:proofErr w:type="spellEnd"/>
            <w:r w:rsidRPr="00243A84">
              <w:rPr>
                <w:b/>
              </w:rPr>
              <w:t xml:space="preserve"> Sp. z o. o.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Przyszowice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32B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4 212.00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23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 xml:space="preserve">Zarys International </w:t>
            </w:r>
            <w:proofErr w:type="spellStart"/>
            <w:r w:rsidRPr="00243A84">
              <w:rPr>
                <w:b/>
              </w:rPr>
              <w:t>Group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Zabrze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18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10 594.80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32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JAMRO Przedsiębiorstwo Handlowo- Usługowe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42-500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Będzin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Małobądzka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186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6 554.52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36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 xml:space="preserve">Balton Sp.  z </w:t>
            </w:r>
            <w:proofErr w:type="spellStart"/>
            <w:r w:rsidRPr="00243A84">
              <w:rPr>
                <w:b/>
              </w:rPr>
              <w:t>o.o</w:t>
            </w:r>
            <w:proofErr w:type="spellEnd"/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00-496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Warszawa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Nowy Świat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7/14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2 160.00 zł</w:t>
            </w:r>
          </w:p>
        </w:tc>
      </w:tr>
      <w:tr w:rsidR="00243A84" w:rsidTr="006A0073">
        <w:trPr>
          <w:cantSplit/>
          <w:trHeight w:val="2561"/>
        </w:trPr>
        <w:tc>
          <w:tcPr>
            <w:tcW w:w="9526" w:type="dxa"/>
          </w:tcPr>
          <w:p w:rsidR="00243A84" w:rsidRDefault="00243A84" w:rsidP="006A007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43A84">
              <w:rPr>
                <w:b/>
                <w:color w:val="000000"/>
              </w:rPr>
              <w:t>37</w:t>
            </w:r>
          </w:p>
          <w:p w:rsidR="00243A84" w:rsidRDefault="00243A84" w:rsidP="006A007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 xml:space="preserve">Balton Sp.  z </w:t>
            </w:r>
            <w:proofErr w:type="spellStart"/>
            <w:r w:rsidRPr="00243A84">
              <w:rPr>
                <w:b/>
              </w:rPr>
              <w:t>o.o</w:t>
            </w:r>
            <w:proofErr w:type="spellEnd"/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00-496</w:t>
            </w:r>
            <w:r>
              <w:rPr>
                <w:b/>
              </w:rPr>
              <w:t xml:space="preserve"> </w:t>
            </w:r>
            <w:r w:rsidRPr="00243A84">
              <w:rPr>
                <w:b/>
              </w:rPr>
              <w:t>Warszawa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  <w:rPr>
                <w:b/>
              </w:rPr>
            </w:pPr>
            <w:r w:rsidRPr="00243A84">
              <w:rPr>
                <w:b/>
              </w:rPr>
              <w:t>Nowy Świat</w:t>
            </w:r>
            <w:r>
              <w:rPr>
                <w:b/>
              </w:rPr>
              <w:t xml:space="preserve">    </w:t>
            </w:r>
            <w:r w:rsidRPr="00243A84">
              <w:rPr>
                <w:b/>
              </w:rPr>
              <w:t>7/14</w:t>
            </w:r>
          </w:p>
          <w:p w:rsidR="00243A84" w:rsidRDefault="00243A84" w:rsidP="006A007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43A84">
              <w:rPr>
                <w:b/>
              </w:rPr>
              <w:t>1 134.00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t>Bard Poland Sp. z o. o.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lastRenderedPageBreak/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proofErr w:type="spellStart"/>
            <w:r w:rsidRPr="00243A84">
              <w:rPr>
                <w:b/>
              </w:rPr>
              <w:lastRenderedPageBreak/>
              <w:t>Consultronix</w:t>
            </w:r>
            <w:proofErr w:type="spellEnd"/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t xml:space="preserve">Przedsiębiorstwo Handlowo - Usługowe </w:t>
            </w:r>
            <w:proofErr w:type="spellStart"/>
            <w:r w:rsidRPr="00243A84">
              <w:rPr>
                <w:b/>
              </w:rPr>
              <w:t>Anmar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proofErr w:type="spellStart"/>
            <w:r w:rsidRPr="00243A84">
              <w:rPr>
                <w:b/>
              </w:rPr>
              <w:t>Skamex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t xml:space="preserve">Zarys International </w:t>
            </w:r>
            <w:proofErr w:type="spellStart"/>
            <w:r w:rsidRPr="00243A84">
              <w:rPr>
                <w:b/>
              </w:rPr>
              <w:t>Group</w:t>
            </w:r>
            <w:proofErr w:type="spellEnd"/>
            <w:r w:rsidRPr="00243A84">
              <w:rPr>
                <w:b/>
              </w:rPr>
              <w:t xml:space="preserve"> Sp. z o. o. Sp. K.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proofErr w:type="spellStart"/>
            <w:r w:rsidRPr="00243A84">
              <w:rPr>
                <w:b/>
              </w:rPr>
              <w:t>J.Chodacki</w:t>
            </w:r>
            <w:proofErr w:type="spellEnd"/>
            <w:r w:rsidRPr="00243A84">
              <w:rPr>
                <w:b/>
              </w:rPr>
              <w:t xml:space="preserve">, </w:t>
            </w:r>
            <w:proofErr w:type="spellStart"/>
            <w:r w:rsidRPr="00243A84">
              <w:rPr>
                <w:b/>
              </w:rPr>
              <w:t>A.Misztal</w:t>
            </w:r>
            <w:proofErr w:type="spellEnd"/>
            <w:r w:rsidRPr="00243A84">
              <w:rPr>
                <w:b/>
              </w:rPr>
              <w:t xml:space="preserve"> MEDICA Sp. jawna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t>Firma Handlowo - Usługowa VITO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lastRenderedPageBreak/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lastRenderedPageBreak/>
              <w:t xml:space="preserve">Balton Sp.  z </w:t>
            </w:r>
            <w:proofErr w:type="spellStart"/>
            <w:r w:rsidRPr="00243A84">
              <w:rPr>
                <w:b/>
              </w:rPr>
              <w:t>o.o</w:t>
            </w:r>
            <w:proofErr w:type="spellEnd"/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  <w:tr w:rsidR="00243A84" w:rsidRPr="008463A1" w:rsidTr="00B33329">
        <w:tc>
          <w:tcPr>
            <w:tcW w:w="9464" w:type="dxa"/>
            <w:shd w:val="clear" w:color="auto" w:fill="auto"/>
          </w:tcPr>
          <w:p w:rsidR="00243A84" w:rsidRPr="008463A1" w:rsidRDefault="00243A84" w:rsidP="006A0073">
            <w:pPr>
              <w:spacing w:line="360" w:lineRule="auto"/>
              <w:rPr>
                <w:b/>
              </w:rPr>
            </w:pPr>
            <w:r w:rsidRPr="00243A84">
              <w:rPr>
                <w:b/>
              </w:rPr>
              <w:t>JAMRO Przedsiębiorstwo Handlowo- Usługowe</w:t>
            </w:r>
          </w:p>
          <w:p w:rsidR="00243A84" w:rsidRPr="008463A1" w:rsidRDefault="00243A84" w:rsidP="006A007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43A84" w:rsidRPr="008463A1" w:rsidRDefault="00243A84" w:rsidP="006A0073">
            <w:pPr>
              <w:spacing w:line="360" w:lineRule="auto"/>
              <w:rPr>
                <w:color w:val="000000"/>
              </w:rPr>
            </w:pPr>
            <w:r w:rsidRPr="00243A84">
              <w:t xml:space="preserve">Oferta  spełnia warunki zawarte w SIWZ , w ustawie Prawo </w:t>
            </w:r>
            <w:r w:rsidR="00B33329" w:rsidRPr="00243A84">
              <w:t>zamówień</w:t>
            </w:r>
            <w:r w:rsidRPr="00243A84">
              <w:t xml:space="preserve"> publicznych z dnia 29 stycznia 2004 r. (tekst jednolity Dz. U. z 2019 poz. 1843) oraz jest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5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JAMRO Przedsiębiorstwo Handlowo- Usługowe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Małobądzka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186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42-500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Będzin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5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243A84">
              <w:rPr>
                <w:sz w:val="18"/>
                <w:szCs w:val="18"/>
              </w:rPr>
              <w:t>Anmar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52F97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52F97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52F97">
              <w:rPr>
                <w:sz w:val="18"/>
                <w:szCs w:val="18"/>
              </w:rPr>
              <w:t>98,88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F52F97" w:rsidP="006A007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98,88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Consultronix</w:t>
            </w:r>
            <w:proofErr w:type="spellEnd"/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17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32-083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Balice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Skamex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38/52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52F97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1 - Cena -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52F97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Teleflex</w:t>
            </w:r>
            <w:proofErr w:type="spellEnd"/>
            <w:r w:rsidRPr="00243A84">
              <w:rPr>
                <w:sz w:val="18"/>
                <w:szCs w:val="18"/>
              </w:rPr>
              <w:t xml:space="preserve"> Polska Sp. z o. 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26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02-135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52F97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52F97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52F97">
              <w:rPr>
                <w:sz w:val="18"/>
                <w:szCs w:val="18"/>
              </w:rPr>
              <w:t>74,07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F52F97" w:rsidP="006A007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74,07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243A84">
              <w:rPr>
                <w:sz w:val="18"/>
                <w:szCs w:val="18"/>
              </w:rPr>
              <w:t>Group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52F97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52F97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52F97">
              <w:rPr>
                <w:sz w:val="18"/>
                <w:szCs w:val="18"/>
              </w:rPr>
              <w:t>89,37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52F97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52F97">
              <w:rPr>
                <w:sz w:val="18"/>
                <w:szCs w:val="18"/>
              </w:rPr>
              <w:t>89,37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14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Bard Poland Sp. z o. 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Osmańska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14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02-823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14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BL </w:t>
            </w:r>
            <w:proofErr w:type="spellStart"/>
            <w:r w:rsidRPr="00243A84">
              <w:rPr>
                <w:sz w:val="18"/>
                <w:szCs w:val="18"/>
              </w:rPr>
              <w:t>Medica</w:t>
            </w:r>
            <w:proofErr w:type="spellEnd"/>
            <w:r w:rsidRPr="00243A84">
              <w:rPr>
                <w:sz w:val="18"/>
                <w:szCs w:val="18"/>
              </w:rPr>
              <w:t xml:space="preserve"> Sp. z o.o., Sp. kom.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Letnia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2A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72-123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Kliniska - Wielkie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49,75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49,75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14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Optimed</w:t>
            </w:r>
            <w:proofErr w:type="spellEnd"/>
            <w:r w:rsidRPr="00243A84">
              <w:rPr>
                <w:sz w:val="18"/>
                <w:szCs w:val="18"/>
              </w:rPr>
              <w:t xml:space="preserve"> Pro-Office A.P. Szewczyk  Sp. jawna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Forteczna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5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32-086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243A84">
              <w:rPr>
                <w:sz w:val="18"/>
                <w:szCs w:val="18"/>
              </w:rPr>
              <w:t>Węgrzce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98,02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98,02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lastRenderedPageBreak/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Skamex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38/52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- 34,86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34,86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Medtronic</w:t>
            </w:r>
            <w:proofErr w:type="spellEnd"/>
            <w:r w:rsidRPr="00243A84">
              <w:rPr>
                <w:sz w:val="18"/>
                <w:szCs w:val="18"/>
              </w:rPr>
              <w:t xml:space="preserve"> Poland Sp. z o. 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11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88,96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F320FE" w:rsidP="006A007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88,96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243A84">
              <w:rPr>
                <w:sz w:val="18"/>
                <w:szCs w:val="18"/>
              </w:rPr>
              <w:t>Group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 100,00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Skamex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38/52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F320FE" w:rsidP="006A007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95,00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95,00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J.Chodacki</w:t>
            </w:r>
            <w:proofErr w:type="spellEnd"/>
            <w:r w:rsidRPr="00243A84">
              <w:rPr>
                <w:sz w:val="18"/>
                <w:szCs w:val="18"/>
              </w:rPr>
              <w:t xml:space="preserve">, </w:t>
            </w:r>
            <w:proofErr w:type="spellStart"/>
            <w:r w:rsidRPr="00243A84">
              <w:rPr>
                <w:sz w:val="18"/>
                <w:szCs w:val="18"/>
              </w:rPr>
              <w:t>A.Misztal</w:t>
            </w:r>
            <w:proofErr w:type="spellEnd"/>
            <w:r w:rsidRPr="00243A84">
              <w:rPr>
                <w:sz w:val="18"/>
                <w:szCs w:val="18"/>
              </w:rPr>
              <w:t xml:space="preserve"> MEDICA Sp. jawna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4a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59-300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Lublin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243A84">
              <w:rPr>
                <w:sz w:val="18"/>
                <w:szCs w:val="18"/>
              </w:rPr>
              <w:t>Anmar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68,39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68,39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18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Firma Handlowo - Usługowa VITO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os.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16/17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31-862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18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Consultronix</w:t>
            </w:r>
            <w:proofErr w:type="spellEnd"/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17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32-083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Balice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94,05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94,05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19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243A84">
              <w:rPr>
                <w:sz w:val="18"/>
                <w:szCs w:val="18"/>
              </w:rPr>
              <w:t>Anmar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20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Billmed</w:t>
            </w:r>
            <w:proofErr w:type="spellEnd"/>
            <w:r w:rsidRPr="00243A84">
              <w:rPr>
                <w:sz w:val="18"/>
                <w:szCs w:val="18"/>
              </w:rPr>
              <w:t xml:space="preserve"> Sp. z o.o.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Krypska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24/1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04-082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-97,50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97,50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20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243A84">
              <w:rPr>
                <w:sz w:val="18"/>
                <w:szCs w:val="18"/>
              </w:rPr>
              <w:t>Anmar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60,94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60,94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20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Sinmed</w:t>
            </w:r>
            <w:proofErr w:type="spellEnd"/>
            <w:r w:rsidRPr="00243A84">
              <w:rPr>
                <w:sz w:val="18"/>
                <w:szCs w:val="18"/>
              </w:rPr>
              <w:t xml:space="preserve"> Sp. z o. 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32B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20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Teleflex</w:t>
            </w:r>
            <w:proofErr w:type="spellEnd"/>
            <w:r w:rsidRPr="00243A84">
              <w:rPr>
                <w:sz w:val="18"/>
                <w:szCs w:val="18"/>
              </w:rPr>
              <w:t xml:space="preserve"> Polska Sp. z o. 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26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02-135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55,71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55,71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23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Skamex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38/52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97,32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97,32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23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23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243A84">
              <w:rPr>
                <w:sz w:val="18"/>
                <w:szCs w:val="18"/>
              </w:rPr>
              <w:t>Group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32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Skamex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38/52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 73,72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F320FE" w:rsidP="006A007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73,72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32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JAMRO Przedsiębiorstwo Handlowo- Usługowe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Małobądzka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186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42-500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Będzin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Balton Sp.  z </w:t>
            </w:r>
            <w:proofErr w:type="spellStart"/>
            <w:r w:rsidRPr="00243A84">
              <w:rPr>
                <w:sz w:val="18"/>
                <w:szCs w:val="18"/>
              </w:rPr>
              <w:t>o.o</w:t>
            </w:r>
            <w:proofErr w:type="spellEnd"/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Nowy Świat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7/14</w:t>
            </w:r>
          </w:p>
          <w:p w:rsidR="00243A84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00-496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  <w:p w:rsidR="00027931" w:rsidRDefault="00027931" w:rsidP="006A0073">
            <w:pPr>
              <w:rPr>
                <w:sz w:val="18"/>
                <w:szCs w:val="18"/>
              </w:rPr>
            </w:pPr>
          </w:p>
          <w:p w:rsidR="00027931" w:rsidRPr="008463A1" w:rsidRDefault="00027931" w:rsidP="006A0073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lastRenderedPageBreak/>
              <w:t xml:space="preserve">1 - Cena -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36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Billmed</w:t>
            </w:r>
            <w:proofErr w:type="spellEnd"/>
            <w:r w:rsidRPr="00243A84">
              <w:rPr>
                <w:sz w:val="18"/>
                <w:szCs w:val="18"/>
              </w:rPr>
              <w:t xml:space="preserve"> Sp. z o.o.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proofErr w:type="spellStart"/>
            <w:r w:rsidRPr="00243A84">
              <w:rPr>
                <w:sz w:val="18"/>
                <w:szCs w:val="18"/>
              </w:rPr>
              <w:t>Krypska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24/1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04-082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29,63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29,63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Balton Sp.  z </w:t>
            </w:r>
            <w:proofErr w:type="spellStart"/>
            <w:r w:rsidRPr="00243A84">
              <w:rPr>
                <w:sz w:val="18"/>
                <w:szCs w:val="18"/>
              </w:rPr>
              <w:t>o.o</w:t>
            </w:r>
            <w:proofErr w:type="spellEnd"/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Nowy Świat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7/14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00-496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F320FE" w:rsidP="00F320F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100,00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10</w:t>
            </w:r>
            <w:r w:rsidRPr="00243A84">
              <w:rPr>
                <w:sz w:val="18"/>
                <w:szCs w:val="18"/>
              </w:rPr>
              <w:t>0,00</w:t>
            </w:r>
          </w:p>
        </w:tc>
      </w:tr>
      <w:tr w:rsidR="00243A84" w:rsidRPr="008463A1" w:rsidTr="006A0073">
        <w:tc>
          <w:tcPr>
            <w:tcW w:w="2277" w:type="dxa"/>
            <w:shd w:val="clear" w:color="auto" w:fill="auto"/>
          </w:tcPr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37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43A84">
              <w:rPr>
                <w:sz w:val="18"/>
                <w:szCs w:val="18"/>
              </w:rPr>
              <w:t>Grupa nr 37</w:t>
            </w:r>
          </w:p>
        </w:tc>
        <w:tc>
          <w:tcPr>
            <w:tcW w:w="2651" w:type="dxa"/>
            <w:shd w:val="clear" w:color="auto" w:fill="auto"/>
          </w:tcPr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243A84">
              <w:rPr>
                <w:sz w:val="18"/>
                <w:szCs w:val="18"/>
              </w:rPr>
              <w:t>Group</w:t>
            </w:r>
            <w:proofErr w:type="spellEnd"/>
            <w:r w:rsidRPr="00243A84">
              <w:rPr>
                <w:sz w:val="18"/>
                <w:szCs w:val="18"/>
              </w:rPr>
              <w:t xml:space="preserve"> Sp. z o. o. Sp. K.</w:t>
            </w:r>
          </w:p>
          <w:p w:rsidR="00243A84" w:rsidRPr="008463A1" w:rsidRDefault="00243A84" w:rsidP="006A0073">
            <w:pPr>
              <w:rPr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18</w:t>
            </w:r>
          </w:p>
          <w:p w:rsidR="00243A84" w:rsidRPr="008463A1" w:rsidRDefault="00243A84" w:rsidP="006A0073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43A8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1 - Cena </w:t>
            </w:r>
            <w:r w:rsidR="00F320FE">
              <w:rPr>
                <w:sz w:val="18"/>
                <w:szCs w:val="18"/>
              </w:rPr>
              <w:t>–</w:t>
            </w:r>
            <w:r w:rsidRPr="00243A84">
              <w:rPr>
                <w:sz w:val="18"/>
                <w:szCs w:val="18"/>
              </w:rPr>
              <w:t xml:space="preserve"> </w:t>
            </w:r>
            <w:r w:rsidR="00F320FE">
              <w:rPr>
                <w:sz w:val="18"/>
                <w:szCs w:val="18"/>
              </w:rPr>
              <w:t>58,66</w:t>
            </w:r>
          </w:p>
        </w:tc>
        <w:tc>
          <w:tcPr>
            <w:tcW w:w="1748" w:type="dxa"/>
            <w:shd w:val="clear" w:color="auto" w:fill="auto"/>
          </w:tcPr>
          <w:p w:rsidR="00243A84" w:rsidRPr="008463A1" w:rsidRDefault="00243A84" w:rsidP="00F320FE">
            <w:pPr>
              <w:rPr>
                <w:color w:val="000000"/>
                <w:sz w:val="18"/>
                <w:szCs w:val="18"/>
              </w:rPr>
            </w:pPr>
            <w:r w:rsidRPr="00243A84">
              <w:rPr>
                <w:sz w:val="18"/>
                <w:szCs w:val="18"/>
              </w:rPr>
              <w:t xml:space="preserve">  </w:t>
            </w:r>
            <w:r w:rsidR="00F320FE">
              <w:rPr>
                <w:sz w:val="18"/>
                <w:szCs w:val="18"/>
              </w:rPr>
              <w:t>58,66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E90E55" w:rsidRDefault="00E90E55" w:rsidP="00B52A97">
      <w:pPr>
        <w:spacing w:line="360" w:lineRule="auto"/>
        <w:rPr>
          <w:color w:val="000000"/>
        </w:rPr>
      </w:pPr>
      <w:r w:rsidRPr="00E90E55">
        <w:rPr>
          <w:color w:val="000000"/>
        </w:rPr>
        <w:t>Zamawiający informuje, ż</w:t>
      </w:r>
      <w:r>
        <w:rPr>
          <w:color w:val="000000"/>
        </w:rPr>
        <w:t xml:space="preserve">e wybór w grupie 11 nastąpi w terminie późniejszym. </w:t>
      </w:r>
    </w:p>
    <w:p w:rsidR="00995804" w:rsidRDefault="00995804" w:rsidP="00B52A97">
      <w:pPr>
        <w:pStyle w:val="Nagwek"/>
        <w:tabs>
          <w:tab w:val="clear" w:pos="4536"/>
        </w:tabs>
        <w:jc w:val="both"/>
      </w:pPr>
    </w:p>
    <w:p w:rsidR="00B52A97" w:rsidRDefault="00243A84" w:rsidP="00B52A97">
      <w:pPr>
        <w:pStyle w:val="Nagwek"/>
        <w:tabs>
          <w:tab w:val="clear" w:pos="4536"/>
        </w:tabs>
        <w:jc w:val="both"/>
      </w:pPr>
      <w:r w:rsidRPr="00243A84">
        <w:t>Kraków</w:t>
      </w:r>
      <w:r w:rsidR="00B52A97">
        <w:t xml:space="preserve"> dnia: </w:t>
      </w:r>
      <w:r w:rsidRPr="00243A84">
        <w:t>2020-04-23</w:t>
      </w:r>
    </w:p>
    <w:p w:rsidR="001A45D0" w:rsidRDefault="001A45D0" w:rsidP="00B52A97"/>
    <w:p w:rsidR="00995804" w:rsidRDefault="00995804" w:rsidP="00B52A97"/>
    <w:p w:rsidR="00995804" w:rsidRDefault="00995804" w:rsidP="00B52A97"/>
    <w:p w:rsidR="00995804" w:rsidRDefault="00995804" w:rsidP="00995804">
      <w:pPr>
        <w:jc w:val="right"/>
      </w:pPr>
      <w:r>
        <w:t>Zatwierdził</w:t>
      </w:r>
    </w:p>
    <w:p w:rsidR="00995804" w:rsidRDefault="00995804" w:rsidP="00995804">
      <w:pPr>
        <w:jc w:val="right"/>
      </w:pPr>
    </w:p>
    <w:p w:rsidR="00995804" w:rsidRPr="00995804" w:rsidRDefault="00995804" w:rsidP="00995804">
      <w:pPr>
        <w:jc w:val="right"/>
        <w:rPr>
          <w:color w:val="FF0000"/>
        </w:rPr>
      </w:pPr>
      <w:r w:rsidRPr="00995804">
        <w:rPr>
          <w:color w:val="FF0000"/>
        </w:rPr>
        <w:t xml:space="preserve"> Z- ca Dyrektora </w:t>
      </w:r>
      <w:proofErr w:type="spellStart"/>
      <w:r w:rsidRPr="00995804">
        <w:rPr>
          <w:color w:val="FF0000"/>
        </w:rPr>
        <w:t>d.s</w:t>
      </w:r>
      <w:proofErr w:type="spellEnd"/>
      <w:r w:rsidRPr="00995804">
        <w:rPr>
          <w:color w:val="FF0000"/>
        </w:rPr>
        <w:t xml:space="preserve"> </w:t>
      </w:r>
      <w:proofErr w:type="spellStart"/>
      <w:r w:rsidRPr="00995804">
        <w:rPr>
          <w:color w:val="FF0000"/>
        </w:rPr>
        <w:t>Finasowych</w:t>
      </w:r>
      <w:proofErr w:type="spellEnd"/>
      <w:r w:rsidRPr="00995804">
        <w:rPr>
          <w:color w:val="FF0000"/>
        </w:rPr>
        <w:t xml:space="preserve"> </w:t>
      </w:r>
    </w:p>
    <w:p w:rsidR="00995804" w:rsidRPr="00995804" w:rsidRDefault="00995804" w:rsidP="00995804">
      <w:pPr>
        <w:jc w:val="right"/>
        <w:rPr>
          <w:color w:val="FF0000"/>
        </w:rPr>
      </w:pPr>
    </w:p>
    <w:p w:rsidR="00995804" w:rsidRPr="00995804" w:rsidRDefault="00995804" w:rsidP="00995804">
      <w:pPr>
        <w:jc w:val="right"/>
        <w:rPr>
          <w:color w:val="FF0000"/>
        </w:rPr>
      </w:pPr>
      <w:r w:rsidRPr="00995804">
        <w:rPr>
          <w:color w:val="FF0000"/>
        </w:rPr>
        <w:t xml:space="preserve">Mgr Dorota Gołąb- </w:t>
      </w:r>
      <w:proofErr w:type="spellStart"/>
      <w:r w:rsidRPr="00995804">
        <w:rPr>
          <w:color w:val="FF0000"/>
        </w:rPr>
        <w:t>Bełtowicz</w:t>
      </w:r>
      <w:proofErr w:type="spellEnd"/>
      <w:r w:rsidRPr="00995804">
        <w:rPr>
          <w:color w:val="FF0000"/>
        </w:rPr>
        <w:t xml:space="preserve"> </w:t>
      </w:r>
    </w:p>
    <w:sectPr w:rsidR="00995804" w:rsidRPr="009958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23C" w:rsidRDefault="003F223C">
      <w:r>
        <w:separator/>
      </w:r>
    </w:p>
  </w:endnote>
  <w:endnote w:type="continuationSeparator" w:id="0">
    <w:p w:rsidR="003F223C" w:rsidRDefault="003F2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84" w:rsidRDefault="00243A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84" w:rsidRDefault="00243A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23C" w:rsidRDefault="003F223C">
      <w:r>
        <w:separator/>
      </w:r>
    </w:p>
  </w:footnote>
  <w:footnote w:type="continuationSeparator" w:id="0">
    <w:p w:rsidR="003F223C" w:rsidRDefault="003F2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84" w:rsidRDefault="00243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84" w:rsidRDefault="00243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84" w:rsidRDefault="00243A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23C"/>
    <w:rsid w:val="00027931"/>
    <w:rsid w:val="000A2C44"/>
    <w:rsid w:val="001A45D0"/>
    <w:rsid w:val="00243A84"/>
    <w:rsid w:val="003F223C"/>
    <w:rsid w:val="005E4BC7"/>
    <w:rsid w:val="00747E2D"/>
    <w:rsid w:val="007B0EDC"/>
    <w:rsid w:val="007B1A7A"/>
    <w:rsid w:val="00995804"/>
    <w:rsid w:val="009A4BCD"/>
    <w:rsid w:val="009B52EF"/>
    <w:rsid w:val="00B004FE"/>
    <w:rsid w:val="00B33329"/>
    <w:rsid w:val="00B52A97"/>
    <w:rsid w:val="00D62134"/>
    <w:rsid w:val="00E459F1"/>
    <w:rsid w:val="00E90E55"/>
    <w:rsid w:val="00EB35DB"/>
    <w:rsid w:val="00F320FE"/>
    <w:rsid w:val="00F5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6ACB8"/>
  <w15:docId w15:val="{F838267A-631E-4828-AA87-AF80618AE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3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32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1115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2020-04-23T09:50:00Z</cp:lastPrinted>
  <dcterms:created xsi:type="dcterms:W3CDTF">2020-04-24T10:10:00Z</dcterms:created>
  <dcterms:modified xsi:type="dcterms:W3CDTF">2020-04-24T10:10:00Z</dcterms:modified>
</cp:coreProperties>
</file>