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8E6FD6" w:rsidRDefault="005229DB" w:rsidP="00025386">
      <w:pPr>
        <w:pStyle w:val="Nagwek4"/>
        <w:rPr>
          <w:b/>
          <w:i w:val="0"/>
          <w:lang w:val="pl-P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25386" w:rsidRDefault="00025386" w:rsidP="00025386"/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" filled="f" strokeweight=".25pt">
                <v:textbox inset="1pt,1pt,1pt,1pt">
                  <w:txbxContent>
                    <w:p w:rsidR="00025386" w:rsidRDefault="00025386" w:rsidP="00025386"/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025386">
        <w:rPr>
          <w:b/>
          <w:i w:val="0"/>
        </w:rPr>
        <w:t xml:space="preserve">Załącznik nr </w:t>
      </w:r>
      <w:r w:rsidR="003B4393">
        <w:rPr>
          <w:b/>
          <w:lang w:val="pl-PL"/>
        </w:rPr>
        <w:t>1</w:t>
      </w:r>
      <w:r w:rsidR="00BF50EC">
        <w:rPr>
          <w:b/>
          <w:lang w:val="pl-PL"/>
        </w:rPr>
        <w:t>0</w:t>
      </w:r>
      <w:bookmarkStart w:id="0" w:name="_GoBack"/>
      <w:bookmarkEnd w:id="0"/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9C67FE" w:rsidRPr="009C67FE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3B4393">
        <w:rPr>
          <w:rFonts w:ascii="Times New Roman" w:eastAsia="Times New Roman" w:hAnsi="Times New Roman"/>
          <w:b/>
          <w:sz w:val="24"/>
          <w:szCs w:val="20"/>
          <w:lang w:eastAsia="pl-PL"/>
        </w:rPr>
        <w:t>18</w:t>
      </w:r>
      <w:r w:rsidR="009C67FE" w:rsidRPr="009C67FE">
        <w:rPr>
          <w:rFonts w:ascii="Times New Roman" w:eastAsia="Times New Roman" w:hAnsi="Times New Roman"/>
          <w:b/>
          <w:sz w:val="24"/>
          <w:szCs w:val="20"/>
          <w:lang w:eastAsia="pl-PL"/>
        </w:rPr>
        <w:t>/2</w:t>
      </w:r>
      <w:r w:rsidR="006D4104">
        <w:rPr>
          <w:rFonts w:ascii="Times New Roman" w:eastAsia="Times New Roman" w:hAnsi="Times New Roman"/>
          <w:b/>
          <w:sz w:val="24"/>
          <w:szCs w:val="20"/>
          <w:lang w:eastAsia="pl-PL"/>
        </w:rPr>
        <w:t>020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B146B" w:rsidRPr="003B4393" w:rsidRDefault="00A56A6F" w:rsidP="006D4104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3B4393"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ofertę w postępowaniu o udzielenie zamówienia publicznego </w:t>
      </w:r>
      <w:r w:rsidRPr="003B4393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 w:rsidRPr="003B4393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3B4393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9C67FE" w:rsidRPr="003B4393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3B4393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  <w:r w:rsidR="00FE122A" w:rsidRPr="003B4393">
        <w:rPr>
          <w:rFonts w:ascii="Times New Roman" w:eastAsia="Times New Roman" w:hAnsi="Times New Roman"/>
          <w:sz w:val="24"/>
          <w:szCs w:val="20"/>
          <w:lang w:eastAsia="pl-PL"/>
        </w:rPr>
        <w:t xml:space="preserve"> </w:t>
      </w:r>
      <w:r w:rsidR="003B4393" w:rsidRPr="003B4393">
        <w:rPr>
          <w:rFonts w:ascii="Times New Roman" w:hAnsi="Times New Roman"/>
          <w:b/>
        </w:rPr>
        <w:t>Usługa utrzymania czystości i porządku na terenie zewnętrznym Szpitala  wraz z całodobowym utrzymaniem czystości na terenie lądowiska dla helikopterów</w:t>
      </w: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5295"/>
        <w:gridCol w:w="3568"/>
      </w:tblGrid>
      <w:tr w:rsidR="009B09E9" w:rsidRPr="00A56A6F" w:rsidTr="009B09E9">
        <w:tc>
          <w:tcPr>
            <w:tcW w:w="777" w:type="dxa"/>
            <w:shd w:val="clear" w:color="auto" w:fill="auto"/>
          </w:tcPr>
          <w:p w:rsidR="009B09E9" w:rsidRPr="00A56A6F" w:rsidRDefault="009B09E9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B09E9" w:rsidRPr="00A56A6F" w:rsidRDefault="009B09E9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5295" w:type="dxa"/>
            <w:shd w:val="clear" w:color="auto" w:fill="auto"/>
          </w:tcPr>
          <w:p w:rsidR="009B09E9" w:rsidRPr="00A56A6F" w:rsidRDefault="009B09E9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9B09E9" w:rsidRPr="00A56A6F" w:rsidRDefault="009B09E9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:rsidR="009B09E9" w:rsidRPr="00A56A6F" w:rsidRDefault="009B09E9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68" w:type="dxa"/>
            <w:shd w:val="clear" w:color="auto" w:fill="auto"/>
            <w:vAlign w:val="center"/>
          </w:tcPr>
          <w:p w:rsidR="009B09E9" w:rsidRPr="00A56A6F" w:rsidRDefault="009B09E9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Nazwa Podwykonawcy</w:t>
            </w:r>
          </w:p>
        </w:tc>
      </w:tr>
      <w:tr w:rsidR="009B09E9" w:rsidRPr="00A56A6F" w:rsidTr="009B09E9">
        <w:trPr>
          <w:trHeight w:val="3159"/>
        </w:trPr>
        <w:tc>
          <w:tcPr>
            <w:tcW w:w="777" w:type="dxa"/>
            <w:shd w:val="clear" w:color="auto" w:fill="auto"/>
          </w:tcPr>
          <w:p w:rsidR="009B09E9" w:rsidRPr="00A56A6F" w:rsidRDefault="009B09E9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95" w:type="dxa"/>
            <w:shd w:val="clear" w:color="auto" w:fill="auto"/>
          </w:tcPr>
          <w:p w:rsidR="009B09E9" w:rsidRPr="00A56A6F" w:rsidRDefault="009B09E9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68" w:type="dxa"/>
            <w:shd w:val="clear" w:color="auto" w:fill="auto"/>
          </w:tcPr>
          <w:p w:rsidR="009B09E9" w:rsidRPr="00A56A6F" w:rsidRDefault="009B09E9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16F6" w:rsidRDefault="008416F6" w:rsidP="00025386">
      <w:pPr>
        <w:spacing w:after="0" w:line="240" w:lineRule="auto"/>
      </w:pPr>
      <w:r>
        <w:separator/>
      </w:r>
    </w:p>
  </w:endnote>
  <w:endnote w:type="continuationSeparator" w:id="0">
    <w:p w:rsidR="008416F6" w:rsidRDefault="008416F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67FE" w:rsidRDefault="009C67F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5229DB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9D66019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67FE" w:rsidRDefault="009C67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16F6" w:rsidRDefault="008416F6" w:rsidP="00025386">
      <w:pPr>
        <w:spacing w:after="0" w:line="240" w:lineRule="auto"/>
      </w:pPr>
      <w:r>
        <w:separator/>
      </w:r>
    </w:p>
  </w:footnote>
  <w:footnote w:type="continuationSeparator" w:id="0">
    <w:p w:rsidR="008416F6" w:rsidRDefault="008416F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67FE" w:rsidRDefault="009C67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67FE" w:rsidRDefault="009C67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67FE" w:rsidRDefault="009C67F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16F6"/>
    <w:rsid w:val="00025386"/>
    <w:rsid w:val="001C2314"/>
    <w:rsid w:val="002330A8"/>
    <w:rsid w:val="003B4393"/>
    <w:rsid w:val="00445FC5"/>
    <w:rsid w:val="005229DB"/>
    <w:rsid w:val="005624D8"/>
    <w:rsid w:val="005B146B"/>
    <w:rsid w:val="006D4104"/>
    <w:rsid w:val="008416F6"/>
    <w:rsid w:val="00852178"/>
    <w:rsid w:val="008E6FD6"/>
    <w:rsid w:val="008F2498"/>
    <w:rsid w:val="009B09E9"/>
    <w:rsid w:val="009C67FE"/>
    <w:rsid w:val="00A56A6F"/>
    <w:rsid w:val="00AD38B5"/>
    <w:rsid w:val="00B53061"/>
    <w:rsid w:val="00BF50EC"/>
    <w:rsid w:val="00D55FC4"/>
    <w:rsid w:val="00FB7BA7"/>
    <w:rsid w:val="00FE1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28BB2EB0"/>
  <w15:chartTrackingRefBased/>
  <w15:docId w15:val="{90B6CE1E-AFF8-4957-B44F-F82948738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6F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6F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ING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127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</dc:creator>
  <cp:keywords/>
  <dc:description/>
  <cp:lastModifiedBy>Natalia Miłoś</cp:lastModifiedBy>
  <cp:revision>8</cp:revision>
  <cp:lastPrinted>2020-04-17T09:47:00Z</cp:lastPrinted>
  <dcterms:created xsi:type="dcterms:W3CDTF">2019-04-16T09:06:00Z</dcterms:created>
  <dcterms:modified xsi:type="dcterms:W3CDTF">2020-04-17T09:47:00Z</dcterms:modified>
</cp:coreProperties>
</file>