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76CA02C" w14:textId="77777777" w:rsidR="00007727" w:rsidRDefault="0019160F" w:rsidP="00007727">
      <w:pPr>
        <w:jc w:val="right"/>
        <w:rPr>
          <w:b/>
          <w:bCs/>
          <w:sz w:val="24"/>
        </w:rPr>
      </w:pPr>
      <w:r w:rsidRPr="0019160F">
        <w:rPr>
          <w:sz w:val="24"/>
        </w:rPr>
        <w:t>Woźniki</w:t>
      </w:r>
      <w:r w:rsidR="00007727">
        <w:rPr>
          <w:sz w:val="24"/>
        </w:rPr>
        <w:t xml:space="preserve"> dnia: </w:t>
      </w:r>
      <w:r w:rsidRPr="0019160F">
        <w:rPr>
          <w:sz w:val="24"/>
        </w:rPr>
        <w:t>2020-04-23</w:t>
      </w:r>
    </w:p>
    <w:p w14:paraId="1D49A588" w14:textId="77777777" w:rsidR="00007727" w:rsidRDefault="00007727" w:rsidP="00A80738">
      <w:pPr>
        <w:rPr>
          <w:b/>
          <w:bCs/>
          <w:sz w:val="24"/>
        </w:rPr>
      </w:pPr>
    </w:p>
    <w:p w14:paraId="2D601B76" w14:textId="77777777" w:rsidR="00007727" w:rsidRDefault="00007727" w:rsidP="00A80738">
      <w:pPr>
        <w:rPr>
          <w:b/>
          <w:bCs/>
          <w:sz w:val="24"/>
        </w:rPr>
      </w:pPr>
    </w:p>
    <w:p w14:paraId="5B0A5B87" w14:textId="77777777" w:rsidR="00A80738" w:rsidRDefault="0019160F" w:rsidP="00173B20">
      <w:pPr>
        <w:spacing w:after="40"/>
        <w:rPr>
          <w:b/>
          <w:bCs/>
          <w:sz w:val="24"/>
        </w:rPr>
      </w:pPr>
      <w:r w:rsidRPr="0019160F">
        <w:rPr>
          <w:b/>
          <w:bCs/>
          <w:sz w:val="24"/>
        </w:rPr>
        <w:t>Urząd Miejski w Woźnikach</w:t>
      </w:r>
    </w:p>
    <w:p w14:paraId="376625D5" w14:textId="77777777" w:rsidR="00A80738" w:rsidRPr="00173B20" w:rsidRDefault="0019160F" w:rsidP="00A80738">
      <w:pPr>
        <w:rPr>
          <w:bCs/>
          <w:sz w:val="24"/>
        </w:rPr>
      </w:pPr>
      <w:r w:rsidRPr="0019160F">
        <w:rPr>
          <w:bCs/>
          <w:sz w:val="24"/>
        </w:rPr>
        <w:t>Rynek</w:t>
      </w:r>
      <w:r w:rsidR="00A80738" w:rsidRPr="00173B20">
        <w:rPr>
          <w:bCs/>
          <w:sz w:val="24"/>
        </w:rPr>
        <w:t xml:space="preserve"> </w:t>
      </w:r>
      <w:r w:rsidRPr="0019160F">
        <w:rPr>
          <w:bCs/>
          <w:sz w:val="24"/>
        </w:rPr>
        <w:t>11</w:t>
      </w:r>
    </w:p>
    <w:p w14:paraId="64C62369" w14:textId="77777777" w:rsidR="00A80738" w:rsidRPr="00173B20" w:rsidRDefault="0019160F" w:rsidP="00A80738">
      <w:pPr>
        <w:rPr>
          <w:bCs/>
          <w:sz w:val="24"/>
        </w:rPr>
      </w:pPr>
      <w:r w:rsidRPr="0019160F">
        <w:rPr>
          <w:bCs/>
          <w:sz w:val="24"/>
        </w:rPr>
        <w:t>42-289</w:t>
      </w:r>
      <w:r w:rsidR="00A80738" w:rsidRPr="00173B20">
        <w:rPr>
          <w:bCs/>
          <w:sz w:val="24"/>
        </w:rPr>
        <w:t xml:space="preserve"> </w:t>
      </w:r>
      <w:r w:rsidRPr="0019160F">
        <w:rPr>
          <w:bCs/>
          <w:sz w:val="24"/>
        </w:rPr>
        <w:t>Woźniki</w:t>
      </w:r>
    </w:p>
    <w:p w14:paraId="2049547B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83AA449" w14:textId="77777777"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3CBD67CD" w14:textId="77777777"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19160F" w:rsidRPr="0019160F">
        <w:rPr>
          <w:b/>
          <w:sz w:val="24"/>
          <w:szCs w:val="24"/>
        </w:rPr>
        <w:t>ZP 271.8.2020</w:t>
      </w:r>
      <w:r w:rsidR="00A80738">
        <w:rPr>
          <w:sz w:val="24"/>
        </w:rPr>
        <w:tab/>
        <w:t xml:space="preserve"> </w:t>
      </w:r>
    </w:p>
    <w:p w14:paraId="4943F0CC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E79AD55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CFB6CF2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48F5C4D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4AD4CE63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60FE92B1" w14:textId="77777777"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19160F" w:rsidRPr="0019160F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14:paraId="214E6B44" w14:textId="77777777" w:rsidR="00A80738" w:rsidRPr="00490DC0" w:rsidRDefault="0019160F" w:rsidP="00C659E2">
      <w:pPr>
        <w:pStyle w:val="Tekstpodstawowywcity"/>
        <w:spacing w:before="120" w:after="240"/>
        <w:ind w:firstLine="0"/>
        <w:jc w:val="center"/>
      </w:pPr>
      <w:r w:rsidRPr="0019160F">
        <w:rPr>
          <w:b/>
        </w:rPr>
        <w:t>Budowa ścieżki pieszo-rowerowej w ciągu drogi wojewódzkiej nr 789 km 13+813,60-14+594,30 II ETAP</w:t>
      </w:r>
    </w:p>
    <w:p w14:paraId="5875D6CF" w14:textId="77777777"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19160F" w:rsidRPr="0019160F">
        <w:rPr>
          <w:sz w:val="24"/>
          <w:szCs w:val="24"/>
        </w:rPr>
        <w:t>(</w:t>
      </w:r>
      <w:proofErr w:type="spellStart"/>
      <w:r w:rsidR="0019160F" w:rsidRPr="0019160F">
        <w:rPr>
          <w:sz w:val="24"/>
          <w:szCs w:val="24"/>
        </w:rPr>
        <w:t>t.j</w:t>
      </w:r>
      <w:proofErr w:type="spellEnd"/>
      <w:r w:rsidR="0019160F" w:rsidRPr="0019160F">
        <w:rPr>
          <w:sz w:val="24"/>
          <w:szCs w:val="24"/>
        </w:rPr>
        <w:t>. Dz.U. z 2019 r. poz. 1843)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14:paraId="3BBEAB80" w14:textId="77777777"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19160F" w:rsidRPr="0019160F">
        <w:rPr>
          <w:sz w:val="24"/>
          <w:szCs w:val="24"/>
        </w:rPr>
        <w:t>23/04/2020</w:t>
      </w:r>
      <w:r w:rsidR="00FF4AB1" w:rsidRPr="00FF4AB1">
        <w:rPr>
          <w:sz w:val="24"/>
          <w:szCs w:val="24"/>
        </w:rPr>
        <w:t xml:space="preserve"> o godz. </w:t>
      </w:r>
      <w:r w:rsidR="0019160F" w:rsidRPr="0019160F">
        <w:rPr>
          <w:sz w:val="24"/>
          <w:szCs w:val="24"/>
        </w:rPr>
        <w:t>12:00</w:t>
      </w:r>
      <w:r w:rsidR="00FF4AB1">
        <w:rPr>
          <w:sz w:val="24"/>
          <w:szCs w:val="24"/>
        </w:rPr>
        <w:t>.</w:t>
      </w:r>
    </w:p>
    <w:p w14:paraId="532C994B" w14:textId="77777777" w:rsidR="00A95EC0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>ynosi:</w:t>
      </w:r>
    </w:p>
    <w:p w14:paraId="1CC62159" w14:textId="68A66990" w:rsidR="00A80738" w:rsidRPr="00FF4AB1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A95EC0">
        <w:rPr>
          <w:sz w:val="24"/>
          <w:szCs w:val="24"/>
        </w:rPr>
        <w:t xml:space="preserve">1 550 000,00 </w:t>
      </w:r>
      <w:r w:rsidR="00FF4AB1" w:rsidRPr="00FF4AB1">
        <w:rPr>
          <w:sz w:val="24"/>
          <w:szCs w:val="24"/>
        </w:rPr>
        <w:t>zł brutto.</w:t>
      </w:r>
    </w:p>
    <w:p w14:paraId="77FA109F" w14:textId="77777777"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696"/>
        <w:gridCol w:w="2977"/>
        <w:gridCol w:w="2693"/>
      </w:tblGrid>
      <w:tr w:rsidR="00C64D42" w:rsidRPr="00493F8C" w14:paraId="399D0C47" w14:textId="77777777" w:rsidTr="00C64D42">
        <w:tc>
          <w:tcPr>
            <w:tcW w:w="706" w:type="dxa"/>
            <w:shd w:val="clear" w:color="auto" w:fill="auto"/>
            <w:vAlign w:val="center"/>
          </w:tcPr>
          <w:p w14:paraId="4F5C93EE" w14:textId="77777777" w:rsidR="00C64D42" w:rsidRPr="00490DC0" w:rsidRDefault="00C64D42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696" w:type="dxa"/>
            <w:shd w:val="clear" w:color="auto" w:fill="auto"/>
            <w:vAlign w:val="center"/>
          </w:tcPr>
          <w:p w14:paraId="2DA3E828" w14:textId="77777777" w:rsidR="00C64D42" w:rsidRDefault="00C64D42" w:rsidP="0023318D">
            <w:pPr>
              <w:spacing w:before="40"/>
              <w:jc w:val="center"/>
            </w:pPr>
            <w:r w:rsidRPr="00490DC0">
              <w:t xml:space="preserve">Nazwa (firma) </w:t>
            </w:r>
          </w:p>
          <w:p w14:paraId="040E0015" w14:textId="77777777" w:rsidR="00C64D42" w:rsidRPr="00490DC0" w:rsidRDefault="00C64D42" w:rsidP="0023318D">
            <w:pPr>
              <w:spacing w:after="40"/>
              <w:jc w:val="center"/>
            </w:pPr>
            <w:r w:rsidRPr="00490DC0">
              <w:t>i adres wykonawcy</w:t>
            </w:r>
          </w:p>
        </w:tc>
        <w:tc>
          <w:tcPr>
            <w:tcW w:w="2977" w:type="dxa"/>
            <w:shd w:val="clear" w:color="auto" w:fill="auto"/>
            <w:vAlign w:val="center"/>
          </w:tcPr>
          <w:p w14:paraId="2825C5ED" w14:textId="77777777" w:rsidR="00C64D42" w:rsidRPr="00490DC0" w:rsidRDefault="00C64D42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08900E11" w14:textId="77777777" w:rsidR="00C64D42" w:rsidRPr="00490DC0" w:rsidRDefault="00C64D42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</w:tr>
      <w:tr w:rsidR="00C64D42" w:rsidRPr="00493F8C" w14:paraId="424EAF5C" w14:textId="77777777" w:rsidTr="00C64D42">
        <w:tc>
          <w:tcPr>
            <w:tcW w:w="706" w:type="dxa"/>
            <w:shd w:val="clear" w:color="auto" w:fill="auto"/>
            <w:vAlign w:val="center"/>
          </w:tcPr>
          <w:p w14:paraId="58ECDEF3" w14:textId="77777777" w:rsidR="00C64D42" w:rsidRPr="00490DC0" w:rsidRDefault="00C64D42" w:rsidP="00890C35">
            <w:pPr>
              <w:spacing w:before="120" w:after="120"/>
              <w:jc w:val="center"/>
            </w:pPr>
            <w:r w:rsidRPr="0019160F">
              <w:t>1</w:t>
            </w:r>
          </w:p>
        </w:tc>
        <w:tc>
          <w:tcPr>
            <w:tcW w:w="2696" w:type="dxa"/>
            <w:shd w:val="clear" w:color="auto" w:fill="auto"/>
          </w:tcPr>
          <w:p w14:paraId="12320458" w14:textId="77777777" w:rsidR="00C64D42" w:rsidRPr="00490DC0" w:rsidRDefault="00C64D42" w:rsidP="00890C35">
            <w:pPr>
              <w:spacing w:before="40"/>
            </w:pPr>
            <w:r w:rsidRPr="0019160F">
              <w:t>Przedsiębiorstwo Handlowo-Usługowe LARIX Sp. z o.o.</w:t>
            </w:r>
          </w:p>
          <w:p w14:paraId="23DD654F" w14:textId="77777777" w:rsidR="00C64D42" w:rsidRPr="00490DC0" w:rsidRDefault="00C64D42" w:rsidP="00890C35">
            <w:r w:rsidRPr="0019160F">
              <w:t>ul. Klonowa</w:t>
            </w:r>
            <w:r w:rsidRPr="00490DC0">
              <w:t xml:space="preserve"> </w:t>
            </w:r>
            <w:r w:rsidRPr="0019160F">
              <w:t>11</w:t>
            </w:r>
            <w:r w:rsidRPr="00490DC0">
              <w:t xml:space="preserve"> </w:t>
            </w:r>
          </w:p>
          <w:p w14:paraId="7F844A28" w14:textId="77777777" w:rsidR="00C64D42" w:rsidRPr="00490DC0" w:rsidRDefault="00C64D42" w:rsidP="00890C35">
            <w:pPr>
              <w:spacing w:after="40"/>
              <w:jc w:val="both"/>
            </w:pPr>
            <w:r w:rsidRPr="0019160F">
              <w:t>42-700</w:t>
            </w:r>
            <w:r w:rsidRPr="00490DC0">
              <w:t xml:space="preserve"> </w:t>
            </w:r>
            <w:r w:rsidRPr="0019160F">
              <w:t>Lubliniec</w:t>
            </w:r>
          </w:p>
        </w:tc>
        <w:tc>
          <w:tcPr>
            <w:tcW w:w="2977" w:type="dxa"/>
            <w:shd w:val="clear" w:color="auto" w:fill="auto"/>
            <w:vAlign w:val="center"/>
          </w:tcPr>
          <w:p w14:paraId="111DE528" w14:textId="77777777" w:rsidR="00C64D42" w:rsidRPr="00490DC0" w:rsidRDefault="00C64D42" w:rsidP="00890C35">
            <w:pPr>
              <w:spacing w:before="120" w:after="120"/>
              <w:jc w:val="both"/>
            </w:pPr>
            <w:r w:rsidRPr="0019160F">
              <w:t>820 242.55 zł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17B8F3C7" w14:textId="77777777" w:rsidR="00C64D42" w:rsidRPr="00490DC0" w:rsidRDefault="00C64D42" w:rsidP="00890C35">
            <w:pPr>
              <w:spacing w:before="120" w:after="120"/>
              <w:jc w:val="both"/>
            </w:pPr>
            <w:r w:rsidRPr="0019160F">
              <w:t>60 miesiące</w:t>
            </w:r>
          </w:p>
        </w:tc>
      </w:tr>
      <w:tr w:rsidR="00C64D42" w:rsidRPr="00493F8C" w14:paraId="796E1FD3" w14:textId="77777777" w:rsidTr="00C64D42">
        <w:tc>
          <w:tcPr>
            <w:tcW w:w="706" w:type="dxa"/>
            <w:shd w:val="clear" w:color="auto" w:fill="auto"/>
            <w:vAlign w:val="center"/>
          </w:tcPr>
          <w:p w14:paraId="5FAA2D45" w14:textId="77777777" w:rsidR="00C64D42" w:rsidRPr="00490DC0" w:rsidRDefault="00C64D42" w:rsidP="00890C35">
            <w:pPr>
              <w:spacing w:before="120" w:after="120"/>
              <w:jc w:val="center"/>
            </w:pPr>
            <w:r w:rsidRPr="0019160F">
              <w:t>2</w:t>
            </w:r>
          </w:p>
        </w:tc>
        <w:tc>
          <w:tcPr>
            <w:tcW w:w="2696" w:type="dxa"/>
            <w:shd w:val="clear" w:color="auto" w:fill="auto"/>
          </w:tcPr>
          <w:p w14:paraId="1E978988" w14:textId="77777777" w:rsidR="00C64D42" w:rsidRPr="00490DC0" w:rsidRDefault="00C64D42" w:rsidP="00890C35">
            <w:pPr>
              <w:spacing w:before="40"/>
            </w:pPr>
            <w:r w:rsidRPr="0019160F">
              <w:t>HUCZ SPÓŁKA Z OGRANICZONĄ ODPOWIEDZIALNOŚCIĄ, SP.K.</w:t>
            </w:r>
          </w:p>
          <w:p w14:paraId="3683FB9A" w14:textId="77777777" w:rsidR="00C64D42" w:rsidRPr="00490DC0" w:rsidRDefault="00C64D42" w:rsidP="00890C35">
            <w:r w:rsidRPr="0019160F">
              <w:t>Częstochowska</w:t>
            </w:r>
            <w:r w:rsidRPr="00490DC0">
              <w:t xml:space="preserve"> </w:t>
            </w:r>
            <w:r w:rsidRPr="0019160F">
              <w:t>14</w:t>
            </w:r>
            <w:r w:rsidRPr="00490DC0">
              <w:t xml:space="preserve"> </w:t>
            </w:r>
          </w:p>
          <w:p w14:paraId="00580A95" w14:textId="77777777" w:rsidR="00C64D42" w:rsidRPr="00490DC0" w:rsidRDefault="00C64D42" w:rsidP="00890C35">
            <w:pPr>
              <w:spacing w:after="40"/>
              <w:jc w:val="both"/>
            </w:pPr>
            <w:r w:rsidRPr="0019160F">
              <w:t>42-283</w:t>
            </w:r>
            <w:r w:rsidRPr="00490DC0">
              <w:t xml:space="preserve"> </w:t>
            </w:r>
            <w:r w:rsidRPr="0019160F">
              <w:t>Boronów</w:t>
            </w:r>
          </w:p>
        </w:tc>
        <w:tc>
          <w:tcPr>
            <w:tcW w:w="2977" w:type="dxa"/>
            <w:shd w:val="clear" w:color="auto" w:fill="auto"/>
            <w:vAlign w:val="center"/>
          </w:tcPr>
          <w:p w14:paraId="4C9A9C1E" w14:textId="77777777" w:rsidR="00C64D42" w:rsidRPr="00490DC0" w:rsidRDefault="00C64D42" w:rsidP="00890C35">
            <w:pPr>
              <w:spacing w:before="120" w:after="120"/>
              <w:jc w:val="both"/>
            </w:pPr>
            <w:r w:rsidRPr="0019160F">
              <w:t>875 944.59 zł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329DC0A4" w14:textId="77777777" w:rsidR="00C64D42" w:rsidRPr="00490DC0" w:rsidRDefault="00C64D42" w:rsidP="00890C35">
            <w:pPr>
              <w:spacing w:before="120" w:after="120"/>
              <w:jc w:val="both"/>
            </w:pPr>
            <w:r w:rsidRPr="0019160F">
              <w:t>60 miesiące</w:t>
            </w:r>
          </w:p>
        </w:tc>
      </w:tr>
      <w:tr w:rsidR="00C64D42" w:rsidRPr="00493F8C" w14:paraId="2303FD3D" w14:textId="77777777" w:rsidTr="00C64D42">
        <w:tc>
          <w:tcPr>
            <w:tcW w:w="706" w:type="dxa"/>
            <w:shd w:val="clear" w:color="auto" w:fill="auto"/>
            <w:vAlign w:val="center"/>
          </w:tcPr>
          <w:p w14:paraId="10C7E947" w14:textId="77777777" w:rsidR="00C64D42" w:rsidRPr="00490DC0" w:rsidRDefault="00C64D42" w:rsidP="00890C35">
            <w:pPr>
              <w:spacing w:before="120" w:after="120"/>
              <w:jc w:val="center"/>
            </w:pPr>
            <w:r w:rsidRPr="0019160F">
              <w:t>3</w:t>
            </w:r>
          </w:p>
        </w:tc>
        <w:tc>
          <w:tcPr>
            <w:tcW w:w="2696" w:type="dxa"/>
            <w:shd w:val="clear" w:color="auto" w:fill="auto"/>
          </w:tcPr>
          <w:p w14:paraId="604CF393" w14:textId="77777777" w:rsidR="00C64D42" w:rsidRPr="00490DC0" w:rsidRDefault="00C64D42" w:rsidP="00890C35">
            <w:pPr>
              <w:spacing w:before="40"/>
            </w:pPr>
            <w:r w:rsidRPr="0019160F">
              <w:t xml:space="preserve">INSTAL-LUX Firma Usługowa, Instalatorstwo Elektryczne i Ogólnobudowlane Ryszard </w:t>
            </w:r>
            <w:proofErr w:type="spellStart"/>
            <w:r w:rsidRPr="0019160F">
              <w:t>Rauchut</w:t>
            </w:r>
            <w:proofErr w:type="spellEnd"/>
          </w:p>
          <w:p w14:paraId="032943BE" w14:textId="77777777" w:rsidR="00C64D42" w:rsidRPr="00490DC0" w:rsidRDefault="00C64D42" w:rsidP="00890C35">
            <w:r w:rsidRPr="0019160F">
              <w:t>ul. Lubliniecka</w:t>
            </w:r>
            <w:r w:rsidRPr="00490DC0">
              <w:t xml:space="preserve"> </w:t>
            </w:r>
            <w:r w:rsidRPr="0019160F">
              <w:t>13</w:t>
            </w:r>
            <w:r w:rsidRPr="00490DC0">
              <w:t xml:space="preserve"> </w:t>
            </w:r>
          </w:p>
          <w:p w14:paraId="611894BB" w14:textId="77777777" w:rsidR="00C64D42" w:rsidRPr="00490DC0" w:rsidRDefault="00C64D42" w:rsidP="00890C35">
            <w:pPr>
              <w:spacing w:after="40"/>
              <w:jc w:val="both"/>
            </w:pPr>
            <w:r w:rsidRPr="0019160F">
              <w:t>42-287</w:t>
            </w:r>
            <w:r w:rsidRPr="00490DC0">
              <w:t xml:space="preserve"> </w:t>
            </w:r>
            <w:r w:rsidRPr="0019160F">
              <w:t>Kamienica</w:t>
            </w:r>
          </w:p>
        </w:tc>
        <w:tc>
          <w:tcPr>
            <w:tcW w:w="2977" w:type="dxa"/>
            <w:shd w:val="clear" w:color="auto" w:fill="auto"/>
            <w:vAlign w:val="center"/>
          </w:tcPr>
          <w:p w14:paraId="070EB96F" w14:textId="77777777" w:rsidR="00C64D42" w:rsidRPr="00490DC0" w:rsidRDefault="00C64D42" w:rsidP="00890C35">
            <w:pPr>
              <w:spacing w:before="120" w:after="120"/>
              <w:jc w:val="both"/>
            </w:pPr>
            <w:r w:rsidRPr="0019160F">
              <w:t>1 389 662.15 zł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3EE65409" w14:textId="77777777" w:rsidR="00C64D42" w:rsidRPr="00490DC0" w:rsidRDefault="00C64D42" w:rsidP="00890C35">
            <w:pPr>
              <w:spacing w:before="120" w:after="120"/>
              <w:jc w:val="both"/>
            </w:pPr>
            <w:r w:rsidRPr="0019160F">
              <w:t>60 miesiące</w:t>
            </w:r>
          </w:p>
        </w:tc>
      </w:tr>
      <w:tr w:rsidR="00C64D42" w:rsidRPr="00493F8C" w14:paraId="7DD20507" w14:textId="77777777" w:rsidTr="00C64D42">
        <w:tc>
          <w:tcPr>
            <w:tcW w:w="706" w:type="dxa"/>
            <w:shd w:val="clear" w:color="auto" w:fill="auto"/>
            <w:vAlign w:val="center"/>
          </w:tcPr>
          <w:p w14:paraId="6B16C98D" w14:textId="77777777" w:rsidR="00C64D42" w:rsidRPr="00490DC0" w:rsidRDefault="00C64D42" w:rsidP="00890C35">
            <w:pPr>
              <w:spacing w:before="120" w:after="120"/>
              <w:jc w:val="center"/>
            </w:pPr>
            <w:r w:rsidRPr="0019160F">
              <w:t>4</w:t>
            </w:r>
          </w:p>
        </w:tc>
        <w:tc>
          <w:tcPr>
            <w:tcW w:w="2696" w:type="dxa"/>
            <w:shd w:val="clear" w:color="auto" w:fill="auto"/>
          </w:tcPr>
          <w:p w14:paraId="643F0F7F" w14:textId="77777777" w:rsidR="00C64D42" w:rsidRPr="00490DC0" w:rsidRDefault="00C64D42" w:rsidP="00890C35">
            <w:pPr>
              <w:spacing w:before="40"/>
            </w:pPr>
            <w:r w:rsidRPr="0019160F">
              <w:t>FINA Spółka z o.o.</w:t>
            </w:r>
          </w:p>
          <w:p w14:paraId="62425CEB" w14:textId="77777777" w:rsidR="00C64D42" w:rsidRPr="00490DC0" w:rsidRDefault="00C64D42" w:rsidP="00890C35">
            <w:r w:rsidRPr="0019160F">
              <w:t>ul. Cegielniana</w:t>
            </w:r>
            <w:r w:rsidRPr="00490DC0">
              <w:t xml:space="preserve"> </w:t>
            </w:r>
            <w:r w:rsidRPr="0019160F">
              <w:t>9</w:t>
            </w:r>
            <w:r w:rsidRPr="00490DC0">
              <w:t xml:space="preserve"> </w:t>
            </w:r>
          </w:p>
          <w:p w14:paraId="26F37EC9" w14:textId="77777777" w:rsidR="00C64D42" w:rsidRPr="00490DC0" w:rsidRDefault="00C64D42" w:rsidP="00890C35">
            <w:pPr>
              <w:spacing w:after="40"/>
              <w:jc w:val="both"/>
            </w:pPr>
            <w:r w:rsidRPr="0019160F">
              <w:t>42-289</w:t>
            </w:r>
            <w:r w:rsidRPr="00490DC0">
              <w:t xml:space="preserve"> </w:t>
            </w:r>
            <w:r w:rsidRPr="0019160F">
              <w:t>Woźniki</w:t>
            </w:r>
          </w:p>
        </w:tc>
        <w:tc>
          <w:tcPr>
            <w:tcW w:w="2977" w:type="dxa"/>
            <w:shd w:val="clear" w:color="auto" w:fill="auto"/>
            <w:vAlign w:val="center"/>
          </w:tcPr>
          <w:p w14:paraId="6653AF92" w14:textId="77777777" w:rsidR="00C64D42" w:rsidRPr="00490DC0" w:rsidRDefault="00C64D42" w:rsidP="00890C35">
            <w:pPr>
              <w:spacing w:before="120" w:after="120"/>
              <w:jc w:val="both"/>
            </w:pPr>
            <w:r w:rsidRPr="0019160F">
              <w:t>855 432.13 zł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538571E9" w14:textId="77777777" w:rsidR="00C64D42" w:rsidRPr="00490DC0" w:rsidRDefault="00C64D42" w:rsidP="00890C35">
            <w:pPr>
              <w:spacing w:before="120" w:after="120"/>
              <w:jc w:val="both"/>
            </w:pPr>
            <w:r w:rsidRPr="0019160F">
              <w:t>60 miesiące</w:t>
            </w:r>
          </w:p>
        </w:tc>
      </w:tr>
      <w:tr w:rsidR="00C64D42" w:rsidRPr="00493F8C" w14:paraId="42D736A7" w14:textId="77777777" w:rsidTr="00C64D42">
        <w:tc>
          <w:tcPr>
            <w:tcW w:w="706" w:type="dxa"/>
            <w:shd w:val="clear" w:color="auto" w:fill="auto"/>
            <w:vAlign w:val="center"/>
          </w:tcPr>
          <w:p w14:paraId="7D17E5C2" w14:textId="77777777" w:rsidR="00C64D42" w:rsidRPr="00490DC0" w:rsidRDefault="00C64D42" w:rsidP="00890C35">
            <w:pPr>
              <w:spacing w:before="120" w:after="120"/>
              <w:jc w:val="center"/>
            </w:pPr>
            <w:r w:rsidRPr="0019160F">
              <w:lastRenderedPageBreak/>
              <w:t>5</w:t>
            </w:r>
          </w:p>
        </w:tc>
        <w:tc>
          <w:tcPr>
            <w:tcW w:w="2696" w:type="dxa"/>
            <w:shd w:val="clear" w:color="auto" w:fill="auto"/>
          </w:tcPr>
          <w:p w14:paraId="18D64C60" w14:textId="77777777" w:rsidR="00C64D42" w:rsidRPr="00490DC0" w:rsidRDefault="00C64D42" w:rsidP="00890C35">
            <w:pPr>
              <w:spacing w:before="40"/>
            </w:pPr>
            <w:r w:rsidRPr="0019160F">
              <w:t>Przedsiębiorstwo Handlowo- Usługowe "ARGO" Arkadiusz Góra</w:t>
            </w:r>
          </w:p>
          <w:p w14:paraId="703CACF4" w14:textId="77777777" w:rsidR="00C64D42" w:rsidRPr="00490DC0" w:rsidRDefault="00C64D42" w:rsidP="00890C35">
            <w:r w:rsidRPr="0019160F">
              <w:t>Dębowa</w:t>
            </w:r>
            <w:r w:rsidRPr="00490DC0">
              <w:t xml:space="preserve"> </w:t>
            </w:r>
            <w:r w:rsidRPr="0019160F">
              <w:t>8</w:t>
            </w:r>
            <w:r w:rsidRPr="00490DC0">
              <w:t xml:space="preserve"> </w:t>
            </w:r>
          </w:p>
          <w:p w14:paraId="62C401AD" w14:textId="77777777" w:rsidR="00C64D42" w:rsidRPr="00490DC0" w:rsidRDefault="00C64D42" w:rsidP="00890C35">
            <w:pPr>
              <w:spacing w:after="40"/>
              <w:jc w:val="both"/>
            </w:pPr>
            <w:r w:rsidRPr="0019160F">
              <w:t>42-714</w:t>
            </w:r>
            <w:r w:rsidRPr="00490DC0">
              <w:t xml:space="preserve"> </w:t>
            </w:r>
            <w:r w:rsidRPr="0019160F">
              <w:t>Lisów</w:t>
            </w:r>
          </w:p>
        </w:tc>
        <w:tc>
          <w:tcPr>
            <w:tcW w:w="2977" w:type="dxa"/>
            <w:shd w:val="clear" w:color="auto" w:fill="auto"/>
            <w:vAlign w:val="center"/>
          </w:tcPr>
          <w:p w14:paraId="14813F90" w14:textId="77777777" w:rsidR="00C64D42" w:rsidRPr="00490DC0" w:rsidRDefault="00C64D42" w:rsidP="00890C35">
            <w:pPr>
              <w:spacing w:before="120" w:after="120"/>
              <w:jc w:val="both"/>
            </w:pPr>
            <w:r w:rsidRPr="0019160F">
              <w:t>778 923.71 zł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15346164" w14:textId="77777777" w:rsidR="00C64D42" w:rsidRPr="00490DC0" w:rsidRDefault="00C64D42" w:rsidP="00890C35">
            <w:pPr>
              <w:spacing w:before="120" w:after="120"/>
              <w:jc w:val="both"/>
            </w:pPr>
            <w:r w:rsidRPr="0019160F">
              <w:t>60 miesiące</w:t>
            </w:r>
          </w:p>
        </w:tc>
      </w:tr>
      <w:tr w:rsidR="00C64D42" w:rsidRPr="00493F8C" w14:paraId="4AF76284" w14:textId="77777777" w:rsidTr="00C64D42">
        <w:tc>
          <w:tcPr>
            <w:tcW w:w="706" w:type="dxa"/>
            <w:shd w:val="clear" w:color="auto" w:fill="auto"/>
            <w:vAlign w:val="center"/>
          </w:tcPr>
          <w:p w14:paraId="55587823" w14:textId="77777777" w:rsidR="00C64D42" w:rsidRPr="00490DC0" w:rsidRDefault="00C64D42" w:rsidP="00890C35">
            <w:pPr>
              <w:spacing w:before="120" w:after="120"/>
              <w:jc w:val="center"/>
            </w:pPr>
            <w:r w:rsidRPr="0019160F">
              <w:t>6</w:t>
            </w:r>
          </w:p>
        </w:tc>
        <w:tc>
          <w:tcPr>
            <w:tcW w:w="2696" w:type="dxa"/>
            <w:shd w:val="clear" w:color="auto" w:fill="auto"/>
          </w:tcPr>
          <w:p w14:paraId="3E05BDE4" w14:textId="77777777" w:rsidR="00C64D42" w:rsidRPr="00490DC0" w:rsidRDefault="00C64D42" w:rsidP="00890C35">
            <w:pPr>
              <w:spacing w:before="40"/>
            </w:pPr>
            <w:r w:rsidRPr="0019160F">
              <w:t>PPHU INSTAL-BUDOTECH Gorol Jan</w:t>
            </w:r>
          </w:p>
          <w:p w14:paraId="7D52B23C" w14:textId="77777777" w:rsidR="00C64D42" w:rsidRPr="00490DC0" w:rsidRDefault="00C64D42" w:rsidP="00890C35">
            <w:r w:rsidRPr="0019160F">
              <w:t>ul. Częstochowska</w:t>
            </w:r>
            <w:r w:rsidRPr="00490DC0">
              <w:t xml:space="preserve"> </w:t>
            </w:r>
            <w:r w:rsidRPr="0019160F">
              <w:t>38c</w:t>
            </w:r>
            <w:r w:rsidRPr="00490DC0">
              <w:t xml:space="preserve"> </w:t>
            </w:r>
          </w:p>
          <w:p w14:paraId="688CA2E7" w14:textId="77777777" w:rsidR="00C64D42" w:rsidRPr="00490DC0" w:rsidRDefault="00C64D42" w:rsidP="00890C35">
            <w:pPr>
              <w:spacing w:after="40"/>
              <w:jc w:val="both"/>
            </w:pPr>
            <w:r w:rsidRPr="0019160F">
              <w:t>42-287</w:t>
            </w:r>
            <w:r w:rsidRPr="00490DC0">
              <w:t xml:space="preserve"> </w:t>
            </w:r>
            <w:r w:rsidRPr="0019160F">
              <w:t>Kamienica</w:t>
            </w:r>
          </w:p>
        </w:tc>
        <w:tc>
          <w:tcPr>
            <w:tcW w:w="2977" w:type="dxa"/>
            <w:shd w:val="clear" w:color="auto" w:fill="auto"/>
            <w:vAlign w:val="center"/>
          </w:tcPr>
          <w:p w14:paraId="7652628A" w14:textId="77777777" w:rsidR="00C64D42" w:rsidRPr="00490DC0" w:rsidRDefault="00C64D42" w:rsidP="00890C35">
            <w:pPr>
              <w:spacing w:before="120" w:after="120"/>
              <w:jc w:val="both"/>
            </w:pPr>
            <w:r w:rsidRPr="0019160F">
              <w:t>1 197 938.19 zł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4A2D9FDA" w14:textId="77777777" w:rsidR="00C64D42" w:rsidRPr="00490DC0" w:rsidRDefault="00C64D42" w:rsidP="00890C35">
            <w:pPr>
              <w:spacing w:before="120" w:after="120"/>
              <w:jc w:val="both"/>
            </w:pPr>
            <w:r w:rsidRPr="0019160F">
              <w:t>36 miesiące</w:t>
            </w:r>
          </w:p>
        </w:tc>
      </w:tr>
      <w:tr w:rsidR="00C64D42" w:rsidRPr="00493F8C" w14:paraId="7D41AF86" w14:textId="77777777" w:rsidTr="00C64D42">
        <w:tc>
          <w:tcPr>
            <w:tcW w:w="706" w:type="dxa"/>
            <w:shd w:val="clear" w:color="auto" w:fill="auto"/>
            <w:vAlign w:val="center"/>
          </w:tcPr>
          <w:p w14:paraId="0F8B490F" w14:textId="77777777" w:rsidR="00C64D42" w:rsidRPr="00490DC0" w:rsidRDefault="00C64D42" w:rsidP="00890C35">
            <w:pPr>
              <w:spacing w:before="120" w:after="120"/>
              <w:jc w:val="center"/>
            </w:pPr>
            <w:r w:rsidRPr="0019160F">
              <w:t>7</w:t>
            </w:r>
          </w:p>
        </w:tc>
        <w:tc>
          <w:tcPr>
            <w:tcW w:w="2696" w:type="dxa"/>
            <w:shd w:val="clear" w:color="auto" w:fill="auto"/>
          </w:tcPr>
          <w:p w14:paraId="6D7E7586" w14:textId="77777777" w:rsidR="00C64D42" w:rsidRPr="00490DC0" w:rsidRDefault="00C64D42" w:rsidP="00890C35">
            <w:pPr>
              <w:spacing w:before="40"/>
            </w:pPr>
            <w:r w:rsidRPr="0019160F">
              <w:t>DROGOMAX Sp. z o.o.</w:t>
            </w:r>
          </w:p>
          <w:p w14:paraId="276F94E9" w14:textId="77777777" w:rsidR="00C64D42" w:rsidRPr="00490DC0" w:rsidRDefault="00C64D42" w:rsidP="00890C35">
            <w:r w:rsidRPr="0019160F">
              <w:t>Zagórska</w:t>
            </w:r>
            <w:r w:rsidRPr="00490DC0">
              <w:t xml:space="preserve"> </w:t>
            </w:r>
            <w:r w:rsidRPr="0019160F">
              <w:t>133</w:t>
            </w:r>
            <w:r w:rsidRPr="00490DC0">
              <w:t xml:space="preserve"> </w:t>
            </w:r>
          </w:p>
          <w:p w14:paraId="7EB0729A" w14:textId="77777777" w:rsidR="00C64D42" w:rsidRPr="00490DC0" w:rsidRDefault="00C64D42" w:rsidP="00890C35">
            <w:pPr>
              <w:spacing w:after="40"/>
              <w:jc w:val="both"/>
            </w:pPr>
            <w:r w:rsidRPr="0019160F">
              <w:t>42-680</w:t>
            </w:r>
            <w:r w:rsidRPr="00490DC0">
              <w:t xml:space="preserve"> </w:t>
            </w:r>
            <w:r w:rsidRPr="0019160F">
              <w:t>Tarnowskie Góry</w:t>
            </w:r>
          </w:p>
        </w:tc>
        <w:tc>
          <w:tcPr>
            <w:tcW w:w="2977" w:type="dxa"/>
            <w:shd w:val="clear" w:color="auto" w:fill="auto"/>
            <w:vAlign w:val="center"/>
          </w:tcPr>
          <w:p w14:paraId="5229747B" w14:textId="77777777" w:rsidR="00C64D42" w:rsidRPr="00490DC0" w:rsidRDefault="00C64D42" w:rsidP="00890C35">
            <w:pPr>
              <w:spacing w:before="120" w:after="120"/>
              <w:jc w:val="both"/>
            </w:pPr>
            <w:r w:rsidRPr="0019160F">
              <w:t>749 581.34 zł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456F0A8E" w14:textId="77777777" w:rsidR="00C64D42" w:rsidRPr="00490DC0" w:rsidRDefault="00C64D42" w:rsidP="00890C35">
            <w:pPr>
              <w:spacing w:before="120" w:after="120"/>
              <w:jc w:val="both"/>
            </w:pPr>
            <w:r w:rsidRPr="0019160F">
              <w:t>60 miesiące</w:t>
            </w:r>
          </w:p>
        </w:tc>
      </w:tr>
      <w:tr w:rsidR="00C64D42" w:rsidRPr="00493F8C" w14:paraId="312D392B" w14:textId="77777777" w:rsidTr="00C64D42">
        <w:tc>
          <w:tcPr>
            <w:tcW w:w="706" w:type="dxa"/>
            <w:shd w:val="clear" w:color="auto" w:fill="auto"/>
            <w:vAlign w:val="center"/>
          </w:tcPr>
          <w:p w14:paraId="5BF79DFD" w14:textId="77777777" w:rsidR="00C64D42" w:rsidRPr="00490DC0" w:rsidRDefault="00C64D42" w:rsidP="00890C35">
            <w:pPr>
              <w:spacing w:before="120" w:after="120"/>
              <w:jc w:val="center"/>
            </w:pPr>
            <w:r w:rsidRPr="0019160F">
              <w:t>8</w:t>
            </w:r>
          </w:p>
        </w:tc>
        <w:tc>
          <w:tcPr>
            <w:tcW w:w="2696" w:type="dxa"/>
            <w:shd w:val="clear" w:color="auto" w:fill="auto"/>
          </w:tcPr>
          <w:p w14:paraId="4574EBEB" w14:textId="77777777" w:rsidR="00C64D42" w:rsidRPr="00490DC0" w:rsidRDefault="00C64D42" w:rsidP="00890C35">
            <w:pPr>
              <w:spacing w:before="40"/>
            </w:pPr>
            <w:r w:rsidRPr="0019160F">
              <w:t>P.U.H. DOMAX Arkadiusz Mika</w:t>
            </w:r>
          </w:p>
          <w:p w14:paraId="318B7DA0" w14:textId="77777777" w:rsidR="00C64D42" w:rsidRPr="00490DC0" w:rsidRDefault="00C64D42" w:rsidP="00890C35">
            <w:r w:rsidRPr="0019160F">
              <w:t>ul. Grabińska</w:t>
            </w:r>
            <w:r w:rsidRPr="00490DC0">
              <w:t xml:space="preserve"> </w:t>
            </w:r>
            <w:r w:rsidRPr="0019160F">
              <w:t>8</w:t>
            </w:r>
            <w:r w:rsidRPr="00490DC0">
              <w:t xml:space="preserve"> </w:t>
            </w:r>
          </w:p>
          <w:p w14:paraId="4F5F2224" w14:textId="77777777" w:rsidR="00C64D42" w:rsidRPr="00490DC0" w:rsidRDefault="00C64D42" w:rsidP="00890C35">
            <w:pPr>
              <w:spacing w:after="40"/>
              <w:jc w:val="both"/>
            </w:pPr>
            <w:r w:rsidRPr="0019160F">
              <w:t>42-283</w:t>
            </w:r>
            <w:r w:rsidRPr="00490DC0">
              <w:t xml:space="preserve"> </w:t>
            </w:r>
            <w:r w:rsidRPr="0019160F">
              <w:t>Boronów</w:t>
            </w:r>
          </w:p>
        </w:tc>
        <w:tc>
          <w:tcPr>
            <w:tcW w:w="2977" w:type="dxa"/>
            <w:shd w:val="clear" w:color="auto" w:fill="auto"/>
            <w:vAlign w:val="center"/>
          </w:tcPr>
          <w:p w14:paraId="0FAD8FB4" w14:textId="77777777" w:rsidR="00C64D42" w:rsidRPr="00490DC0" w:rsidRDefault="00C64D42" w:rsidP="00890C35">
            <w:pPr>
              <w:spacing w:before="120" w:after="120"/>
              <w:jc w:val="both"/>
            </w:pPr>
            <w:r w:rsidRPr="0019160F">
              <w:t>793 568.76 zł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01873BD7" w14:textId="77777777" w:rsidR="00C64D42" w:rsidRPr="00490DC0" w:rsidRDefault="00C64D42" w:rsidP="00890C35">
            <w:pPr>
              <w:spacing w:before="120" w:after="120"/>
              <w:jc w:val="both"/>
            </w:pPr>
            <w:r w:rsidRPr="0019160F">
              <w:t>60 miesiące</w:t>
            </w:r>
          </w:p>
        </w:tc>
      </w:tr>
      <w:tr w:rsidR="00C64D42" w:rsidRPr="00493F8C" w14:paraId="6B28846E" w14:textId="77777777" w:rsidTr="00C64D42">
        <w:tc>
          <w:tcPr>
            <w:tcW w:w="706" w:type="dxa"/>
            <w:shd w:val="clear" w:color="auto" w:fill="auto"/>
            <w:vAlign w:val="center"/>
          </w:tcPr>
          <w:p w14:paraId="2EF70089" w14:textId="77777777" w:rsidR="00C64D42" w:rsidRPr="00490DC0" w:rsidRDefault="00C64D42" w:rsidP="00890C35">
            <w:pPr>
              <w:spacing w:before="120" w:after="120"/>
              <w:jc w:val="center"/>
            </w:pPr>
            <w:r w:rsidRPr="0019160F">
              <w:t>9</w:t>
            </w:r>
          </w:p>
        </w:tc>
        <w:tc>
          <w:tcPr>
            <w:tcW w:w="2696" w:type="dxa"/>
            <w:shd w:val="clear" w:color="auto" w:fill="auto"/>
          </w:tcPr>
          <w:p w14:paraId="54DC6069" w14:textId="77777777" w:rsidR="00C64D42" w:rsidRPr="00490DC0" w:rsidRDefault="00C64D42" w:rsidP="00890C35">
            <w:pPr>
              <w:spacing w:before="40"/>
            </w:pPr>
            <w:r w:rsidRPr="0019160F">
              <w:t>DROGEX Wiesław Piątek</w:t>
            </w:r>
          </w:p>
          <w:p w14:paraId="256B716A" w14:textId="77777777" w:rsidR="00C64D42" w:rsidRPr="00490DC0" w:rsidRDefault="00C64D42" w:rsidP="00890C35">
            <w:r w:rsidRPr="0019160F">
              <w:t>Al. Armii Krajowej</w:t>
            </w:r>
            <w:r w:rsidRPr="00490DC0">
              <w:t xml:space="preserve"> </w:t>
            </w:r>
            <w:r w:rsidRPr="0019160F">
              <w:t>1/3/103</w:t>
            </w:r>
            <w:r w:rsidRPr="00490DC0">
              <w:t xml:space="preserve"> </w:t>
            </w:r>
          </w:p>
          <w:p w14:paraId="25EABE1C" w14:textId="77777777" w:rsidR="00C64D42" w:rsidRPr="00490DC0" w:rsidRDefault="00C64D42" w:rsidP="00890C35">
            <w:pPr>
              <w:spacing w:after="40"/>
              <w:jc w:val="both"/>
            </w:pPr>
            <w:r w:rsidRPr="0019160F">
              <w:t>42-200</w:t>
            </w:r>
            <w:r w:rsidRPr="00490DC0">
              <w:t xml:space="preserve"> </w:t>
            </w:r>
            <w:r w:rsidRPr="0019160F">
              <w:t>Częstochowa</w:t>
            </w:r>
          </w:p>
        </w:tc>
        <w:tc>
          <w:tcPr>
            <w:tcW w:w="2977" w:type="dxa"/>
            <w:shd w:val="clear" w:color="auto" w:fill="auto"/>
            <w:vAlign w:val="center"/>
          </w:tcPr>
          <w:p w14:paraId="398C0067" w14:textId="77777777" w:rsidR="00C64D42" w:rsidRPr="00490DC0" w:rsidRDefault="00C64D42" w:rsidP="00890C35">
            <w:pPr>
              <w:spacing w:before="120" w:after="120"/>
              <w:jc w:val="both"/>
            </w:pPr>
            <w:r w:rsidRPr="0019160F">
              <w:t>825 250.54 zł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32B4B3ED" w14:textId="77777777" w:rsidR="00C64D42" w:rsidRPr="00490DC0" w:rsidRDefault="00C64D42" w:rsidP="00890C35">
            <w:pPr>
              <w:spacing w:before="120" w:after="120"/>
              <w:jc w:val="both"/>
            </w:pPr>
            <w:r w:rsidRPr="0019160F">
              <w:t>60 miesiące</w:t>
            </w:r>
          </w:p>
        </w:tc>
      </w:tr>
      <w:tr w:rsidR="00C64D42" w:rsidRPr="00493F8C" w14:paraId="09513436" w14:textId="77777777" w:rsidTr="00C64D42">
        <w:tc>
          <w:tcPr>
            <w:tcW w:w="706" w:type="dxa"/>
            <w:shd w:val="clear" w:color="auto" w:fill="auto"/>
            <w:vAlign w:val="center"/>
          </w:tcPr>
          <w:p w14:paraId="0C6D6AC6" w14:textId="77777777" w:rsidR="00C64D42" w:rsidRPr="00490DC0" w:rsidRDefault="00C64D42" w:rsidP="00890C35">
            <w:pPr>
              <w:spacing w:before="120" w:after="120"/>
              <w:jc w:val="center"/>
            </w:pPr>
            <w:r w:rsidRPr="0019160F">
              <w:t>10</w:t>
            </w:r>
          </w:p>
        </w:tc>
        <w:tc>
          <w:tcPr>
            <w:tcW w:w="2696" w:type="dxa"/>
            <w:shd w:val="clear" w:color="auto" w:fill="auto"/>
          </w:tcPr>
          <w:p w14:paraId="5CA5D651" w14:textId="77777777" w:rsidR="00C64D42" w:rsidRPr="00490DC0" w:rsidRDefault="00C64D42" w:rsidP="00890C35">
            <w:pPr>
              <w:spacing w:before="40"/>
            </w:pPr>
            <w:r w:rsidRPr="0019160F">
              <w:t>Zakład Produkcyjno-Usługowo-Handlowy BET-BRUK Zbigniew Bryś</w:t>
            </w:r>
          </w:p>
          <w:p w14:paraId="611BB797" w14:textId="77777777" w:rsidR="00C64D42" w:rsidRPr="00490DC0" w:rsidRDefault="00C64D42" w:rsidP="00890C35">
            <w:r w:rsidRPr="0019160F">
              <w:t>Niegolewskich</w:t>
            </w:r>
            <w:r w:rsidRPr="00490DC0">
              <w:t xml:space="preserve"> </w:t>
            </w:r>
            <w:r w:rsidRPr="0019160F">
              <w:t>14</w:t>
            </w:r>
            <w:r w:rsidRPr="00490DC0">
              <w:t xml:space="preserve"> </w:t>
            </w:r>
          </w:p>
          <w:p w14:paraId="7F5F17B5" w14:textId="77777777" w:rsidR="00C64D42" w:rsidRPr="00490DC0" w:rsidRDefault="00C64D42" w:rsidP="00890C35">
            <w:pPr>
              <w:spacing w:after="40"/>
              <w:jc w:val="both"/>
            </w:pPr>
            <w:r w:rsidRPr="0019160F">
              <w:t>42-700</w:t>
            </w:r>
            <w:r w:rsidRPr="00490DC0">
              <w:t xml:space="preserve"> </w:t>
            </w:r>
            <w:r w:rsidRPr="0019160F">
              <w:t>Lubliniec</w:t>
            </w:r>
          </w:p>
        </w:tc>
        <w:tc>
          <w:tcPr>
            <w:tcW w:w="2977" w:type="dxa"/>
            <w:shd w:val="clear" w:color="auto" w:fill="auto"/>
            <w:vAlign w:val="center"/>
          </w:tcPr>
          <w:p w14:paraId="7E1D849E" w14:textId="77777777" w:rsidR="00C64D42" w:rsidRPr="00490DC0" w:rsidRDefault="00C64D42" w:rsidP="00890C35">
            <w:pPr>
              <w:spacing w:before="120" w:after="120"/>
              <w:jc w:val="both"/>
            </w:pPr>
            <w:r w:rsidRPr="0019160F">
              <w:t>889 119.04 zł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36075435" w14:textId="77777777" w:rsidR="00C64D42" w:rsidRPr="00490DC0" w:rsidRDefault="00C64D42" w:rsidP="00890C35">
            <w:pPr>
              <w:spacing w:before="120" w:after="120"/>
              <w:jc w:val="both"/>
            </w:pPr>
            <w:r w:rsidRPr="0019160F">
              <w:t>60 miesiące</w:t>
            </w:r>
          </w:p>
        </w:tc>
      </w:tr>
      <w:tr w:rsidR="00C64D42" w:rsidRPr="00493F8C" w14:paraId="1F7B331E" w14:textId="77777777" w:rsidTr="00C64D42">
        <w:tc>
          <w:tcPr>
            <w:tcW w:w="706" w:type="dxa"/>
            <w:shd w:val="clear" w:color="auto" w:fill="auto"/>
            <w:vAlign w:val="center"/>
          </w:tcPr>
          <w:p w14:paraId="0B4CBCF5" w14:textId="77777777" w:rsidR="00C64D42" w:rsidRPr="00490DC0" w:rsidRDefault="00C64D42" w:rsidP="00890C35">
            <w:pPr>
              <w:spacing w:before="120" w:after="120"/>
              <w:jc w:val="center"/>
            </w:pPr>
            <w:r w:rsidRPr="0019160F">
              <w:t>11</w:t>
            </w:r>
          </w:p>
        </w:tc>
        <w:tc>
          <w:tcPr>
            <w:tcW w:w="2696" w:type="dxa"/>
            <w:shd w:val="clear" w:color="auto" w:fill="auto"/>
          </w:tcPr>
          <w:p w14:paraId="19F9C578" w14:textId="77777777" w:rsidR="00C64D42" w:rsidRPr="00490DC0" w:rsidRDefault="00C64D42" w:rsidP="00890C35">
            <w:pPr>
              <w:spacing w:before="40"/>
            </w:pPr>
            <w:r w:rsidRPr="0019160F">
              <w:t>POL-</w:t>
            </w:r>
            <w:proofErr w:type="spellStart"/>
            <w:r w:rsidRPr="0019160F">
              <w:t>BRUKSp</w:t>
            </w:r>
            <w:proofErr w:type="spellEnd"/>
            <w:r w:rsidRPr="0019160F">
              <w:t>. z o.o.</w:t>
            </w:r>
          </w:p>
          <w:p w14:paraId="1E19447E" w14:textId="77777777" w:rsidR="00C64D42" w:rsidRPr="00490DC0" w:rsidRDefault="00C64D42" w:rsidP="00890C35">
            <w:r w:rsidRPr="0019160F">
              <w:t>Bociania Górka</w:t>
            </w:r>
            <w:r w:rsidRPr="00490DC0">
              <w:t xml:space="preserve"> </w:t>
            </w:r>
            <w:r w:rsidRPr="0019160F">
              <w:t>13</w:t>
            </w:r>
            <w:r w:rsidRPr="00490DC0">
              <w:t xml:space="preserve"> </w:t>
            </w:r>
          </w:p>
          <w:p w14:paraId="4A655C95" w14:textId="77777777" w:rsidR="00C64D42" w:rsidRPr="00490DC0" w:rsidRDefault="00C64D42" w:rsidP="00890C35">
            <w:pPr>
              <w:spacing w:after="40"/>
              <w:jc w:val="both"/>
            </w:pPr>
            <w:r w:rsidRPr="0019160F">
              <w:t>42-262</w:t>
            </w:r>
            <w:r w:rsidRPr="00490DC0">
              <w:t xml:space="preserve"> </w:t>
            </w:r>
            <w:r w:rsidRPr="0019160F">
              <w:t>Poczesna</w:t>
            </w:r>
          </w:p>
        </w:tc>
        <w:tc>
          <w:tcPr>
            <w:tcW w:w="2977" w:type="dxa"/>
            <w:shd w:val="clear" w:color="auto" w:fill="auto"/>
            <w:vAlign w:val="center"/>
          </w:tcPr>
          <w:p w14:paraId="2D9D8C8F" w14:textId="77777777" w:rsidR="00C64D42" w:rsidRPr="00490DC0" w:rsidRDefault="00C64D42" w:rsidP="00890C35">
            <w:pPr>
              <w:spacing w:before="120" w:after="120"/>
              <w:jc w:val="both"/>
            </w:pPr>
            <w:r w:rsidRPr="0019160F">
              <w:t>975 593.20 zł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1E0A7E2B" w14:textId="77777777" w:rsidR="00C64D42" w:rsidRPr="00490DC0" w:rsidRDefault="00C64D42" w:rsidP="00890C35">
            <w:pPr>
              <w:spacing w:before="120" w:after="120"/>
              <w:jc w:val="both"/>
            </w:pPr>
            <w:r w:rsidRPr="0019160F">
              <w:t>60 miesiące</w:t>
            </w:r>
          </w:p>
        </w:tc>
      </w:tr>
    </w:tbl>
    <w:p w14:paraId="5464D758" w14:textId="77777777" w:rsidR="0069085C" w:rsidRDefault="0069085C" w:rsidP="00A80738">
      <w:pPr>
        <w:spacing w:before="120" w:after="120"/>
        <w:jc w:val="both"/>
        <w:rPr>
          <w:sz w:val="24"/>
        </w:rPr>
      </w:pPr>
    </w:p>
    <w:p w14:paraId="3BA635D1" w14:textId="77777777" w:rsidR="00A80738" w:rsidRDefault="00A80738" w:rsidP="00A80738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14:paraId="726B6D83" w14:textId="77777777" w:rsidR="00A80738" w:rsidRDefault="00A80738" w:rsidP="00A80738">
      <w:pPr>
        <w:jc w:val="right"/>
        <w:rPr>
          <w:sz w:val="24"/>
        </w:rPr>
      </w:pPr>
    </w:p>
    <w:p w14:paraId="1E552B96" w14:textId="4A1B1BE8" w:rsidR="00C236D3" w:rsidRDefault="0019160F" w:rsidP="00173B20">
      <w:pPr>
        <w:jc w:val="right"/>
      </w:pPr>
      <w:r w:rsidRPr="0019160F">
        <w:rPr>
          <w:sz w:val="22"/>
        </w:rPr>
        <w:t xml:space="preserve">  </w:t>
      </w:r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D8EE5C0" w14:textId="77777777" w:rsidR="002742A7" w:rsidRDefault="002742A7">
      <w:r>
        <w:separator/>
      </w:r>
    </w:p>
  </w:endnote>
  <w:endnote w:type="continuationSeparator" w:id="0">
    <w:p w14:paraId="52C0A953" w14:textId="77777777" w:rsidR="002742A7" w:rsidRDefault="002742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943B628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5B00C7A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4E62637" w14:textId="77777777" w:rsidR="009F189D" w:rsidRDefault="00DF466E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227FC21E">
        <v:line id="_x0000_s2049" style="position:absolute;left:0;text-align:left;z-index:251657728" from="-3.85pt,8.7pt" to="455.15pt,8.7pt"/>
      </w:pict>
    </w:r>
  </w:p>
  <w:p w14:paraId="0C54AF46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3F6F883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4A8AC88" w14:textId="77777777" w:rsidR="009F189D" w:rsidRDefault="009F189D">
    <w:pPr>
      <w:pStyle w:val="Stopka"/>
      <w:tabs>
        <w:tab w:val="clear" w:pos="4536"/>
      </w:tabs>
      <w:jc w:val="center"/>
    </w:pPr>
  </w:p>
  <w:p w14:paraId="15EFA950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C002535" w14:textId="77777777" w:rsidR="002742A7" w:rsidRDefault="002742A7">
      <w:r>
        <w:separator/>
      </w:r>
    </w:p>
  </w:footnote>
  <w:footnote w:type="continuationSeparator" w:id="0">
    <w:p w14:paraId="6BD1E382" w14:textId="77777777" w:rsidR="002742A7" w:rsidRDefault="002742A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27E49B9" w14:textId="77777777" w:rsidR="0019160F" w:rsidRDefault="0019160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1E78CDF" w14:textId="77777777" w:rsidR="0019160F" w:rsidRDefault="0019160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B99E85B" w14:textId="77777777" w:rsidR="0019160F" w:rsidRDefault="0019160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742A7"/>
    <w:rsid w:val="00007727"/>
    <w:rsid w:val="00017720"/>
    <w:rsid w:val="00035488"/>
    <w:rsid w:val="000D7F25"/>
    <w:rsid w:val="000E00E5"/>
    <w:rsid w:val="00173B20"/>
    <w:rsid w:val="0019160F"/>
    <w:rsid w:val="001C69FF"/>
    <w:rsid w:val="0023318D"/>
    <w:rsid w:val="002742A7"/>
    <w:rsid w:val="003D72FD"/>
    <w:rsid w:val="00423179"/>
    <w:rsid w:val="00490DC0"/>
    <w:rsid w:val="00493F8C"/>
    <w:rsid w:val="004C7E9B"/>
    <w:rsid w:val="0069085C"/>
    <w:rsid w:val="00843263"/>
    <w:rsid w:val="00861E75"/>
    <w:rsid w:val="009D19BD"/>
    <w:rsid w:val="009F189D"/>
    <w:rsid w:val="00A80738"/>
    <w:rsid w:val="00A95EC0"/>
    <w:rsid w:val="00C236D3"/>
    <w:rsid w:val="00C64D42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86041BC"/>
  <w15:chartTrackingRefBased/>
  <w15:docId w15:val="{DC8CA76B-E395-4A00-BE85-997657B486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559D~1.J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2</Pages>
  <Words>291</Words>
  <Characters>1705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Kaludia Janczyk</dc:creator>
  <cp:keywords/>
  <dc:description/>
  <cp:lastModifiedBy>Kaludia Janczyk</cp:lastModifiedBy>
  <cp:revision>2</cp:revision>
  <dcterms:created xsi:type="dcterms:W3CDTF">2020-04-23T10:54:00Z</dcterms:created>
  <dcterms:modified xsi:type="dcterms:W3CDTF">2020-04-23T10:54:00Z</dcterms:modified>
</cp:coreProperties>
</file>