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2B1CA4" w14:textId="60EA0C7F" w:rsidR="00CB6204" w:rsidRPr="00B25085" w:rsidRDefault="001073E0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D1D859" wp14:editId="111154AC">
                <wp:simplePos x="0" y="0"/>
                <wp:positionH relativeFrom="column">
                  <wp:posOffset>-224790</wp:posOffset>
                </wp:positionH>
                <wp:positionV relativeFrom="paragraph">
                  <wp:posOffset>-114300</wp:posOffset>
                </wp:positionV>
                <wp:extent cx="2310765" cy="1049020"/>
                <wp:effectExtent l="13335" t="5715" r="9525" b="120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DC3489" w14:textId="77777777" w:rsidR="00CB6204" w:rsidRDefault="00CB6204" w:rsidP="00CB6204"/>
                          <w:p w14:paraId="06D856B2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82A5D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21AF6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53E5E2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A6B730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CE8D1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807B7B3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B1F09BF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7D1D859" id="AutoShape 2" o:spid="_x0000_s1026" style="position:absolute;left:0;text-align:left;margin-left:-17.7pt;margin-top:-9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" filled="f" strokeweight=".25pt">
                <v:textbox inset="1pt,1pt,1pt,1pt">
                  <w:txbxContent>
                    <w:p w14:paraId="5CDC3489" w14:textId="77777777" w:rsidR="00CB6204" w:rsidRDefault="00CB6204" w:rsidP="00CB6204"/>
                    <w:p w14:paraId="06D856B2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482A5D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321AF6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E53E5E2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43A6B730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DCE8D1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807B7B3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B1F09BF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337617">
        <w:rPr>
          <w:rFonts w:ascii="Calibri" w:hAnsi="Calibri"/>
          <w:b/>
          <w:i w:val="0"/>
        </w:rPr>
        <w:t xml:space="preserve">Załącznik nr </w:t>
      </w:r>
      <w:r w:rsidR="00872137">
        <w:rPr>
          <w:rFonts w:ascii="Calibri" w:hAnsi="Calibri"/>
          <w:b/>
          <w:i w:val="0"/>
        </w:rPr>
        <w:t>5</w:t>
      </w:r>
      <w:r w:rsidR="00B25085" w:rsidRPr="00337617">
        <w:rPr>
          <w:rFonts w:ascii="Calibri" w:hAnsi="Calibri"/>
          <w:b/>
          <w:i w:val="0"/>
          <w:szCs w:val="24"/>
        </w:rPr>
        <w:t xml:space="preserve"> do </w:t>
      </w:r>
      <w:proofErr w:type="spellStart"/>
      <w:r w:rsidR="00B25085" w:rsidRPr="00337617">
        <w:rPr>
          <w:rFonts w:ascii="Calibri" w:hAnsi="Calibri"/>
          <w:b/>
          <w:i w:val="0"/>
          <w:szCs w:val="24"/>
        </w:rPr>
        <w:t>siwz</w:t>
      </w:r>
      <w:proofErr w:type="spellEnd"/>
    </w:p>
    <w:p w14:paraId="7FF69A50" w14:textId="77777777"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328AEDFE" w14:textId="77777777"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16D8F7BA" w14:textId="77777777"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14:paraId="1CA454DE" w14:textId="77777777" w:rsidR="00B25085" w:rsidRDefault="00B25085" w:rsidP="003C11E3">
      <w:pPr>
        <w:pStyle w:val="Nagwek"/>
        <w:rPr>
          <w:rFonts w:ascii="Calibri" w:hAnsi="Calibri"/>
          <w:sz w:val="24"/>
        </w:rPr>
      </w:pPr>
    </w:p>
    <w:p w14:paraId="67588843" w14:textId="77777777" w:rsidR="00B25085" w:rsidRDefault="00B25085" w:rsidP="003C11E3">
      <w:pPr>
        <w:pStyle w:val="Nagwek"/>
        <w:rPr>
          <w:rFonts w:ascii="Calibri" w:hAnsi="Calibri"/>
          <w:sz w:val="24"/>
        </w:rPr>
      </w:pPr>
    </w:p>
    <w:p w14:paraId="4A705459" w14:textId="15B76F67"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D90112" w:rsidRPr="001073E0">
        <w:rPr>
          <w:rFonts w:ascii="Calibri" w:hAnsi="Calibri"/>
          <w:b/>
          <w:sz w:val="24"/>
          <w:highlight w:val="yellow"/>
        </w:rPr>
        <w:t>ZP-271-</w:t>
      </w:r>
      <w:r w:rsidR="00EB66DC">
        <w:rPr>
          <w:rFonts w:ascii="Calibri" w:hAnsi="Calibri"/>
          <w:b/>
          <w:sz w:val="24"/>
          <w:highlight w:val="yellow"/>
        </w:rPr>
        <w:t>13</w:t>
      </w:r>
      <w:bookmarkStart w:id="0" w:name="_GoBack"/>
      <w:bookmarkEnd w:id="0"/>
      <w:r w:rsidR="00D90112" w:rsidRPr="001073E0">
        <w:rPr>
          <w:rFonts w:ascii="Calibri" w:hAnsi="Calibri"/>
          <w:b/>
          <w:sz w:val="24"/>
          <w:highlight w:val="yellow"/>
        </w:rPr>
        <w:t>/</w:t>
      </w:r>
      <w:r w:rsidR="001073E0" w:rsidRPr="001073E0">
        <w:rPr>
          <w:rFonts w:ascii="Calibri" w:hAnsi="Calibri"/>
          <w:b/>
          <w:sz w:val="24"/>
          <w:highlight w:val="yellow"/>
        </w:rPr>
        <w:t>20</w:t>
      </w:r>
    </w:p>
    <w:p w14:paraId="5260A449" w14:textId="77777777"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14:paraId="608B6912" w14:textId="77777777"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14:paraId="5F4ACE99" w14:textId="77777777"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14:paraId="53E4B579" w14:textId="77777777"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14:paraId="0812C065" w14:textId="77777777"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14:paraId="526BA993" w14:textId="77777777"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14:paraId="07553FCD" w14:textId="77777777"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14:paraId="6C7D5551" w14:textId="79A13AB8"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D90112" w:rsidRPr="00D90112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D90112" w:rsidRPr="00D90112">
        <w:rPr>
          <w:rFonts w:ascii="Calibri" w:hAnsi="Calibri"/>
          <w:b/>
        </w:rPr>
        <w:t>Całodzienne wyżywienie pacjentów w formie cateringu oraz posiłki regeneracyjne dla pracowników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D90112" w:rsidRPr="00D90112">
        <w:rPr>
          <w:rFonts w:ascii="Calibri" w:hAnsi="Calibri"/>
          <w:szCs w:val="24"/>
        </w:rPr>
        <w:t>(</w:t>
      </w:r>
      <w:proofErr w:type="spellStart"/>
      <w:r w:rsidR="00D90112" w:rsidRPr="00D90112">
        <w:rPr>
          <w:rFonts w:ascii="Calibri" w:hAnsi="Calibri"/>
          <w:szCs w:val="24"/>
        </w:rPr>
        <w:t>t.j</w:t>
      </w:r>
      <w:proofErr w:type="spellEnd"/>
      <w:r w:rsidR="00D90112" w:rsidRPr="00D90112">
        <w:rPr>
          <w:rFonts w:ascii="Calibri" w:hAnsi="Calibri"/>
          <w:szCs w:val="24"/>
        </w:rPr>
        <w:t>. Dz. U. z 201</w:t>
      </w:r>
      <w:r w:rsidR="001073E0">
        <w:rPr>
          <w:rFonts w:ascii="Calibri" w:hAnsi="Calibri"/>
          <w:szCs w:val="24"/>
        </w:rPr>
        <w:t>9</w:t>
      </w:r>
      <w:r w:rsidR="00D90112" w:rsidRPr="00D90112">
        <w:rPr>
          <w:rFonts w:ascii="Calibri" w:hAnsi="Calibri"/>
          <w:szCs w:val="24"/>
        </w:rPr>
        <w:t xml:space="preserve"> r. poz. 1</w:t>
      </w:r>
      <w:r w:rsidR="001073E0">
        <w:rPr>
          <w:rFonts w:ascii="Calibri" w:hAnsi="Calibri"/>
          <w:szCs w:val="24"/>
        </w:rPr>
        <w:t>843</w:t>
      </w:r>
      <w:r w:rsidR="00D90112" w:rsidRPr="00D90112">
        <w:rPr>
          <w:rFonts w:ascii="Calibri" w:hAnsi="Calibri"/>
          <w:szCs w:val="24"/>
        </w:rPr>
        <w:t xml:space="preserve"> z </w:t>
      </w:r>
      <w:proofErr w:type="spellStart"/>
      <w:r w:rsidR="00D90112" w:rsidRPr="00D90112">
        <w:rPr>
          <w:rFonts w:ascii="Calibri" w:hAnsi="Calibri"/>
          <w:szCs w:val="24"/>
        </w:rPr>
        <w:t>późn</w:t>
      </w:r>
      <w:proofErr w:type="spellEnd"/>
      <w:r w:rsidR="00D90112" w:rsidRPr="00D90112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14:paraId="1F3EE6F5" w14:textId="77777777"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14:paraId="4B2F1973" w14:textId="77777777"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14:paraId="68F01F73" w14:textId="77777777"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14:paraId="5EF37457" w14:textId="5AB49920"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publicznych:</w:t>
      </w:r>
    </w:p>
    <w:p w14:paraId="3CC30738" w14:textId="7363E77D"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952336" w:rsidRPr="006543CF">
        <w:rPr>
          <w:rFonts w:ascii="Calibri" w:hAnsi="Calibri"/>
          <w:sz w:val="24"/>
          <w:szCs w:val="24"/>
        </w:rPr>
        <w:t>.</w:t>
      </w:r>
    </w:p>
    <w:p w14:paraId="20F8D27A" w14:textId="77777777"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14:paraId="7FAAC8D2" w14:textId="77777777" w:rsidTr="00C527C7">
        <w:tc>
          <w:tcPr>
            <w:tcW w:w="543" w:type="dxa"/>
          </w:tcPr>
          <w:p w14:paraId="04AF51B7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4DE8038" w14:textId="77777777"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6E9BAA8" w14:textId="77777777"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14:paraId="7529FC01" w14:textId="77777777" w:rsidTr="00C527C7">
        <w:tc>
          <w:tcPr>
            <w:tcW w:w="543" w:type="dxa"/>
          </w:tcPr>
          <w:p w14:paraId="55E721FD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F0FD0F0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14:paraId="3CCF3B7D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14:paraId="7E3AFC5B" w14:textId="77777777" w:rsidTr="00C527C7">
        <w:tc>
          <w:tcPr>
            <w:tcW w:w="543" w:type="dxa"/>
          </w:tcPr>
          <w:p w14:paraId="66B5AB25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273A326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14:paraId="0946DA8D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14:paraId="5362B2EA" w14:textId="77777777" w:rsidTr="00C527C7">
        <w:tc>
          <w:tcPr>
            <w:tcW w:w="543" w:type="dxa"/>
          </w:tcPr>
          <w:p w14:paraId="37F0248C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12B6E182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14:paraId="0CF5F91E" w14:textId="77777777"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0C768BA2" w14:textId="77777777"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14:paraId="3AD78A69" w14:textId="77777777"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14:paraId="79E5BFB3" w14:textId="77777777"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14:paraId="7DF822E5" w14:textId="77777777"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14:paraId="335FA88C" w14:textId="77777777"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379225" w14:textId="77777777" w:rsidR="00632FE1" w:rsidRDefault="00632FE1">
      <w:r>
        <w:separator/>
      </w:r>
    </w:p>
  </w:endnote>
  <w:endnote w:type="continuationSeparator" w:id="0">
    <w:p w14:paraId="7435579F" w14:textId="77777777" w:rsidR="00632FE1" w:rsidRDefault="0063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BF5F2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B1E78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8F28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67BE2FB" w14:textId="7F8F1E79" w:rsidR="00336EEB" w:rsidRDefault="001073E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529095" wp14:editId="31BB75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6985" r="1079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B0AAB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9BF7FC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6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6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19FBB" w14:textId="77777777" w:rsidR="00D90112" w:rsidRDefault="00D90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5D833" w14:textId="77777777" w:rsidR="00632FE1" w:rsidRDefault="00632FE1">
      <w:r>
        <w:separator/>
      </w:r>
    </w:p>
  </w:footnote>
  <w:footnote w:type="continuationSeparator" w:id="0">
    <w:p w14:paraId="2DF13756" w14:textId="77777777" w:rsidR="00632FE1" w:rsidRDefault="00632FE1">
      <w:r>
        <w:continuationSeparator/>
      </w:r>
    </w:p>
  </w:footnote>
  <w:footnote w:id="1">
    <w:p w14:paraId="138193D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0C768B" w14:textId="77777777" w:rsidR="00D90112" w:rsidRDefault="00D90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D6911E" w14:textId="77777777" w:rsidR="00D90112" w:rsidRDefault="00D90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85B5BB" w14:textId="77777777" w:rsidR="00D90112" w:rsidRDefault="00D901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E1"/>
    <w:rsid w:val="0000184A"/>
    <w:rsid w:val="00012997"/>
    <w:rsid w:val="000621A2"/>
    <w:rsid w:val="00075CEC"/>
    <w:rsid w:val="00106AC7"/>
    <w:rsid w:val="001073E0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37617"/>
    <w:rsid w:val="0035039D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2FE1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7213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0112"/>
    <w:rsid w:val="00DD482A"/>
    <w:rsid w:val="00DE0396"/>
    <w:rsid w:val="00DE0405"/>
    <w:rsid w:val="00DE252B"/>
    <w:rsid w:val="00E37A20"/>
    <w:rsid w:val="00EB5766"/>
    <w:rsid w:val="00EB66DC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FFC06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5CE83-F0A1-4B03-9F49-5F28A717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Bogdan Packa</cp:lastModifiedBy>
  <cp:revision>2</cp:revision>
  <cp:lastPrinted>2010-01-07T09:39:00Z</cp:lastPrinted>
  <dcterms:created xsi:type="dcterms:W3CDTF">2020-03-26T08:06:00Z</dcterms:created>
  <dcterms:modified xsi:type="dcterms:W3CDTF">2020-03-26T08:06:00Z</dcterms:modified>
</cp:coreProperties>
</file>