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A77BB" w:rsidP="00007727">
      <w:pPr>
        <w:jc w:val="right"/>
        <w:rPr>
          <w:b/>
          <w:bCs/>
          <w:sz w:val="24"/>
        </w:rPr>
      </w:pPr>
      <w:r w:rsidRPr="00FA77B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A77BB">
        <w:rPr>
          <w:sz w:val="24"/>
        </w:rPr>
        <w:t>2020-03-27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A77BB" w:rsidRPr="00FA77BB" w:rsidRDefault="00FA77BB" w:rsidP="00173B20">
      <w:pPr>
        <w:spacing w:after="40"/>
        <w:rPr>
          <w:b/>
          <w:bCs/>
          <w:sz w:val="24"/>
        </w:rPr>
      </w:pPr>
      <w:r w:rsidRPr="00FA77BB">
        <w:rPr>
          <w:b/>
          <w:bCs/>
          <w:sz w:val="24"/>
        </w:rPr>
        <w:t>Politechnika Rzeszowska</w:t>
      </w:r>
    </w:p>
    <w:p w:rsidR="00A80738" w:rsidRDefault="00FA77BB" w:rsidP="00173B20">
      <w:pPr>
        <w:spacing w:after="40"/>
        <w:rPr>
          <w:b/>
          <w:bCs/>
          <w:sz w:val="24"/>
        </w:rPr>
      </w:pPr>
      <w:r w:rsidRPr="00FA77BB">
        <w:rPr>
          <w:b/>
          <w:bCs/>
          <w:sz w:val="24"/>
        </w:rPr>
        <w:t>Dział Logistyki i Zamówień Publicznych</w:t>
      </w:r>
    </w:p>
    <w:p w:rsidR="00A80738" w:rsidRPr="00173B20" w:rsidRDefault="00FA77BB" w:rsidP="00A80738">
      <w:pPr>
        <w:rPr>
          <w:bCs/>
          <w:sz w:val="24"/>
        </w:rPr>
      </w:pPr>
      <w:r w:rsidRPr="00FA77B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A77BB">
        <w:rPr>
          <w:bCs/>
          <w:sz w:val="24"/>
        </w:rPr>
        <w:t>12</w:t>
      </w:r>
    </w:p>
    <w:p w:rsidR="00A80738" w:rsidRPr="00173B20" w:rsidRDefault="00FA77BB" w:rsidP="00A80738">
      <w:pPr>
        <w:rPr>
          <w:bCs/>
          <w:sz w:val="24"/>
        </w:rPr>
      </w:pPr>
      <w:r w:rsidRPr="00FA77B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A77B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A77BB" w:rsidRPr="00FA77BB">
        <w:rPr>
          <w:b/>
          <w:sz w:val="24"/>
          <w:szCs w:val="24"/>
        </w:rPr>
        <w:t>NA/P/76/2020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04E30" w:rsidRDefault="00C659E2" w:rsidP="00B04E30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04E30">
        <w:rPr>
          <w:sz w:val="24"/>
          <w:szCs w:val="28"/>
        </w:rPr>
        <w:t>przetargu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A77BB" w:rsidRPr="00B04E30">
        <w:rPr>
          <w:b/>
          <w:sz w:val="24"/>
          <w:szCs w:val="24"/>
        </w:rPr>
        <w:t>Zawarcie umowy ramowej o wykonywanie robót remontowych w okresie 12 miesięcy w obiektach Politechniki Rzeszowskiej</w:t>
      </w:r>
    </w:p>
    <w:p w:rsidR="00A80738" w:rsidRPr="00FF4AB1" w:rsidRDefault="00A80738" w:rsidP="00B04E3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A77BB" w:rsidRPr="00FA77BB">
        <w:rPr>
          <w:sz w:val="24"/>
          <w:szCs w:val="24"/>
        </w:rPr>
        <w:t>(</w:t>
      </w:r>
      <w:proofErr w:type="spellStart"/>
      <w:r w:rsidR="00FA77BB" w:rsidRPr="00FA77BB">
        <w:rPr>
          <w:sz w:val="24"/>
          <w:szCs w:val="24"/>
        </w:rPr>
        <w:t>t.j</w:t>
      </w:r>
      <w:proofErr w:type="spellEnd"/>
      <w:r w:rsidR="00FA77BB" w:rsidRPr="00FA77B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B04E30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FA77BB" w:rsidRPr="00FA77BB">
        <w:rPr>
          <w:sz w:val="24"/>
          <w:szCs w:val="24"/>
        </w:rPr>
        <w:t>27/03/2020</w:t>
      </w:r>
      <w:r w:rsidR="00FF4AB1" w:rsidRPr="00FF4AB1">
        <w:rPr>
          <w:sz w:val="24"/>
          <w:szCs w:val="24"/>
        </w:rPr>
        <w:t xml:space="preserve"> o godz. </w:t>
      </w:r>
      <w:r w:rsidR="00FA77BB" w:rsidRPr="00FA77B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  <w:r w:rsidR="00B04E30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FA77BB" w:rsidRPr="00FA77BB">
        <w:rPr>
          <w:sz w:val="24"/>
          <w:szCs w:val="24"/>
        </w:rPr>
        <w:t>949 730.00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7"/>
        <w:gridCol w:w="1702"/>
      </w:tblGrid>
      <w:tr w:rsidR="0069085C" w:rsidRPr="00493F8C" w:rsidTr="000176B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A77BB" w:rsidRPr="00493F8C" w:rsidTr="000176B5">
        <w:tc>
          <w:tcPr>
            <w:tcW w:w="706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center"/>
            </w:pPr>
            <w:r w:rsidRPr="00FA77BB">
              <w:t>1</w:t>
            </w:r>
          </w:p>
        </w:tc>
        <w:tc>
          <w:tcPr>
            <w:tcW w:w="2696" w:type="dxa"/>
            <w:shd w:val="clear" w:color="auto" w:fill="auto"/>
          </w:tcPr>
          <w:p w:rsidR="00FA77BB" w:rsidRPr="00490DC0" w:rsidRDefault="00FA77BB" w:rsidP="00CC18FE">
            <w:pPr>
              <w:spacing w:before="40"/>
            </w:pPr>
            <w:r w:rsidRPr="00FA77BB">
              <w:t>Zakład Remontowo - Budowlany Jerzy Świder</w:t>
            </w:r>
          </w:p>
          <w:p w:rsidR="00FA77BB" w:rsidRPr="00490DC0" w:rsidRDefault="00FA77BB" w:rsidP="00CC18FE">
            <w:r w:rsidRPr="00FA77BB">
              <w:t>Nosówka</w:t>
            </w:r>
            <w:r w:rsidRPr="00490DC0">
              <w:t xml:space="preserve"> </w:t>
            </w:r>
            <w:r w:rsidRPr="00FA77BB">
              <w:t>197</w:t>
            </w:r>
            <w:r w:rsidRPr="00490DC0">
              <w:t xml:space="preserve"> </w:t>
            </w:r>
          </w:p>
          <w:p w:rsidR="00FA77BB" w:rsidRPr="00490DC0" w:rsidRDefault="00FA77BB" w:rsidP="00CC18FE">
            <w:pPr>
              <w:spacing w:after="40"/>
              <w:jc w:val="both"/>
            </w:pPr>
            <w:r w:rsidRPr="00FA77BB">
              <w:t>36-046</w:t>
            </w:r>
            <w:r w:rsidRPr="00490DC0">
              <w:t xml:space="preserve"> </w:t>
            </w:r>
            <w:r w:rsidRPr="00FA77BB">
              <w:t>Zgłobień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right"/>
            </w:pPr>
            <w:r w:rsidRPr="00FA77BB">
              <w:t>943 789.21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 xml:space="preserve">12 </w:t>
            </w:r>
            <w:r w:rsidR="00B04E30" w:rsidRPr="00FA77BB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center"/>
            </w:pPr>
            <w:r w:rsidRPr="00FA77BB">
              <w:t>2 lata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zgodnie z SIWZ</w:t>
            </w:r>
          </w:p>
        </w:tc>
      </w:tr>
      <w:tr w:rsidR="00FA77BB" w:rsidRPr="00493F8C" w:rsidTr="000176B5">
        <w:tc>
          <w:tcPr>
            <w:tcW w:w="706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center"/>
            </w:pPr>
            <w:r w:rsidRPr="00FA77BB">
              <w:t>2</w:t>
            </w:r>
          </w:p>
        </w:tc>
        <w:tc>
          <w:tcPr>
            <w:tcW w:w="2696" w:type="dxa"/>
            <w:shd w:val="clear" w:color="auto" w:fill="auto"/>
          </w:tcPr>
          <w:p w:rsidR="00FA77BB" w:rsidRPr="00490DC0" w:rsidRDefault="00FA77BB" w:rsidP="00CC18FE">
            <w:pPr>
              <w:spacing w:before="40"/>
            </w:pPr>
            <w:r w:rsidRPr="00FA77BB">
              <w:t xml:space="preserve">J. BUD Jacek </w:t>
            </w:r>
            <w:proofErr w:type="spellStart"/>
            <w:r w:rsidRPr="00FA77BB">
              <w:t>Leszczak</w:t>
            </w:r>
            <w:proofErr w:type="spellEnd"/>
          </w:p>
          <w:p w:rsidR="00FA77BB" w:rsidRPr="00490DC0" w:rsidRDefault="00FA77BB" w:rsidP="00CC18FE">
            <w:r w:rsidRPr="00FA77BB">
              <w:t>Gbiska</w:t>
            </w:r>
            <w:r w:rsidRPr="00490DC0">
              <w:t xml:space="preserve"> </w:t>
            </w:r>
            <w:r w:rsidRPr="00FA77BB">
              <w:t>40b</w:t>
            </w:r>
            <w:r w:rsidRPr="00490DC0">
              <w:t xml:space="preserve"> </w:t>
            </w:r>
          </w:p>
          <w:p w:rsidR="00FA77BB" w:rsidRPr="00490DC0" w:rsidRDefault="00FA77BB" w:rsidP="00CC18FE">
            <w:pPr>
              <w:spacing w:after="40"/>
              <w:jc w:val="both"/>
            </w:pPr>
            <w:r w:rsidRPr="00FA77BB">
              <w:t>38-100</w:t>
            </w:r>
            <w:r w:rsidRPr="00490DC0">
              <w:t xml:space="preserve"> </w:t>
            </w:r>
            <w:r w:rsidRPr="00FA77BB">
              <w:t>Strzyżów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right"/>
            </w:pPr>
            <w:r w:rsidRPr="00FA77BB">
              <w:t>1 052 679.20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center"/>
            </w:pPr>
            <w:r w:rsidRPr="00FA77BB">
              <w:t>2 lata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zgodnie z SIWZ</w:t>
            </w:r>
          </w:p>
        </w:tc>
      </w:tr>
      <w:tr w:rsidR="00FA77BB" w:rsidRPr="00493F8C" w:rsidTr="000176B5">
        <w:tc>
          <w:tcPr>
            <w:tcW w:w="706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center"/>
            </w:pPr>
            <w:r w:rsidRPr="00FA77BB">
              <w:t>3</w:t>
            </w:r>
          </w:p>
        </w:tc>
        <w:tc>
          <w:tcPr>
            <w:tcW w:w="2696" w:type="dxa"/>
            <w:shd w:val="clear" w:color="auto" w:fill="auto"/>
          </w:tcPr>
          <w:p w:rsidR="00FA77BB" w:rsidRPr="00490DC0" w:rsidRDefault="00FA77BB" w:rsidP="00CC18FE">
            <w:pPr>
              <w:spacing w:before="40"/>
            </w:pPr>
            <w:r w:rsidRPr="00FA77BB">
              <w:t>KAZBUT Kasprzak Mariusz</w:t>
            </w:r>
          </w:p>
          <w:p w:rsidR="00FA77BB" w:rsidRPr="00490DC0" w:rsidRDefault="00FA77BB" w:rsidP="00CC18FE">
            <w:r w:rsidRPr="00FA77BB">
              <w:t>Trzciana</w:t>
            </w:r>
            <w:r w:rsidRPr="00490DC0">
              <w:t xml:space="preserve"> </w:t>
            </w:r>
            <w:r w:rsidRPr="00FA77BB">
              <w:t>477</w:t>
            </w:r>
            <w:r w:rsidRPr="00490DC0">
              <w:t xml:space="preserve"> </w:t>
            </w:r>
          </w:p>
          <w:p w:rsidR="00FA77BB" w:rsidRPr="00490DC0" w:rsidRDefault="00FA77BB" w:rsidP="00CC18FE">
            <w:pPr>
              <w:spacing w:after="40"/>
              <w:jc w:val="both"/>
            </w:pPr>
            <w:r w:rsidRPr="00FA77BB">
              <w:t>39-304</w:t>
            </w:r>
            <w:r w:rsidRPr="00490DC0">
              <w:t xml:space="preserve"> </w:t>
            </w:r>
            <w:r w:rsidRPr="00FA77BB">
              <w:t>Czermin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right"/>
            </w:pPr>
            <w:r w:rsidRPr="00FA77BB">
              <w:t>1 058 684.79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center"/>
            </w:pPr>
            <w:r w:rsidRPr="00FA77BB">
              <w:t>2 lata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z</w:t>
            </w:r>
            <w:bookmarkStart w:id="0" w:name="_GoBack"/>
            <w:bookmarkEnd w:id="0"/>
            <w:r w:rsidRPr="00FA77BB">
              <w:t>godnie z SIWZ</w:t>
            </w:r>
          </w:p>
        </w:tc>
      </w:tr>
      <w:tr w:rsidR="00FA77BB" w:rsidRPr="00493F8C" w:rsidTr="000176B5">
        <w:tc>
          <w:tcPr>
            <w:tcW w:w="706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center"/>
            </w:pPr>
            <w:r w:rsidRPr="00FA77BB">
              <w:t>4</w:t>
            </w:r>
          </w:p>
        </w:tc>
        <w:tc>
          <w:tcPr>
            <w:tcW w:w="2696" w:type="dxa"/>
            <w:shd w:val="clear" w:color="auto" w:fill="auto"/>
          </w:tcPr>
          <w:p w:rsidR="00FA77BB" w:rsidRPr="00490DC0" w:rsidRDefault="00FA77BB" w:rsidP="00CC18FE">
            <w:pPr>
              <w:spacing w:before="40"/>
            </w:pPr>
            <w:r w:rsidRPr="00FA77BB">
              <w:t>HYDRAULIK  USŁUGI WOD-KAN I CO Grzegorz Reguła</w:t>
            </w:r>
          </w:p>
          <w:p w:rsidR="00FA77BB" w:rsidRPr="00490DC0" w:rsidRDefault="00FA77BB" w:rsidP="00CC18FE">
            <w:r w:rsidRPr="00FA77BB">
              <w:t>ul. Św. Jana Pawła II</w:t>
            </w:r>
            <w:r w:rsidRPr="00490DC0">
              <w:t xml:space="preserve"> </w:t>
            </w:r>
            <w:r w:rsidRPr="00FA77BB">
              <w:t>35</w:t>
            </w:r>
            <w:r w:rsidRPr="00490DC0">
              <w:t xml:space="preserve"> </w:t>
            </w:r>
          </w:p>
          <w:p w:rsidR="00FA77BB" w:rsidRPr="00490DC0" w:rsidRDefault="00FA77BB" w:rsidP="00CC18FE">
            <w:pPr>
              <w:spacing w:after="40"/>
              <w:jc w:val="both"/>
            </w:pPr>
            <w:r w:rsidRPr="00FA77BB">
              <w:t>36-122</w:t>
            </w:r>
            <w:r w:rsidRPr="00490DC0">
              <w:t xml:space="preserve"> </w:t>
            </w:r>
            <w:r w:rsidRPr="00FA77BB">
              <w:t>Dzikowiec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right"/>
            </w:pPr>
            <w:r w:rsidRPr="00FA77BB">
              <w:t>1 013 539.20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center"/>
            </w:pPr>
            <w:r w:rsidRPr="00FA77BB">
              <w:t>2 lata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zgodnie z SIWZ</w:t>
            </w:r>
          </w:p>
        </w:tc>
      </w:tr>
      <w:tr w:rsidR="00FA77BB" w:rsidRPr="00493F8C" w:rsidTr="000176B5">
        <w:tc>
          <w:tcPr>
            <w:tcW w:w="706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center"/>
            </w:pPr>
            <w:r w:rsidRPr="00FA77BB">
              <w:t>5</w:t>
            </w:r>
          </w:p>
        </w:tc>
        <w:tc>
          <w:tcPr>
            <w:tcW w:w="2696" w:type="dxa"/>
            <w:shd w:val="clear" w:color="auto" w:fill="auto"/>
          </w:tcPr>
          <w:p w:rsidR="00FA77BB" w:rsidRPr="00490DC0" w:rsidRDefault="00FA77BB" w:rsidP="00CC18FE">
            <w:pPr>
              <w:spacing w:before="40"/>
            </w:pPr>
            <w:r w:rsidRPr="00FA77BB">
              <w:t>MS BUD Maciej Tadla</w:t>
            </w:r>
          </w:p>
          <w:p w:rsidR="00FA77BB" w:rsidRPr="00490DC0" w:rsidRDefault="00FA77BB" w:rsidP="00CC18FE">
            <w:proofErr w:type="spellStart"/>
            <w:r w:rsidRPr="00FA77BB">
              <w:t>Lutoryż</w:t>
            </w:r>
            <w:proofErr w:type="spellEnd"/>
            <w:r w:rsidRPr="00490DC0">
              <w:t xml:space="preserve"> </w:t>
            </w:r>
            <w:r w:rsidRPr="00FA77BB">
              <w:t>164</w:t>
            </w:r>
            <w:r w:rsidRPr="00490DC0">
              <w:t xml:space="preserve"> </w:t>
            </w:r>
          </w:p>
          <w:p w:rsidR="00FA77BB" w:rsidRPr="00490DC0" w:rsidRDefault="00FA77BB" w:rsidP="00CC18FE">
            <w:pPr>
              <w:spacing w:after="40"/>
              <w:jc w:val="both"/>
            </w:pPr>
            <w:r w:rsidRPr="00FA77BB">
              <w:t>36-040</w:t>
            </w:r>
            <w:r w:rsidRPr="00490DC0">
              <w:t xml:space="preserve"> </w:t>
            </w:r>
            <w:r w:rsidRPr="00FA77BB">
              <w:t>Boguchwała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right"/>
            </w:pPr>
            <w:r w:rsidRPr="00FA77BB">
              <w:t>946 579.41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77BB" w:rsidRPr="00490DC0" w:rsidRDefault="00FA77BB" w:rsidP="000176B5">
            <w:pPr>
              <w:spacing w:before="120" w:after="120"/>
              <w:jc w:val="center"/>
            </w:pPr>
            <w:r w:rsidRPr="00FA77BB">
              <w:t>2 lata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FA77BB" w:rsidRPr="00490DC0" w:rsidRDefault="00FA77BB" w:rsidP="00CC18FE">
            <w:pPr>
              <w:spacing w:before="120" w:after="120"/>
              <w:jc w:val="both"/>
            </w:pPr>
            <w:r w:rsidRPr="00FA77B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194" w:rsidRDefault="00021194">
      <w:r>
        <w:separator/>
      </w:r>
    </w:p>
  </w:endnote>
  <w:endnote w:type="continuationSeparator" w:id="0">
    <w:p w:rsidR="00021194" w:rsidRDefault="00021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76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76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11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194" w:rsidRDefault="00021194">
      <w:r>
        <w:separator/>
      </w:r>
    </w:p>
  </w:footnote>
  <w:footnote w:type="continuationSeparator" w:id="0">
    <w:p w:rsidR="00021194" w:rsidRDefault="00021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7BB" w:rsidRDefault="00FA77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7BB" w:rsidRDefault="00FA77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7BB" w:rsidRDefault="00FA77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194"/>
    <w:rsid w:val="00007727"/>
    <w:rsid w:val="000176B5"/>
    <w:rsid w:val="00017720"/>
    <w:rsid w:val="00021194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04E30"/>
    <w:rsid w:val="00C236D3"/>
    <w:rsid w:val="00C659E2"/>
    <w:rsid w:val="00CB0802"/>
    <w:rsid w:val="00D7128F"/>
    <w:rsid w:val="00EA3476"/>
    <w:rsid w:val="00F95C33"/>
    <w:rsid w:val="00FA77B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09DCCA"/>
  <w15:chartTrackingRefBased/>
  <w15:docId w15:val="{7F78466C-A4A5-42B6-941F-540C55CF4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230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3</cp:revision>
  <dcterms:created xsi:type="dcterms:W3CDTF">2020-03-27T11:27:00Z</dcterms:created>
  <dcterms:modified xsi:type="dcterms:W3CDTF">2020-03-27T11:42:00Z</dcterms:modified>
</cp:coreProperties>
</file>