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3F4C1" w14:textId="77777777"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15786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36C76721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14:paraId="1ACC205A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401DB7D" w14:textId="77777777" w:rsidR="00C85A89" w:rsidRDefault="00416CF5">
      <w:pPr>
        <w:spacing w:line="360" w:lineRule="auto"/>
        <w:rPr>
          <w:b/>
          <w:bCs/>
          <w:color w:val="000000"/>
          <w:sz w:val="24"/>
        </w:rPr>
      </w:pPr>
      <w:r w:rsidRPr="00416CF5">
        <w:rPr>
          <w:b/>
          <w:bCs/>
          <w:color w:val="000000"/>
          <w:sz w:val="24"/>
        </w:rPr>
        <w:t>Urząd Miejski w Woźnikach</w:t>
      </w:r>
      <w:r w:rsidR="00C85A89">
        <w:rPr>
          <w:b/>
          <w:bCs/>
          <w:color w:val="000000"/>
          <w:sz w:val="24"/>
        </w:rPr>
        <w:t>,</w:t>
      </w:r>
    </w:p>
    <w:p w14:paraId="764E0620" w14:textId="77777777" w:rsidR="00C85A89" w:rsidRDefault="00416CF5">
      <w:pPr>
        <w:spacing w:line="360" w:lineRule="auto"/>
        <w:rPr>
          <w:color w:val="000000"/>
          <w:sz w:val="24"/>
        </w:rPr>
      </w:pPr>
      <w:r w:rsidRPr="00416CF5">
        <w:rPr>
          <w:color w:val="000000"/>
          <w:sz w:val="24"/>
        </w:rPr>
        <w:t>Rynek</w:t>
      </w:r>
      <w:r w:rsidR="00C85A89">
        <w:rPr>
          <w:color w:val="000000"/>
          <w:sz w:val="24"/>
        </w:rPr>
        <w:t xml:space="preserve"> </w:t>
      </w:r>
      <w:r w:rsidRPr="00416CF5">
        <w:rPr>
          <w:color w:val="000000"/>
          <w:sz w:val="24"/>
        </w:rPr>
        <w:t>11</w:t>
      </w:r>
      <w:r w:rsidR="00C85A89">
        <w:rPr>
          <w:color w:val="000000"/>
          <w:sz w:val="24"/>
        </w:rPr>
        <w:t xml:space="preserve"> ,</w:t>
      </w:r>
    </w:p>
    <w:p w14:paraId="2A4DF0EA" w14:textId="05E4500A" w:rsidR="00C85A89" w:rsidRDefault="00416CF5">
      <w:pPr>
        <w:spacing w:line="360" w:lineRule="auto"/>
        <w:rPr>
          <w:color w:val="000000"/>
          <w:sz w:val="24"/>
        </w:rPr>
      </w:pPr>
      <w:r w:rsidRPr="00416CF5">
        <w:rPr>
          <w:color w:val="000000"/>
          <w:sz w:val="24"/>
        </w:rPr>
        <w:t>42-289</w:t>
      </w:r>
      <w:r w:rsidR="00C85A89">
        <w:rPr>
          <w:color w:val="000000"/>
          <w:sz w:val="24"/>
        </w:rPr>
        <w:t xml:space="preserve"> </w:t>
      </w:r>
      <w:r w:rsidRPr="00416CF5">
        <w:rPr>
          <w:color w:val="000000"/>
          <w:sz w:val="24"/>
        </w:rPr>
        <w:t>Woźniki</w:t>
      </w:r>
      <w:r w:rsidR="00C85A89">
        <w:rPr>
          <w:color w:val="000000"/>
          <w:sz w:val="24"/>
        </w:rPr>
        <w:t>, woj.</w:t>
      </w:r>
      <w:r w:rsidR="00515DE0">
        <w:rPr>
          <w:color w:val="000000"/>
          <w:sz w:val="24"/>
        </w:rPr>
        <w:t>śląskie</w:t>
      </w:r>
      <w:bookmarkStart w:id="0" w:name="_GoBack"/>
      <w:bookmarkEnd w:id="0"/>
      <w:r w:rsidR="00C85A89">
        <w:rPr>
          <w:color w:val="000000"/>
          <w:sz w:val="24"/>
        </w:rPr>
        <w:t>,</w:t>
      </w:r>
    </w:p>
    <w:p w14:paraId="0B1FFB15" w14:textId="77777777"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16CF5" w:rsidRPr="00416CF5">
        <w:rPr>
          <w:color w:val="000000"/>
          <w:sz w:val="24"/>
          <w:lang w:val="en-US"/>
        </w:rPr>
        <w:t>(34)36 69 927</w:t>
      </w:r>
      <w:r>
        <w:rPr>
          <w:color w:val="000000"/>
          <w:sz w:val="24"/>
          <w:lang w:val="en-US"/>
        </w:rPr>
        <w:t xml:space="preserve">, fax </w:t>
      </w:r>
      <w:r w:rsidR="00416CF5" w:rsidRPr="00416CF5">
        <w:rPr>
          <w:color w:val="000000"/>
          <w:sz w:val="24"/>
          <w:lang w:val="en-US"/>
        </w:rPr>
        <w:t>(34)35 73 105</w:t>
      </w:r>
      <w:r>
        <w:rPr>
          <w:color w:val="000000"/>
          <w:sz w:val="24"/>
          <w:lang w:val="en-US"/>
        </w:rPr>
        <w:t>,</w:t>
      </w:r>
    </w:p>
    <w:p w14:paraId="64EFFF56" w14:textId="77777777"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14:paraId="6623749C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16CF5" w:rsidRPr="00416CF5">
        <w:rPr>
          <w:b/>
          <w:color w:val="000000"/>
          <w:sz w:val="24"/>
        </w:rPr>
        <w:t>Przebudowa drogi powiatowej relacji Woźniki - Lubsza nr 2336S</w:t>
      </w:r>
      <w:r>
        <w:rPr>
          <w:color w:val="000000"/>
          <w:sz w:val="24"/>
        </w:rPr>
        <w:t>.</w:t>
      </w:r>
    </w:p>
    <w:p w14:paraId="793D73DD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4592D467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16CF5" w14:paraId="24D6930F" w14:textId="77777777" w:rsidTr="006F2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14:paraId="2CEB5BA5" w14:textId="77777777" w:rsidR="00416CF5" w:rsidRDefault="00416CF5" w:rsidP="006F2C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16CF5">
              <w:rPr>
                <w:sz w:val="24"/>
              </w:rPr>
              <w:t>Przebudowa drogi powiatowej relacji Woźniki - Lubsza nr 2336S</w:t>
            </w:r>
          </w:p>
          <w:p w14:paraId="5C2795D1" w14:textId="77777777" w:rsidR="00416CF5" w:rsidRDefault="00416CF5" w:rsidP="006F2C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6CF5">
              <w:rPr>
                <w:b/>
                <w:sz w:val="24"/>
              </w:rPr>
              <w:t xml:space="preserve">BITUM Sp. z </w:t>
            </w:r>
            <w:proofErr w:type="spellStart"/>
            <w:r w:rsidRPr="00416CF5">
              <w:rPr>
                <w:b/>
                <w:sz w:val="24"/>
              </w:rPr>
              <w:t>o.o</w:t>
            </w:r>
            <w:proofErr w:type="spellEnd"/>
          </w:p>
          <w:p w14:paraId="75AB5AB3" w14:textId="77777777" w:rsidR="00416CF5" w:rsidRDefault="00416CF5" w:rsidP="006F2C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6CF5">
              <w:rPr>
                <w:b/>
                <w:sz w:val="24"/>
              </w:rPr>
              <w:t>42-700</w:t>
            </w:r>
            <w:r>
              <w:rPr>
                <w:b/>
                <w:sz w:val="24"/>
              </w:rPr>
              <w:t xml:space="preserve"> </w:t>
            </w:r>
            <w:r w:rsidRPr="00416CF5">
              <w:rPr>
                <w:b/>
                <w:sz w:val="24"/>
              </w:rPr>
              <w:t>Lubliniec</w:t>
            </w:r>
          </w:p>
          <w:p w14:paraId="49C374D2" w14:textId="77777777" w:rsidR="00416CF5" w:rsidRDefault="00416CF5" w:rsidP="006F2C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6CF5">
              <w:rPr>
                <w:b/>
                <w:sz w:val="24"/>
              </w:rPr>
              <w:t xml:space="preserve">Lipie </w:t>
            </w:r>
            <w:proofErr w:type="spellStart"/>
            <w:r w:rsidRPr="00416CF5">
              <w:rPr>
                <w:b/>
                <w:sz w:val="24"/>
              </w:rPr>
              <w:t>Śl</w:t>
            </w:r>
            <w:proofErr w:type="spellEnd"/>
            <w:r w:rsidRPr="00416CF5">
              <w:rPr>
                <w:b/>
                <w:sz w:val="24"/>
              </w:rPr>
              <w:t xml:space="preserve"> ul. Cegielniana</w:t>
            </w:r>
            <w:r>
              <w:rPr>
                <w:b/>
                <w:sz w:val="24"/>
              </w:rPr>
              <w:t xml:space="preserve"> </w:t>
            </w:r>
            <w:r w:rsidRPr="00416CF5">
              <w:rPr>
                <w:b/>
                <w:sz w:val="24"/>
              </w:rPr>
              <w:t>20</w:t>
            </w:r>
          </w:p>
          <w:p w14:paraId="6A65766D" w14:textId="77777777" w:rsidR="00416CF5" w:rsidRDefault="00416CF5" w:rsidP="006F2C7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16CF5">
              <w:rPr>
                <w:b/>
                <w:sz w:val="24"/>
              </w:rPr>
              <w:t>4 437 408.89 zł</w:t>
            </w:r>
          </w:p>
          <w:p w14:paraId="517D2124" w14:textId="77777777" w:rsidR="00416CF5" w:rsidRPr="00253031" w:rsidRDefault="00416CF5" w:rsidP="006F2C7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14:paraId="486D5159" w14:textId="77777777" w:rsidR="00416CF5" w:rsidRDefault="00416CF5" w:rsidP="006F2C7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16CF5">
              <w:rPr>
                <w:sz w:val="24"/>
              </w:rPr>
              <w:t>Najkorzystniejsza oferta</w:t>
            </w:r>
          </w:p>
        </w:tc>
      </w:tr>
    </w:tbl>
    <w:p w14:paraId="56D4641D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D11992F" w14:textId="77777777"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594"/>
        <w:gridCol w:w="1843"/>
        <w:gridCol w:w="1701"/>
      </w:tblGrid>
      <w:tr w:rsidR="00D60978" w:rsidRPr="004F3141" w14:paraId="4CEF8E77" w14:textId="77777777" w:rsidTr="004F3141">
        <w:tc>
          <w:tcPr>
            <w:tcW w:w="540" w:type="dxa"/>
            <w:vAlign w:val="center"/>
          </w:tcPr>
          <w:p w14:paraId="172E6217" w14:textId="77777777" w:rsidR="00D60978" w:rsidRPr="004F3141" w:rsidRDefault="00D6097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594" w:type="dxa"/>
            <w:vAlign w:val="center"/>
          </w:tcPr>
          <w:p w14:paraId="6975C0CE" w14:textId="77777777" w:rsidR="00D60978" w:rsidRPr="004F3141" w:rsidRDefault="00D6097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65727E5E" w14:textId="77777777" w:rsidR="00D60978" w:rsidRPr="004F3141" w:rsidRDefault="00D60978" w:rsidP="004F314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vAlign w:val="center"/>
          </w:tcPr>
          <w:p w14:paraId="7466CCB0" w14:textId="77777777" w:rsidR="00D60978" w:rsidRPr="004F3141" w:rsidRDefault="00416CF5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6C77566" w14:textId="77777777" w:rsidR="00D60978" w:rsidRPr="004F3141" w:rsidRDefault="00D6097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16CF5" w:rsidRPr="004F3141" w14:paraId="00DE5545" w14:textId="77777777" w:rsidTr="006F2C73">
        <w:tc>
          <w:tcPr>
            <w:tcW w:w="540" w:type="dxa"/>
            <w:vAlign w:val="center"/>
          </w:tcPr>
          <w:p w14:paraId="1D393EDA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382CFFF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BITUM Sp. z </w:t>
            </w:r>
            <w:proofErr w:type="spellStart"/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o.o</w:t>
            </w:r>
            <w:proofErr w:type="spellEnd"/>
          </w:p>
          <w:p w14:paraId="3163BD15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Lipie </w:t>
            </w:r>
            <w:proofErr w:type="spellStart"/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Śl</w:t>
            </w:r>
            <w:proofErr w:type="spellEnd"/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ul. Cegielniana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59A41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  <w:p w14:paraId="3BFA1CC4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052E6D70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1291A2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16CF5" w:rsidRPr="004F3141" w14:paraId="4CC6EA5F" w14:textId="77777777" w:rsidTr="006F2C73">
        <w:tc>
          <w:tcPr>
            <w:tcW w:w="540" w:type="dxa"/>
            <w:vAlign w:val="center"/>
          </w:tcPr>
          <w:p w14:paraId="6C79E386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1B1A730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P.U.H. DOMAX Arkadiusz Mika</w:t>
            </w:r>
          </w:p>
          <w:p w14:paraId="60BAE55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ul. Grabińska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CFC739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14:paraId="7BEAA0B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7325B133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56,42</w:t>
            </w:r>
          </w:p>
        </w:tc>
        <w:tc>
          <w:tcPr>
            <w:tcW w:w="1701" w:type="dxa"/>
            <w:vAlign w:val="center"/>
          </w:tcPr>
          <w:p w14:paraId="080BEE70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</w:tr>
      <w:tr w:rsidR="00416CF5" w:rsidRPr="004F3141" w14:paraId="65EBDFF5" w14:textId="77777777" w:rsidTr="006F2C73">
        <w:tc>
          <w:tcPr>
            <w:tcW w:w="540" w:type="dxa"/>
            <w:vAlign w:val="center"/>
          </w:tcPr>
          <w:p w14:paraId="061A146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318CAD39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HUCZ SPÓŁKA Z OGRANICZONĄ ODPOWIEDZIALNOŚCIĄ, SP.K.</w:t>
            </w:r>
          </w:p>
          <w:p w14:paraId="7CDE3154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3176A9C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14:paraId="6461CFB1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17699E3B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55,93</w:t>
            </w:r>
          </w:p>
        </w:tc>
        <w:tc>
          <w:tcPr>
            <w:tcW w:w="1701" w:type="dxa"/>
            <w:vAlign w:val="center"/>
          </w:tcPr>
          <w:p w14:paraId="49E80A9C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95,93</w:t>
            </w:r>
          </w:p>
        </w:tc>
      </w:tr>
      <w:tr w:rsidR="00416CF5" w:rsidRPr="004F3141" w14:paraId="70AB4582" w14:textId="77777777" w:rsidTr="006F2C73">
        <w:tc>
          <w:tcPr>
            <w:tcW w:w="540" w:type="dxa"/>
            <w:vAlign w:val="center"/>
          </w:tcPr>
          <w:p w14:paraId="24FB9951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63356DB3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OLS Spółka z ograniczoną odpowiedzialnością Spółka Komandytowa</w:t>
            </w:r>
          </w:p>
          <w:p w14:paraId="13BE4B7D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ul. Chopina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662BDA0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  <w:p w14:paraId="151153FB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54CF8825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54,55</w:t>
            </w:r>
          </w:p>
        </w:tc>
        <w:tc>
          <w:tcPr>
            <w:tcW w:w="1701" w:type="dxa"/>
            <w:vAlign w:val="center"/>
          </w:tcPr>
          <w:p w14:paraId="38A6C39E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94,55</w:t>
            </w:r>
          </w:p>
        </w:tc>
      </w:tr>
      <w:tr w:rsidR="00416CF5" w:rsidRPr="004F3141" w14:paraId="682F8A69" w14:textId="77777777" w:rsidTr="006F2C73">
        <w:tc>
          <w:tcPr>
            <w:tcW w:w="540" w:type="dxa"/>
            <w:vAlign w:val="center"/>
          </w:tcPr>
          <w:p w14:paraId="7596868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2AB313DA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P.P.U.H. "LIBUD" SPÓŁKA JAWNA</w:t>
            </w:r>
          </w:p>
          <w:p w14:paraId="330D57F4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ul.  Sucha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F4099A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14:paraId="2A212A3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555E696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45,23</w:t>
            </w:r>
          </w:p>
        </w:tc>
        <w:tc>
          <w:tcPr>
            <w:tcW w:w="1701" w:type="dxa"/>
            <w:vAlign w:val="center"/>
          </w:tcPr>
          <w:p w14:paraId="21FFAA28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85,23</w:t>
            </w:r>
          </w:p>
        </w:tc>
      </w:tr>
      <w:tr w:rsidR="00416CF5" w:rsidRPr="004F3141" w14:paraId="5FEE5EC9" w14:textId="77777777" w:rsidTr="006F2C73">
        <w:tc>
          <w:tcPr>
            <w:tcW w:w="540" w:type="dxa"/>
            <w:vAlign w:val="center"/>
          </w:tcPr>
          <w:p w14:paraId="02DDBBBC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0F77C9C1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GRAMAR Sp. z o.o.</w:t>
            </w:r>
          </w:p>
          <w:p w14:paraId="0183BC46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ul. Chłopska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DA74AA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  <w:p w14:paraId="18BA702F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436E7285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45,10</w:t>
            </w:r>
          </w:p>
        </w:tc>
        <w:tc>
          <w:tcPr>
            <w:tcW w:w="1701" w:type="dxa"/>
            <w:vAlign w:val="center"/>
          </w:tcPr>
          <w:p w14:paraId="7F2C4209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85,10</w:t>
            </w:r>
          </w:p>
        </w:tc>
      </w:tr>
      <w:tr w:rsidR="00416CF5" w:rsidRPr="004F3141" w14:paraId="7A5740D6" w14:textId="77777777" w:rsidTr="006F2C73">
        <w:tc>
          <w:tcPr>
            <w:tcW w:w="540" w:type="dxa"/>
            <w:vAlign w:val="center"/>
          </w:tcPr>
          <w:p w14:paraId="56B72740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4B69A11C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Handlowo-Usługowe LARIX Sp. z o.o.</w:t>
            </w:r>
          </w:p>
          <w:p w14:paraId="2E56875D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ul. Klonowa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93CC9B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  <w:p w14:paraId="691D3DA2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6CF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14:paraId="21D25C33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43,59</w:t>
            </w:r>
          </w:p>
        </w:tc>
        <w:tc>
          <w:tcPr>
            <w:tcW w:w="1701" w:type="dxa"/>
            <w:vAlign w:val="center"/>
          </w:tcPr>
          <w:p w14:paraId="1E27DD08" w14:textId="77777777" w:rsidR="00416CF5" w:rsidRPr="004F3141" w:rsidRDefault="00416CF5" w:rsidP="006F2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CF5">
              <w:rPr>
                <w:rFonts w:ascii="Times New Roman" w:hAnsi="Times New Roman" w:cs="Times New Roman"/>
                <w:sz w:val="18"/>
                <w:szCs w:val="18"/>
              </w:rPr>
              <w:t xml:space="preserve">  83,59</w:t>
            </w:r>
          </w:p>
        </w:tc>
      </w:tr>
    </w:tbl>
    <w:p w14:paraId="005F5625" w14:textId="77777777" w:rsidR="00D5444F" w:rsidRDefault="00D5444F">
      <w:pPr>
        <w:spacing w:before="120" w:after="120"/>
        <w:jc w:val="both"/>
        <w:rPr>
          <w:color w:val="000000"/>
          <w:sz w:val="24"/>
          <w:szCs w:val="24"/>
        </w:rPr>
      </w:pPr>
    </w:p>
    <w:p w14:paraId="64787B6B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toku postępowania odrzucone zostały następujące oferty:</w:t>
      </w:r>
    </w:p>
    <w:tbl>
      <w:tblPr>
        <w:tblW w:w="9645" w:type="dxa"/>
        <w:tblInd w:w="-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2796"/>
        <w:gridCol w:w="5796"/>
      </w:tblGrid>
      <w:tr w:rsidR="00C85A89" w14:paraId="6C164F0D" w14:textId="77777777" w:rsidTr="00D5444F">
        <w:tc>
          <w:tcPr>
            <w:tcW w:w="1053" w:type="dxa"/>
            <w:shd w:val="clear" w:color="auto" w:fill="F3F3F3"/>
            <w:vAlign w:val="center"/>
          </w:tcPr>
          <w:p w14:paraId="7D2397A1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597CE8F5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oferty, nazwa i adres wykonawcy:</w:t>
            </w:r>
          </w:p>
        </w:tc>
        <w:tc>
          <w:tcPr>
            <w:tcW w:w="5796" w:type="dxa"/>
            <w:shd w:val="clear" w:color="auto" w:fill="F3F3F3"/>
            <w:vAlign w:val="center"/>
          </w:tcPr>
          <w:p w14:paraId="2801E761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odrzucenia oferty:</w:t>
            </w:r>
          </w:p>
        </w:tc>
      </w:tr>
      <w:tr w:rsidR="00C85A89" w14:paraId="02B32A88" w14:textId="77777777" w:rsidTr="00D5444F">
        <w:tc>
          <w:tcPr>
            <w:tcW w:w="1053" w:type="dxa"/>
            <w:vAlign w:val="center"/>
          </w:tcPr>
          <w:p w14:paraId="2EE38542" w14:textId="77777777" w:rsidR="00C85A89" w:rsidRDefault="00416CF5">
            <w:pPr>
              <w:rPr>
                <w:sz w:val="24"/>
              </w:rPr>
            </w:pPr>
            <w:r w:rsidRPr="00416CF5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256EA382" w14:textId="37BEF8D6" w:rsidR="00C85A89" w:rsidRDefault="00515DE0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796" w:type="dxa"/>
            <w:vAlign w:val="center"/>
          </w:tcPr>
          <w:p w14:paraId="700ECBF3" w14:textId="513B51C0" w:rsidR="00C85A89" w:rsidRPr="00416CF5" w:rsidRDefault="00515DE0">
            <w:pPr>
              <w:rPr>
                <w:sz w:val="24"/>
                <w:highlight w:val="darkGray"/>
              </w:rPr>
            </w:pPr>
            <w:r>
              <w:rPr>
                <w:sz w:val="24"/>
              </w:rPr>
              <w:t>-</w:t>
            </w:r>
          </w:p>
        </w:tc>
      </w:tr>
    </w:tbl>
    <w:p w14:paraId="2E73639F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oraz wykluczono z postępowania następujących wykonawców:</w:t>
      </w:r>
    </w:p>
    <w:tbl>
      <w:tblPr>
        <w:tblW w:w="9687" w:type="dxa"/>
        <w:tblInd w:w="-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7"/>
        <w:gridCol w:w="2796"/>
        <w:gridCol w:w="5824"/>
      </w:tblGrid>
      <w:tr w:rsidR="00C85A89" w14:paraId="16F32C72" w14:textId="77777777" w:rsidTr="00D5444F">
        <w:tc>
          <w:tcPr>
            <w:tcW w:w="1067" w:type="dxa"/>
            <w:shd w:val="clear" w:color="auto" w:fill="F3F3F3"/>
            <w:vAlign w:val="center"/>
          </w:tcPr>
          <w:p w14:paraId="1BC197CB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6CE906BC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14:paraId="42B438C8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wykluczenia wykonawcy:</w:t>
            </w:r>
          </w:p>
        </w:tc>
      </w:tr>
      <w:tr w:rsidR="00C85A89" w14:paraId="7C176AD2" w14:textId="77777777" w:rsidTr="00D5444F">
        <w:tc>
          <w:tcPr>
            <w:tcW w:w="1067" w:type="dxa"/>
            <w:vAlign w:val="center"/>
          </w:tcPr>
          <w:p w14:paraId="09FCD873" w14:textId="77777777" w:rsidR="00C85A89" w:rsidRDefault="00416CF5">
            <w:pPr>
              <w:rPr>
                <w:sz w:val="24"/>
              </w:rPr>
            </w:pPr>
            <w:r w:rsidRPr="00416CF5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44086EBF" w14:textId="77777777" w:rsidR="00C85A89" w:rsidRDefault="00C85A89">
            <w:pPr>
              <w:jc w:val="both"/>
              <w:rPr>
                <w:sz w:val="24"/>
              </w:rPr>
            </w:pPr>
          </w:p>
          <w:p w14:paraId="128D6D5B" w14:textId="77777777" w:rsidR="00C85A89" w:rsidRDefault="00C85A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  <w:p w14:paraId="56A8F8F9" w14:textId="77777777" w:rsidR="00C85A89" w:rsidRDefault="00C85A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824" w:type="dxa"/>
            <w:vAlign w:val="center"/>
          </w:tcPr>
          <w:p w14:paraId="2B645C26" w14:textId="77777777" w:rsidR="00C85A89" w:rsidRDefault="00C85A89">
            <w:pPr>
              <w:jc w:val="both"/>
              <w:rPr>
                <w:sz w:val="24"/>
              </w:rPr>
            </w:pPr>
          </w:p>
          <w:p w14:paraId="442FE2AA" w14:textId="77777777" w:rsidR="00C85A89" w:rsidRDefault="00C85A89">
            <w:pPr>
              <w:jc w:val="both"/>
              <w:rPr>
                <w:sz w:val="24"/>
              </w:rPr>
            </w:pPr>
          </w:p>
        </w:tc>
      </w:tr>
    </w:tbl>
    <w:p w14:paraId="2969FD0A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621D411F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7582FF6" w14:textId="77777777" w:rsidR="00C85A89" w:rsidRDefault="00416CF5">
      <w:pPr>
        <w:pStyle w:val="Nagwek"/>
        <w:tabs>
          <w:tab w:val="clear" w:pos="4536"/>
        </w:tabs>
        <w:jc w:val="both"/>
        <w:rPr>
          <w:sz w:val="24"/>
        </w:rPr>
      </w:pPr>
      <w:r w:rsidRPr="00416CF5">
        <w:rPr>
          <w:sz w:val="24"/>
        </w:rPr>
        <w:t>Woźniki</w:t>
      </w:r>
      <w:r w:rsidR="00C85A89">
        <w:rPr>
          <w:sz w:val="24"/>
        </w:rPr>
        <w:t xml:space="preserve"> dnia: </w:t>
      </w:r>
      <w:r w:rsidRPr="00416CF5">
        <w:rPr>
          <w:sz w:val="24"/>
        </w:rPr>
        <w:t>2020-03-26</w:t>
      </w:r>
    </w:p>
    <w:p w14:paraId="2D34A0D9" w14:textId="77777777"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125C6" w14:textId="77777777" w:rsidR="00DB3F12" w:rsidRDefault="00DB3F12">
      <w:r>
        <w:separator/>
      </w:r>
    </w:p>
  </w:endnote>
  <w:endnote w:type="continuationSeparator" w:id="0">
    <w:p w14:paraId="0B54B638" w14:textId="77777777" w:rsidR="00DB3F12" w:rsidRDefault="00DB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AD720" w14:textId="77777777" w:rsidR="00416CF5" w:rsidRDefault="00416C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ED7BC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09090EFB">
        <v:line id="_x0000_s2049" style="position:absolute;z-index:251657728" from="-3.8pt,8.7pt" to="455.2pt,8.7pt"/>
      </w:pict>
    </w:r>
  </w:p>
  <w:p w14:paraId="3786FFB8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43ADA" w14:textId="77777777" w:rsidR="00416CF5" w:rsidRDefault="00416C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1277B" w14:textId="77777777" w:rsidR="00DB3F12" w:rsidRDefault="00DB3F12">
      <w:r>
        <w:separator/>
      </w:r>
    </w:p>
  </w:footnote>
  <w:footnote w:type="continuationSeparator" w:id="0">
    <w:p w14:paraId="65210A86" w14:textId="77777777" w:rsidR="00DB3F12" w:rsidRDefault="00DB3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111BE" w14:textId="77777777" w:rsidR="00416CF5" w:rsidRDefault="00416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703D" w14:textId="77777777" w:rsidR="00416CF5" w:rsidRDefault="00416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4ED1D" w14:textId="77777777" w:rsidR="00416CF5" w:rsidRDefault="00416C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F12"/>
    <w:rsid w:val="00140696"/>
    <w:rsid w:val="00253031"/>
    <w:rsid w:val="00377700"/>
    <w:rsid w:val="00416CF5"/>
    <w:rsid w:val="004F3141"/>
    <w:rsid w:val="00515DE0"/>
    <w:rsid w:val="005C147E"/>
    <w:rsid w:val="007124E4"/>
    <w:rsid w:val="00745012"/>
    <w:rsid w:val="00987E41"/>
    <w:rsid w:val="00C85A89"/>
    <w:rsid w:val="00D5444F"/>
    <w:rsid w:val="00D60978"/>
    <w:rsid w:val="00DB3F1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65948C"/>
  <w15:chartTrackingRefBased/>
  <w15:docId w15:val="{22652C7A-87DD-4DB1-A196-D3C7D9FC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Kaludia Janczyk</dc:creator>
  <cp:keywords/>
  <cp:lastModifiedBy>Kaludia Janczyk</cp:lastModifiedBy>
  <cp:revision>2</cp:revision>
  <cp:lastPrinted>1601-01-01T00:00:00Z</cp:lastPrinted>
  <dcterms:created xsi:type="dcterms:W3CDTF">2020-03-26T07:40:00Z</dcterms:created>
  <dcterms:modified xsi:type="dcterms:W3CDTF">2020-03-26T07:40:00Z</dcterms:modified>
</cp:coreProperties>
</file>