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094" w:rsidRDefault="00F66094" w:rsidP="007167BD"/>
    <w:p w:rsidR="00F66094" w:rsidRDefault="00F66094" w:rsidP="007167BD"/>
    <w:p w:rsidR="00F66094" w:rsidRPr="006C7EF3" w:rsidRDefault="00F66094" w:rsidP="006C7EF3"/>
    <w:p w:rsidR="00F66094" w:rsidRPr="00880B40" w:rsidRDefault="00F66094" w:rsidP="00880B40">
      <w:pPr>
        <w:pStyle w:val="Header"/>
        <w:tabs>
          <w:tab w:val="clear" w:pos="9072"/>
          <w:tab w:val="right" w:pos="10080"/>
        </w:tabs>
        <w:ind w:left="-720" w:right="-1010"/>
        <w:rPr>
          <w:rFonts w:ascii="Times New Roman" w:hAnsi="Times New Roman"/>
        </w:rPr>
      </w:pPr>
      <w:r w:rsidRPr="00880B40">
        <w:rPr>
          <w:rFonts w:ascii="Times New Roman" w:hAnsi="Times New Roman"/>
          <w:sz w:val="22"/>
          <w:szCs w:val="22"/>
        </w:rPr>
        <w:t xml:space="preserve">                                                                     </w:t>
      </w:r>
    </w:p>
    <w:p w:rsidR="00F66094" w:rsidRPr="00880B40" w:rsidRDefault="00F66094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</w:p>
    <w:p w:rsidR="00F66094" w:rsidRPr="00880B40" w:rsidRDefault="00F66094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Formularz oferty</w:t>
      </w:r>
    </w:p>
    <w:p w:rsidR="00F66094" w:rsidRPr="00880B40" w:rsidRDefault="00F66094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66094" w:rsidRPr="00880B40" w:rsidRDefault="00F66094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Centralny Szpital Kliniczny</w:t>
      </w:r>
    </w:p>
    <w:p w:rsidR="00F66094" w:rsidRPr="00880B40" w:rsidRDefault="00F66094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MSWiA  w Warszawie</w:t>
      </w:r>
    </w:p>
    <w:p w:rsidR="00F66094" w:rsidRPr="00880B40" w:rsidRDefault="00F66094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ul. Wołoska 137</w:t>
      </w:r>
    </w:p>
    <w:p w:rsidR="00F66094" w:rsidRPr="00880B40" w:rsidRDefault="00F66094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02-507 Warszawa</w:t>
      </w:r>
    </w:p>
    <w:p w:rsidR="00F66094" w:rsidRPr="00880B40" w:rsidRDefault="00F66094" w:rsidP="00880B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F66094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Budowę</w:t>
      </w:r>
      <w:r w:rsidRPr="00BC73E0">
        <w:rPr>
          <w:rFonts w:ascii="Times New Roman" w:hAnsi="Times New Roman" w:cs="Times New Roman"/>
          <w:b/>
          <w:bCs/>
          <w:sz w:val="24"/>
          <w:szCs w:val="24"/>
        </w:rPr>
        <w:t xml:space="preserve"> dźwigu od strony bloku Ł i bloku A na terenie CSKMSWIA (projekt i realizacja) nadzór autorski.</w:t>
      </w: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F66094" w:rsidRPr="00880B40" w:rsidRDefault="00F66094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F66094" w:rsidRPr="00880B40" w:rsidRDefault="00F66094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WSZELKĄ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F66094" w:rsidRPr="00880B40" w:rsidRDefault="00F66094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......................................................................................................................................................</w:t>
      </w:r>
    </w:p>
    <w:p w:rsidR="00F66094" w:rsidRPr="00880B40" w:rsidRDefault="00F66094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F66094" w:rsidRPr="00880B40" w:rsidRDefault="00F66094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F66094" w:rsidRPr="00880B40" w:rsidRDefault="00F66094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F66094" w:rsidRPr="00880B40" w:rsidRDefault="00F66094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F66094" w:rsidRPr="00880B40" w:rsidRDefault="00F66094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umowy jest:</w:t>
      </w:r>
      <w:r w:rsidRPr="00880B40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</w:t>
      </w:r>
    </w:p>
    <w:p w:rsidR="00F66094" w:rsidRPr="00880B40" w:rsidRDefault="00F66094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F66094" w:rsidRPr="00D06B35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B35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6094" w:rsidRDefault="00F66094" w:rsidP="00BC73E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Budowę</w:t>
      </w:r>
      <w:r w:rsidRPr="00BC73E0">
        <w:rPr>
          <w:rFonts w:ascii="Times New Roman" w:hAnsi="Times New Roman" w:cs="Times New Roman"/>
          <w:b/>
          <w:bCs/>
          <w:sz w:val="24"/>
          <w:szCs w:val="24"/>
        </w:rPr>
        <w:t xml:space="preserve"> dźwigu od strony bloku Ł i bloku A na terenie CSKMSWIA (projekt i realizacja) nadzór autorski.</w:t>
      </w:r>
    </w:p>
    <w:p w:rsidR="00F66094" w:rsidRPr="00880B40" w:rsidRDefault="00F66094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F66094" w:rsidRPr="00880B40" w:rsidRDefault="00F66094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F66094" w:rsidRPr="00880B40" w:rsidRDefault="00F66094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F66094" w:rsidRPr="00880B40" w:rsidRDefault="00F66094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F66094" w:rsidRPr="00880B40" w:rsidRDefault="00F66094" w:rsidP="00880B40">
      <w:pPr>
        <w:spacing w:before="117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F66094" w:rsidRDefault="00F66094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F66094" w:rsidRPr="00CD0AAB" w:rsidRDefault="00F66094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F66094" w:rsidRPr="00CD0AAB" w:rsidRDefault="00F66094" w:rsidP="00CD0AA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1)</w:t>
      </w:r>
      <w:r w:rsidRPr="00CD0AAB">
        <w:rPr>
          <w:rFonts w:ascii="Times New Roman" w:hAnsi="Times New Roman" w:cs="Times New Roman"/>
        </w:rPr>
        <w:tab/>
      </w:r>
      <w:r w:rsidRPr="00CD0AAB">
        <w:rPr>
          <w:rFonts w:ascii="Times New Roman" w:hAnsi="Times New Roman" w:cs="Times New Roman"/>
          <w:u w:val="single"/>
        </w:rPr>
        <w:t>opracowanie dokumentacji projektowej wraz z uzgodnieniami</w:t>
      </w:r>
      <w:r w:rsidRPr="00CD0AAB">
        <w:rPr>
          <w:rFonts w:ascii="Times New Roman" w:hAnsi="Times New Roman" w:cs="Times New Roman"/>
        </w:rPr>
        <w:t>: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F66094" w:rsidRPr="00CD0AAB" w:rsidRDefault="00F66094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 tym nadzór autorski: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F66094" w:rsidRDefault="00F66094" w:rsidP="00CD0AAB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color w:val="000000"/>
        </w:rPr>
      </w:pPr>
      <w:r w:rsidRPr="00CD0AAB">
        <w:rPr>
          <w:rFonts w:ascii="Times New Roman" w:hAnsi="Times New Roman" w:cs="Times New Roman"/>
          <w:color w:val="000000"/>
          <w:u w:val="single"/>
        </w:rPr>
        <w:t xml:space="preserve">Wykonanie robót budowlano – instalacyjnych oraz </w:t>
      </w:r>
      <w:r w:rsidRPr="00CD0AAB">
        <w:rPr>
          <w:rFonts w:ascii="Times New Roman" w:hAnsi="Times New Roman" w:cs="Times New Roman"/>
          <w:u w:val="single"/>
        </w:rPr>
        <w:t xml:space="preserve">uzyskanie ostatecznego pozwolenia na użytkowanie obiektu w imieniu </w:t>
      </w:r>
      <w:r w:rsidRPr="00CD0AAB">
        <w:rPr>
          <w:rFonts w:ascii="Times New Roman" w:hAnsi="Times New Roman" w:cs="Times New Roman"/>
          <w:b/>
          <w:bCs/>
          <w:u w:val="single"/>
        </w:rPr>
        <w:t>Zamawiającego</w:t>
      </w:r>
      <w:r w:rsidRPr="00CD0AAB">
        <w:rPr>
          <w:rFonts w:ascii="Times New Roman" w:hAnsi="Times New Roman" w:cs="Times New Roman"/>
          <w:color w:val="000000"/>
        </w:rPr>
        <w:t>:</w:t>
      </w:r>
    </w:p>
    <w:p w:rsidR="00F66094" w:rsidRPr="00CD0AAB" w:rsidRDefault="00F66094" w:rsidP="00BC73E0">
      <w:pPr>
        <w:tabs>
          <w:tab w:val="left" w:pos="540"/>
        </w:tabs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F66094" w:rsidRPr="00CD0AAB" w:rsidRDefault="00F66094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F66094" w:rsidRPr="00DE79CF" w:rsidRDefault="00F66094" w:rsidP="00DE79CF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Do wykonania </w:t>
      </w:r>
    </w:p>
    <w:p w:rsidR="00F66094" w:rsidRDefault="00F66094" w:rsidP="00BC73E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Budowy</w:t>
      </w:r>
      <w:r w:rsidRPr="00BC73E0">
        <w:rPr>
          <w:rFonts w:ascii="Times New Roman" w:hAnsi="Times New Roman" w:cs="Times New Roman"/>
          <w:b/>
          <w:bCs/>
          <w:sz w:val="24"/>
          <w:szCs w:val="24"/>
        </w:rPr>
        <w:t xml:space="preserve"> dźwigu od strony bloku Ł i bloku A na terenie CSKMSWIA (projekt i realizacja) nadzór autorski.</w:t>
      </w:r>
    </w:p>
    <w:p w:rsidR="00F66094" w:rsidRDefault="00F66094" w:rsidP="00A0310F">
      <w:pPr>
        <w:pStyle w:val="BodyText"/>
        <w:spacing w:line="240" w:lineRule="auto"/>
        <w:jc w:val="both"/>
      </w:pPr>
      <w:r>
        <w:t xml:space="preserve">a) wykonanie kompletnej dokumentacji projektowej w raz z uzyskaniem prawomocnej  decyzji pozwolenia na budowę – do 4 miesięcy  </w:t>
      </w:r>
      <w:r w:rsidRPr="00F56591">
        <w:t xml:space="preserve">od dnia podpisania umowy, </w:t>
      </w:r>
    </w:p>
    <w:p w:rsidR="00F66094" w:rsidRPr="00F56591" w:rsidRDefault="00F66094" w:rsidP="00A0310F">
      <w:pPr>
        <w:pStyle w:val="BodyText"/>
        <w:spacing w:line="240" w:lineRule="auto"/>
        <w:jc w:val="both"/>
      </w:pPr>
      <w:r>
        <w:t xml:space="preserve">b) wykonanie robót budowlanych wraz z uzyskaniem pozwolenia na użytkowanie - </w:t>
      </w:r>
      <w:r>
        <w:br/>
        <w:t>……………………………………… miesięcy od dnia wykonania kompletnej dokumentacji projektowej wraz z  uzyskaniem prawomocnej decyzji pozwolenia na budowę.</w:t>
      </w: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F66094" w:rsidRDefault="00F66094" w:rsidP="00EB4C52">
      <w:pPr>
        <w:pStyle w:val="BodyText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80B40">
        <w:rPr>
          <w:rFonts w:ascii="Times New Roman" w:hAnsi="Times New Roman" w:cs="Times New Roman"/>
          <w:sz w:val="24"/>
          <w:szCs w:val="24"/>
        </w:rPr>
        <w:t>zapewnienia gwarancji na okres ....... miesięcy na wykona</w:t>
      </w:r>
      <w:r>
        <w:rPr>
          <w:rFonts w:ascii="Times New Roman" w:hAnsi="Times New Roman" w:cs="Times New Roman"/>
          <w:sz w:val="24"/>
          <w:szCs w:val="24"/>
        </w:rPr>
        <w:t>ne roboty budowlane</w:t>
      </w:r>
      <w:r w:rsidRPr="00880B40">
        <w:rPr>
          <w:rFonts w:ascii="Times New Roman" w:hAnsi="Times New Roman" w:cs="Times New Roman"/>
          <w:sz w:val="24"/>
          <w:szCs w:val="24"/>
        </w:rPr>
        <w:t xml:space="preserve">, oraz materiały użyte do tych robót. </w:t>
      </w:r>
      <w:r>
        <w:t xml:space="preserve"> U</w:t>
      </w:r>
      <w:r>
        <w:rPr>
          <w:rFonts w:ascii="Times New Roman" w:hAnsi="Times New Roman" w:cs="Times New Roman"/>
        </w:rPr>
        <w:t>dzielenia</w:t>
      </w:r>
      <w:r w:rsidRPr="00EB4C52">
        <w:rPr>
          <w:rFonts w:ascii="Times New Roman" w:hAnsi="Times New Roman" w:cs="Times New Roman"/>
        </w:rPr>
        <w:t xml:space="preserve"> gwarancji</w:t>
      </w:r>
      <w:r>
        <w:rPr>
          <w:rFonts w:ascii="Times New Roman" w:hAnsi="Times New Roman" w:cs="Times New Roman"/>
        </w:rPr>
        <w:t xml:space="preserve"> na zastosowane materiały</w:t>
      </w:r>
      <w:r w:rsidRPr="00EB4C52">
        <w:rPr>
          <w:rFonts w:ascii="Times New Roman" w:hAnsi="Times New Roman" w:cs="Times New Roman"/>
        </w:rPr>
        <w:t xml:space="preserve"> nie krótszej niż gwarancja udzielona na roboty budowlane, a jeżeli gwarancja producenta jest dłuższa, zgodnie z gwarancją producenta. Bieg terminów gwarancji rozpoczyna się z chwilą podpisania protokołu odbioru końcowego bez uwag i zastrzeżeń. Jeżeli dla zachowania ważności warunków udzielonej gwarancji wymagane są przeglądy, konserwacje czy inne czynności serwisowe związane </w:t>
      </w:r>
      <w:r w:rsidRPr="00EB4C52">
        <w:rPr>
          <w:rFonts w:ascii="Times New Roman" w:hAnsi="Times New Roman" w:cs="Times New Roman"/>
        </w:rPr>
        <w:br/>
        <w:t>z właściwym użytkowaniem (materiałów, urządzeń, itp.), wszystkie te czynności muszą zostać zapewnione przez Wykonawcę, a także uwzględnione w cenie oferty.</w:t>
      </w:r>
    </w:p>
    <w:p w:rsidR="00F66094" w:rsidRDefault="00F66094" w:rsidP="00BE32B1">
      <w:pPr>
        <w:spacing w:before="12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udzielenia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Zamawiającemu</w:t>
      </w:r>
      <w:r>
        <w:rPr>
          <w:rFonts w:ascii="Times New Roman" w:hAnsi="Times New Roman" w:cs="Times New Roman"/>
          <w:b/>
          <w:bCs/>
          <w:color w:val="808000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za wady prawne opracowanej dokumentacji -   </w:t>
      </w:r>
    </w:p>
    <w:p w:rsidR="00F66094" w:rsidRDefault="00F66094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   rękojmi na okres …… miesięcy. - bieg terminu rękojmi rozpoczyna się w dniu następnym licząc od daty </w:t>
      </w:r>
      <w:r>
        <w:rPr>
          <w:rFonts w:ascii="Times New Roman" w:hAnsi="Times New Roman" w:cs="Times New Roman"/>
          <w:color w:val="000000"/>
          <w:sz w:val="24"/>
          <w:szCs w:val="24"/>
        </w:rPr>
        <w:t>dokonania odbioru dokumentacji potwierdzonego protokołem  zdawczo-odbiorczym.</w:t>
      </w:r>
    </w:p>
    <w:p w:rsidR="00F66094" w:rsidRDefault="00F66094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podjęcia czynności naprawczych w ciągu  …………….  godz.,</w:t>
      </w:r>
    </w:p>
    <w:p w:rsidR="00F66094" w:rsidRDefault="00F66094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przyjazdu do zablokowanego dźwigu, w którym zostali uwięzieni ludzie w ciągu ………… godz.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6</w:t>
      </w:r>
      <w:r w:rsidRPr="00880B40">
        <w:rPr>
          <w:rFonts w:ascii="Times New Roman" w:hAnsi="Times New Roman" w:cs="Times New Roman"/>
          <w:sz w:val="24"/>
          <w:szCs w:val="24"/>
        </w:rPr>
        <w:t>0 dni uwzględniając, że termin składania ofert jest pierwszym dniem biegu terminu związania ofertą.</w:t>
      </w:r>
    </w:p>
    <w:p w:rsidR="00F66094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 w:rsidRPr="00880B40"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F66094" w:rsidRPr="00880B40" w:rsidRDefault="00F66094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F66094" w:rsidRPr="00880B40" w:rsidRDefault="00F66094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F66094" w:rsidRPr="00880B40" w:rsidRDefault="00F66094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F66094" w:rsidRPr="00880B40" w:rsidRDefault="00F66094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F66094" w:rsidRPr="00880B40" w:rsidRDefault="00F66094" w:rsidP="00880B40">
      <w:pPr>
        <w:spacing w:before="117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 dnia .................... roku                ..................................................</w:t>
      </w:r>
    </w:p>
    <w:p w:rsidR="00F66094" w:rsidRPr="00880B40" w:rsidRDefault="00F66094" w:rsidP="00880B40">
      <w:pPr>
        <w:spacing w:before="117" w:line="360" w:lineRule="auto"/>
        <w:jc w:val="both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(pieczątka i podpis Wykonawcy) </w:t>
      </w:r>
    </w:p>
    <w:p w:rsidR="00F66094" w:rsidRPr="00880B40" w:rsidRDefault="00F66094" w:rsidP="006C7EF3">
      <w:pPr>
        <w:rPr>
          <w:rFonts w:ascii="Times New Roman" w:hAnsi="Times New Roman" w:cs="Times New Roman"/>
        </w:rPr>
      </w:pPr>
    </w:p>
    <w:p w:rsidR="00F66094" w:rsidRPr="00880B40" w:rsidRDefault="00F66094" w:rsidP="006C7EF3">
      <w:pPr>
        <w:ind w:firstLine="708"/>
        <w:rPr>
          <w:rFonts w:ascii="Times New Roman" w:hAnsi="Times New Roman" w:cs="Times New Roman"/>
        </w:rPr>
      </w:pPr>
    </w:p>
    <w:sectPr w:rsidR="00F66094" w:rsidRPr="00880B40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3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abstractNum w:abstractNumId="4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7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8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9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2">
    <w:nsid w:val="3B0C718E"/>
    <w:multiLevelType w:val="multilevel"/>
    <w:tmpl w:val="0415001D"/>
    <w:numStyleLink w:val="Styl4"/>
  </w:abstractNum>
  <w:abstractNum w:abstractNumId="13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4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cs="Times New Roman" w:hint="default"/>
      </w:rPr>
    </w:lvl>
  </w:abstractNum>
  <w:abstractNum w:abstractNumId="1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23868CF"/>
    <w:multiLevelType w:val="multilevel"/>
    <w:tmpl w:val="53DC7DBE"/>
    <w:numStyleLink w:val="Styl2"/>
  </w:abstractNum>
  <w:abstractNum w:abstractNumId="21">
    <w:nsid w:val="5CAA3545"/>
    <w:multiLevelType w:val="multilevel"/>
    <w:tmpl w:val="53DC7DBE"/>
    <w:numStyleLink w:val="Styl2"/>
  </w:abstractNum>
  <w:abstractNum w:abstractNumId="2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cs="Times New Roman" w:hint="default"/>
      </w:rPr>
    </w:lvl>
  </w:abstractNum>
  <w:abstractNum w:abstractNumId="24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10"/>
  </w:num>
  <w:num w:numId="5">
    <w:abstractNumId w:val="9"/>
  </w:num>
  <w:num w:numId="6">
    <w:abstractNumId w:val="7"/>
  </w:num>
  <w:num w:numId="7">
    <w:abstractNumId w:val="25"/>
  </w:num>
  <w:num w:numId="8">
    <w:abstractNumId w:val="18"/>
  </w:num>
  <w:num w:numId="9">
    <w:abstractNumId w:val="19"/>
  </w:num>
  <w:num w:numId="10">
    <w:abstractNumId w:val="17"/>
  </w:num>
  <w:num w:numId="11">
    <w:abstractNumId w:val="20"/>
  </w:num>
  <w:num w:numId="12">
    <w:abstractNumId w:val="16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5"/>
  </w:num>
  <w:num w:numId="19">
    <w:abstractNumId w:val="21"/>
  </w:num>
  <w:num w:numId="20">
    <w:abstractNumId w:val="23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4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314D"/>
    <w:rsid w:val="00025386"/>
    <w:rsid w:val="000A01B3"/>
    <w:rsid w:val="000C6ED5"/>
    <w:rsid w:val="000D0186"/>
    <w:rsid w:val="000D25A5"/>
    <w:rsid w:val="000F04E5"/>
    <w:rsid w:val="000F445C"/>
    <w:rsid w:val="000F4CBD"/>
    <w:rsid w:val="00117BCE"/>
    <w:rsid w:val="001260D1"/>
    <w:rsid w:val="001418EC"/>
    <w:rsid w:val="00145E95"/>
    <w:rsid w:val="001639F6"/>
    <w:rsid w:val="00165A2F"/>
    <w:rsid w:val="00182B6D"/>
    <w:rsid w:val="001A3B2B"/>
    <w:rsid w:val="001A6EBC"/>
    <w:rsid w:val="001B232E"/>
    <w:rsid w:val="00206F8C"/>
    <w:rsid w:val="00225E82"/>
    <w:rsid w:val="00235D52"/>
    <w:rsid w:val="00254EBF"/>
    <w:rsid w:val="00263127"/>
    <w:rsid w:val="00271725"/>
    <w:rsid w:val="002731F9"/>
    <w:rsid w:val="00275367"/>
    <w:rsid w:val="00283093"/>
    <w:rsid w:val="00291171"/>
    <w:rsid w:val="00300E7F"/>
    <w:rsid w:val="00313F10"/>
    <w:rsid w:val="0035684A"/>
    <w:rsid w:val="003628A8"/>
    <w:rsid w:val="003734D8"/>
    <w:rsid w:val="00383E3D"/>
    <w:rsid w:val="00386A2A"/>
    <w:rsid w:val="00390DE9"/>
    <w:rsid w:val="003A0466"/>
    <w:rsid w:val="004226E3"/>
    <w:rsid w:val="00443883"/>
    <w:rsid w:val="00465EFB"/>
    <w:rsid w:val="004663C9"/>
    <w:rsid w:val="004751A6"/>
    <w:rsid w:val="0049787D"/>
    <w:rsid w:val="004A0AD7"/>
    <w:rsid w:val="004B6A88"/>
    <w:rsid w:val="004C6BEB"/>
    <w:rsid w:val="004E4A60"/>
    <w:rsid w:val="004F27E6"/>
    <w:rsid w:val="00502E56"/>
    <w:rsid w:val="00506A26"/>
    <w:rsid w:val="00524FD2"/>
    <w:rsid w:val="00552E73"/>
    <w:rsid w:val="00556143"/>
    <w:rsid w:val="00571223"/>
    <w:rsid w:val="00572A5A"/>
    <w:rsid w:val="005833F4"/>
    <w:rsid w:val="0059045C"/>
    <w:rsid w:val="00594BCA"/>
    <w:rsid w:val="005B1469"/>
    <w:rsid w:val="005B3B6C"/>
    <w:rsid w:val="005D1AB4"/>
    <w:rsid w:val="005D2115"/>
    <w:rsid w:val="005D43C2"/>
    <w:rsid w:val="005F5021"/>
    <w:rsid w:val="005F74C4"/>
    <w:rsid w:val="00655E60"/>
    <w:rsid w:val="00663445"/>
    <w:rsid w:val="00665668"/>
    <w:rsid w:val="006738F8"/>
    <w:rsid w:val="00683B9E"/>
    <w:rsid w:val="0069273D"/>
    <w:rsid w:val="00694254"/>
    <w:rsid w:val="006B7A41"/>
    <w:rsid w:val="006C7EF3"/>
    <w:rsid w:val="006D0092"/>
    <w:rsid w:val="006D7E8E"/>
    <w:rsid w:val="00707D9B"/>
    <w:rsid w:val="007167BD"/>
    <w:rsid w:val="007234FD"/>
    <w:rsid w:val="007568B3"/>
    <w:rsid w:val="00762698"/>
    <w:rsid w:val="00775AD5"/>
    <w:rsid w:val="00775D7E"/>
    <w:rsid w:val="007C1CDB"/>
    <w:rsid w:val="00830086"/>
    <w:rsid w:val="008418F9"/>
    <w:rsid w:val="00880B40"/>
    <w:rsid w:val="008C75E8"/>
    <w:rsid w:val="008E5F38"/>
    <w:rsid w:val="008F2498"/>
    <w:rsid w:val="008F7595"/>
    <w:rsid w:val="009616A7"/>
    <w:rsid w:val="00984C72"/>
    <w:rsid w:val="009C7869"/>
    <w:rsid w:val="009D3C7B"/>
    <w:rsid w:val="009F1FD6"/>
    <w:rsid w:val="009F74FC"/>
    <w:rsid w:val="00A002CE"/>
    <w:rsid w:val="00A0310F"/>
    <w:rsid w:val="00A43E4A"/>
    <w:rsid w:val="00A53070"/>
    <w:rsid w:val="00A56A6F"/>
    <w:rsid w:val="00A75B5A"/>
    <w:rsid w:val="00A84466"/>
    <w:rsid w:val="00B261B9"/>
    <w:rsid w:val="00B30421"/>
    <w:rsid w:val="00B6309E"/>
    <w:rsid w:val="00B73B67"/>
    <w:rsid w:val="00B80F75"/>
    <w:rsid w:val="00B8622B"/>
    <w:rsid w:val="00B864AA"/>
    <w:rsid w:val="00B9207D"/>
    <w:rsid w:val="00BC287C"/>
    <w:rsid w:val="00BC73E0"/>
    <w:rsid w:val="00BD28D5"/>
    <w:rsid w:val="00BD5FE4"/>
    <w:rsid w:val="00BE1ED5"/>
    <w:rsid w:val="00BE32B1"/>
    <w:rsid w:val="00BF42AE"/>
    <w:rsid w:val="00C16B2D"/>
    <w:rsid w:val="00C2500C"/>
    <w:rsid w:val="00C70589"/>
    <w:rsid w:val="00CA389B"/>
    <w:rsid w:val="00CD0AAB"/>
    <w:rsid w:val="00CF13CB"/>
    <w:rsid w:val="00D06B35"/>
    <w:rsid w:val="00D11423"/>
    <w:rsid w:val="00D63081"/>
    <w:rsid w:val="00D63598"/>
    <w:rsid w:val="00D71CB3"/>
    <w:rsid w:val="00D8760B"/>
    <w:rsid w:val="00DC2A7F"/>
    <w:rsid w:val="00DD34E9"/>
    <w:rsid w:val="00DD45A0"/>
    <w:rsid w:val="00DD76DF"/>
    <w:rsid w:val="00DE79CF"/>
    <w:rsid w:val="00E1737A"/>
    <w:rsid w:val="00E50FF0"/>
    <w:rsid w:val="00E514E2"/>
    <w:rsid w:val="00E56326"/>
    <w:rsid w:val="00E56A37"/>
    <w:rsid w:val="00E6176B"/>
    <w:rsid w:val="00E6767D"/>
    <w:rsid w:val="00EB4C52"/>
    <w:rsid w:val="00EC6238"/>
    <w:rsid w:val="00ED290E"/>
    <w:rsid w:val="00ED3456"/>
    <w:rsid w:val="00F022FC"/>
    <w:rsid w:val="00F06225"/>
    <w:rsid w:val="00F267AE"/>
    <w:rsid w:val="00F42DFA"/>
    <w:rsid w:val="00F56591"/>
    <w:rsid w:val="00F66094"/>
    <w:rsid w:val="00F762B5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Times New Roman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rFonts w:cs="Times New Roman"/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/>
      <w:sz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rFonts w:cs="Times New Roman"/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rFonts w:cs="Times New Roman"/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AB2CBD"/>
    <w:pPr>
      <w:numPr>
        <w:numId w:val="23"/>
      </w:numPr>
    </w:pPr>
  </w:style>
  <w:style w:type="numbering" w:customStyle="1" w:styleId="Styl3">
    <w:name w:val="Styl3"/>
    <w:rsid w:val="00AB2CBD"/>
    <w:pPr>
      <w:numPr>
        <w:numId w:val="22"/>
      </w:numPr>
    </w:pPr>
  </w:style>
  <w:style w:type="numbering" w:customStyle="1" w:styleId="Styl1">
    <w:name w:val="Styl1"/>
    <w:rsid w:val="00AB2CBD"/>
    <w:pPr>
      <w:numPr>
        <w:numId w:val="18"/>
      </w:numPr>
    </w:pPr>
  </w:style>
  <w:style w:type="numbering" w:customStyle="1" w:styleId="Styl2">
    <w:name w:val="Styl2"/>
    <w:rsid w:val="00AB2CBD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121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1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1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1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4</Pages>
  <Words>1023</Words>
  <Characters>6141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Łukasz</cp:lastModifiedBy>
  <cp:revision>5</cp:revision>
  <cp:lastPrinted>2018-08-27T10:51:00Z</cp:lastPrinted>
  <dcterms:created xsi:type="dcterms:W3CDTF">2020-03-20T06:54:00Z</dcterms:created>
  <dcterms:modified xsi:type="dcterms:W3CDTF">2020-03-20T07:30:00Z</dcterms:modified>
</cp:coreProperties>
</file>