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7C0" w:rsidRDefault="000E77C0" w:rsidP="000E77C0">
      <w:pPr>
        <w:pStyle w:val="Nagwek"/>
        <w:tabs>
          <w:tab w:val="clear" w:pos="4536"/>
        </w:tabs>
        <w:jc w:val="right"/>
      </w:pPr>
      <w:r w:rsidRPr="000F59EC">
        <w:t>Kraków</w:t>
      </w:r>
      <w:r>
        <w:t xml:space="preserve"> dnia: </w:t>
      </w:r>
      <w:r w:rsidR="004A426D">
        <w:t>19</w:t>
      </w:r>
      <w:bookmarkStart w:id="0" w:name="_GoBack"/>
      <w:bookmarkEnd w:id="0"/>
      <w:r>
        <w:t>/03/2020 r.</w:t>
      </w:r>
    </w:p>
    <w:p w:rsidR="000E77C0" w:rsidRDefault="000E77C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  <w:r w:rsidR="000E77C0">
        <w:rPr>
          <w:rFonts w:ascii="Times New Roman" w:hAnsi="Times New Roman"/>
          <w:b/>
          <w:sz w:val="28"/>
          <w:szCs w:val="28"/>
        </w:rPr>
        <w:t xml:space="preserve"> NR 2</w:t>
      </w:r>
    </w:p>
    <w:p w:rsidR="000E77C0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  <w:r w:rsidR="000E77C0">
        <w:rPr>
          <w:rFonts w:ascii="Times New Roman" w:hAnsi="Times New Roman"/>
          <w:b/>
          <w:sz w:val="28"/>
          <w:szCs w:val="28"/>
        </w:rPr>
        <w:t xml:space="preserve"> </w:t>
      </w:r>
    </w:p>
    <w:p w:rsidR="00B52A97" w:rsidRDefault="000E77C0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(PAKIETY 1, 2, 3, 7, 8)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0F59EC" w:rsidRPr="000F59EC" w:rsidRDefault="000F59EC" w:rsidP="00B52A97">
      <w:pPr>
        <w:spacing w:line="360" w:lineRule="auto"/>
        <w:rPr>
          <w:b/>
          <w:bCs/>
          <w:color w:val="000000"/>
        </w:rPr>
      </w:pPr>
      <w:r w:rsidRPr="000F59EC">
        <w:rPr>
          <w:b/>
          <w:bCs/>
          <w:color w:val="000000"/>
        </w:rPr>
        <w:t>Szpital Miejski Specjalistyczny</w:t>
      </w:r>
    </w:p>
    <w:p w:rsidR="000F59EC" w:rsidRPr="000F59EC" w:rsidRDefault="000F59EC" w:rsidP="00B52A97">
      <w:pPr>
        <w:spacing w:line="360" w:lineRule="auto"/>
        <w:rPr>
          <w:b/>
          <w:bCs/>
          <w:color w:val="000000"/>
        </w:rPr>
      </w:pPr>
      <w:r w:rsidRPr="000F59EC">
        <w:rPr>
          <w:b/>
          <w:bCs/>
          <w:color w:val="000000"/>
        </w:rPr>
        <w:t>im. Gabriela Narutowicza w Krakowie</w:t>
      </w:r>
    </w:p>
    <w:p w:rsidR="00B52A97" w:rsidRDefault="000F59EC" w:rsidP="00B52A97">
      <w:pPr>
        <w:spacing w:line="360" w:lineRule="auto"/>
        <w:rPr>
          <w:b/>
          <w:bCs/>
          <w:color w:val="000000"/>
        </w:rPr>
      </w:pPr>
      <w:r w:rsidRPr="000F59EC">
        <w:rPr>
          <w:b/>
          <w:bCs/>
          <w:color w:val="000000"/>
        </w:rPr>
        <w:t>Dział Zamówień Publicznych i Umów</w:t>
      </w:r>
      <w:r w:rsidR="00B52A97">
        <w:rPr>
          <w:b/>
          <w:bCs/>
          <w:color w:val="000000"/>
        </w:rPr>
        <w:t>,</w:t>
      </w:r>
    </w:p>
    <w:p w:rsidR="00B52A97" w:rsidRDefault="000F59EC" w:rsidP="00B52A97">
      <w:pPr>
        <w:spacing w:line="360" w:lineRule="auto"/>
        <w:rPr>
          <w:color w:val="000000"/>
        </w:rPr>
      </w:pPr>
      <w:r w:rsidRPr="000F59EC">
        <w:rPr>
          <w:color w:val="000000"/>
        </w:rPr>
        <w:t>ul. Prądnicka</w:t>
      </w:r>
      <w:r w:rsidR="00B52A97">
        <w:rPr>
          <w:color w:val="000000"/>
        </w:rPr>
        <w:t xml:space="preserve"> </w:t>
      </w:r>
      <w:r w:rsidRPr="000F59EC">
        <w:rPr>
          <w:color w:val="000000"/>
        </w:rPr>
        <w:t>35-37</w:t>
      </w:r>
      <w:r w:rsidR="00B52A97">
        <w:rPr>
          <w:color w:val="000000"/>
        </w:rPr>
        <w:t xml:space="preserve"> ,</w:t>
      </w:r>
    </w:p>
    <w:p w:rsidR="00B52A97" w:rsidRPr="00B52A97" w:rsidRDefault="000F59EC" w:rsidP="00B52A97">
      <w:pPr>
        <w:spacing w:line="360" w:lineRule="auto"/>
        <w:rPr>
          <w:color w:val="000000"/>
          <w:lang w:val="en-US"/>
        </w:rPr>
      </w:pPr>
      <w:r w:rsidRPr="000F59EC">
        <w:rPr>
          <w:color w:val="000000"/>
        </w:rPr>
        <w:t>31-202</w:t>
      </w:r>
      <w:r w:rsidR="00B52A97">
        <w:rPr>
          <w:color w:val="000000"/>
        </w:rPr>
        <w:t xml:space="preserve"> </w:t>
      </w:r>
      <w:r w:rsidRPr="000F59EC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F59EC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F59EC" w:rsidRPr="000F59EC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 xml:space="preserve">, fax </w:t>
      </w:r>
      <w:r w:rsidR="000F59EC" w:rsidRPr="000F59EC">
        <w:rPr>
          <w:color w:val="000000"/>
          <w:lang w:val="en-US"/>
        </w:rPr>
        <w:t>(12)2578 292; 2578 229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0F59EC" w:rsidRPr="000F59EC">
        <w:rPr>
          <w:b/>
          <w:color w:val="000000"/>
        </w:rPr>
        <w:t>Zakup i dostawa implantów ortopedycznych oraz zestawu do zamkniętego drenażu ran dla potrzeb Oddziału Urazowo-Ortopedycznego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0F59EC" w:rsidTr="000E77C0">
        <w:trPr>
          <w:cantSplit/>
          <w:trHeight w:val="2561"/>
        </w:trPr>
        <w:tc>
          <w:tcPr>
            <w:tcW w:w="9001" w:type="dxa"/>
          </w:tcPr>
          <w:p w:rsidR="000F59EC" w:rsidRDefault="000F59EC" w:rsidP="00D5400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F59EC">
              <w:rPr>
                <w:b/>
                <w:color w:val="000000"/>
              </w:rPr>
              <w:t>1</w:t>
            </w:r>
          </w:p>
          <w:p w:rsidR="000F59EC" w:rsidRDefault="000F59EC" w:rsidP="00D5400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HAND-PROD Sp. z o.o.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31-352</w:t>
            </w:r>
            <w:r>
              <w:rPr>
                <w:b/>
              </w:rPr>
              <w:t xml:space="preserve"> </w:t>
            </w:r>
            <w:r w:rsidRPr="000F59EC">
              <w:rPr>
                <w:b/>
              </w:rPr>
              <w:t>Kraków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ul. Tetmajera</w:t>
            </w:r>
            <w:r>
              <w:rPr>
                <w:b/>
              </w:rPr>
              <w:t xml:space="preserve">    </w:t>
            </w:r>
            <w:r w:rsidRPr="000F59EC">
              <w:rPr>
                <w:b/>
              </w:rPr>
              <w:t>79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F59EC">
              <w:rPr>
                <w:b/>
              </w:rPr>
              <w:t>199 690.92 zł</w:t>
            </w:r>
          </w:p>
        </w:tc>
      </w:tr>
      <w:tr w:rsidR="000F59EC" w:rsidTr="000E77C0">
        <w:trPr>
          <w:cantSplit/>
          <w:trHeight w:val="2561"/>
        </w:trPr>
        <w:tc>
          <w:tcPr>
            <w:tcW w:w="9001" w:type="dxa"/>
          </w:tcPr>
          <w:p w:rsidR="000F59EC" w:rsidRDefault="000F59EC" w:rsidP="00D5400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F59EC">
              <w:rPr>
                <w:b/>
                <w:color w:val="000000"/>
              </w:rPr>
              <w:t>2</w:t>
            </w:r>
          </w:p>
          <w:p w:rsidR="000F59EC" w:rsidRDefault="000F59EC" w:rsidP="00D5400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Good For You Medical Jarosław Brudz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62-080</w:t>
            </w:r>
            <w:r>
              <w:rPr>
                <w:b/>
              </w:rPr>
              <w:t xml:space="preserve"> </w:t>
            </w:r>
            <w:r w:rsidRPr="000F59EC">
              <w:rPr>
                <w:b/>
              </w:rPr>
              <w:t>Lusowo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ul. Zielna</w:t>
            </w:r>
            <w:r>
              <w:rPr>
                <w:b/>
              </w:rPr>
              <w:t xml:space="preserve">    </w:t>
            </w:r>
            <w:r w:rsidRPr="000F59EC">
              <w:rPr>
                <w:b/>
              </w:rPr>
              <w:t>30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F59EC">
              <w:rPr>
                <w:b/>
              </w:rPr>
              <w:t>5 994.00 zł</w:t>
            </w:r>
          </w:p>
        </w:tc>
      </w:tr>
      <w:tr w:rsidR="000F59EC" w:rsidTr="000E77C0">
        <w:trPr>
          <w:cantSplit/>
          <w:trHeight w:val="2561"/>
        </w:trPr>
        <w:tc>
          <w:tcPr>
            <w:tcW w:w="9001" w:type="dxa"/>
          </w:tcPr>
          <w:p w:rsidR="000F59EC" w:rsidRDefault="000F59EC" w:rsidP="00D5400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F59EC">
              <w:rPr>
                <w:b/>
                <w:color w:val="000000"/>
              </w:rPr>
              <w:t>3</w:t>
            </w:r>
          </w:p>
          <w:p w:rsidR="000F59EC" w:rsidRDefault="000F59EC" w:rsidP="00D5400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Stryker Polska Sp. z o.o.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0F59EC">
              <w:rPr>
                <w:b/>
              </w:rPr>
              <w:t>Warszawa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ul. Poleczki</w:t>
            </w:r>
            <w:r>
              <w:rPr>
                <w:b/>
              </w:rPr>
              <w:t xml:space="preserve">    </w:t>
            </w:r>
            <w:r w:rsidRPr="000F59EC">
              <w:rPr>
                <w:b/>
              </w:rPr>
              <w:t>35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F59EC">
              <w:rPr>
                <w:b/>
              </w:rPr>
              <w:t>21 384.00 zł</w:t>
            </w:r>
          </w:p>
        </w:tc>
      </w:tr>
      <w:tr w:rsidR="000F59EC" w:rsidTr="000E77C0">
        <w:trPr>
          <w:cantSplit/>
          <w:trHeight w:val="2561"/>
        </w:trPr>
        <w:tc>
          <w:tcPr>
            <w:tcW w:w="9001" w:type="dxa"/>
          </w:tcPr>
          <w:p w:rsidR="000F59EC" w:rsidRDefault="000F59EC" w:rsidP="00D5400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F59EC">
              <w:rPr>
                <w:b/>
                <w:color w:val="000000"/>
              </w:rPr>
              <w:t>7</w:t>
            </w:r>
          </w:p>
          <w:p w:rsidR="000F59EC" w:rsidRDefault="000F59EC" w:rsidP="00D5400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Good For You Medical Jarosław Brudz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62-080</w:t>
            </w:r>
            <w:r>
              <w:rPr>
                <w:b/>
              </w:rPr>
              <w:t xml:space="preserve"> </w:t>
            </w:r>
            <w:r w:rsidRPr="000F59EC">
              <w:rPr>
                <w:b/>
              </w:rPr>
              <w:t>Lusowo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ul. Zielna</w:t>
            </w:r>
            <w:r>
              <w:rPr>
                <w:b/>
              </w:rPr>
              <w:t xml:space="preserve">    </w:t>
            </w:r>
            <w:r w:rsidRPr="000F59EC">
              <w:rPr>
                <w:b/>
              </w:rPr>
              <w:t>30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F59EC">
              <w:rPr>
                <w:b/>
              </w:rPr>
              <w:t>5 508.00 zł</w:t>
            </w:r>
          </w:p>
        </w:tc>
      </w:tr>
      <w:tr w:rsidR="000F59EC" w:rsidTr="000E77C0">
        <w:trPr>
          <w:cantSplit/>
          <w:trHeight w:val="2561"/>
        </w:trPr>
        <w:tc>
          <w:tcPr>
            <w:tcW w:w="9001" w:type="dxa"/>
          </w:tcPr>
          <w:p w:rsidR="000F59EC" w:rsidRDefault="000F59EC" w:rsidP="00D5400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F59EC">
              <w:rPr>
                <w:b/>
                <w:color w:val="000000"/>
              </w:rPr>
              <w:t>8</w:t>
            </w:r>
          </w:p>
          <w:p w:rsidR="000F59EC" w:rsidRDefault="000F59EC" w:rsidP="00D5400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Skamex Sp. z o.o. Sp. k.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93-121</w:t>
            </w:r>
            <w:r>
              <w:rPr>
                <w:b/>
              </w:rPr>
              <w:t xml:space="preserve"> </w:t>
            </w:r>
            <w:r w:rsidRPr="000F59EC">
              <w:rPr>
                <w:b/>
              </w:rPr>
              <w:t>Łódź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  <w:rPr>
                <w:b/>
              </w:rPr>
            </w:pPr>
            <w:r w:rsidRPr="000F59EC">
              <w:rPr>
                <w:b/>
              </w:rPr>
              <w:t>ul. Częstochowska</w:t>
            </w:r>
            <w:r>
              <w:rPr>
                <w:b/>
              </w:rPr>
              <w:t xml:space="preserve">    </w:t>
            </w:r>
            <w:r w:rsidRPr="000F59EC">
              <w:rPr>
                <w:b/>
              </w:rPr>
              <w:t>38/52</w:t>
            </w:r>
          </w:p>
          <w:p w:rsidR="000F59EC" w:rsidRDefault="000F59EC" w:rsidP="00D5400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F59EC">
              <w:rPr>
                <w:b/>
              </w:rPr>
              <w:t>3 996.00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31"/>
      </w:tblGrid>
      <w:tr w:rsidR="000F59EC" w:rsidRPr="008463A1" w:rsidTr="000E77C0">
        <w:tc>
          <w:tcPr>
            <w:tcW w:w="8931" w:type="dxa"/>
            <w:shd w:val="clear" w:color="auto" w:fill="auto"/>
          </w:tcPr>
          <w:p w:rsidR="000F59EC" w:rsidRPr="008463A1" w:rsidRDefault="000F59EC" w:rsidP="00D5400A">
            <w:pPr>
              <w:spacing w:line="360" w:lineRule="auto"/>
              <w:rPr>
                <w:b/>
              </w:rPr>
            </w:pPr>
            <w:r w:rsidRPr="000F59EC">
              <w:rPr>
                <w:b/>
              </w:rPr>
              <w:t>HAND-PROD Sp. z o.o.</w:t>
            </w:r>
          </w:p>
          <w:p w:rsidR="000F59EC" w:rsidRPr="008463A1" w:rsidRDefault="000F59EC" w:rsidP="00D5400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F59EC" w:rsidRPr="008463A1" w:rsidRDefault="000F59EC" w:rsidP="00D5400A">
            <w:pPr>
              <w:spacing w:line="360" w:lineRule="auto"/>
              <w:rPr>
                <w:color w:val="000000"/>
              </w:rPr>
            </w:pPr>
            <w:r w:rsidRPr="000F59EC">
              <w:t>Najkorzystniejsza oferta</w:t>
            </w:r>
          </w:p>
        </w:tc>
      </w:tr>
      <w:tr w:rsidR="000F59EC" w:rsidRPr="008463A1" w:rsidTr="000E77C0">
        <w:tc>
          <w:tcPr>
            <w:tcW w:w="8931" w:type="dxa"/>
            <w:shd w:val="clear" w:color="auto" w:fill="auto"/>
          </w:tcPr>
          <w:p w:rsidR="000F59EC" w:rsidRPr="008463A1" w:rsidRDefault="000F59EC" w:rsidP="00D5400A">
            <w:pPr>
              <w:spacing w:line="360" w:lineRule="auto"/>
              <w:rPr>
                <w:b/>
              </w:rPr>
            </w:pPr>
            <w:r w:rsidRPr="000F59EC">
              <w:rPr>
                <w:b/>
              </w:rPr>
              <w:t>Skamex Sp. z o.o. Sp. k.</w:t>
            </w:r>
          </w:p>
          <w:p w:rsidR="000F59EC" w:rsidRPr="008463A1" w:rsidRDefault="000F59EC" w:rsidP="00D5400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F59EC" w:rsidRPr="008463A1" w:rsidRDefault="000F59EC" w:rsidP="00D5400A">
            <w:pPr>
              <w:spacing w:line="360" w:lineRule="auto"/>
              <w:rPr>
                <w:color w:val="000000"/>
              </w:rPr>
            </w:pPr>
            <w:r w:rsidRPr="000F59EC">
              <w:t>Najkorzystniejsza oferta</w:t>
            </w:r>
          </w:p>
        </w:tc>
      </w:tr>
      <w:tr w:rsidR="000F59EC" w:rsidRPr="008463A1" w:rsidTr="000E77C0">
        <w:tc>
          <w:tcPr>
            <w:tcW w:w="8931" w:type="dxa"/>
            <w:shd w:val="clear" w:color="auto" w:fill="auto"/>
          </w:tcPr>
          <w:p w:rsidR="000F59EC" w:rsidRPr="008463A1" w:rsidRDefault="000F59EC" w:rsidP="00D5400A">
            <w:pPr>
              <w:spacing w:line="360" w:lineRule="auto"/>
              <w:rPr>
                <w:b/>
              </w:rPr>
            </w:pPr>
            <w:r w:rsidRPr="000F59EC">
              <w:rPr>
                <w:b/>
              </w:rPr>
              <w:t>Good For You Medical Jarosław Brudz</w:t>
            </w:r>
          </w:p>
          <w:p w:rsidR="000F59EC" w:rsidRPr="008463A1" w:rsidRDefault="000F59EC" w:rsidP="00D5400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F59EC" w:rsidRPr="008463A1" w:rsidRDefault="000F59EC" w:rsidP="00D5400A">
            <w:pPr>
              <w:spacing w:line="360" w:lineRule="auto"/>
              <w:rPr>
                <w:color w:val="000000"/>
              </w:rPr>
            </w:pPr>
            <w:r w:rsidRPr="000F59EC">
              <w:t>Najkorzystniejsza oferta</w:t>
            </w:r>
          </w:p>
        </w:tc>
      </w:tr>
      <w:tr w:rsidR="000F59EC" w:rsidRPr="008463A1" w:rsidTr="000E77C0">
        <w:tc>
          <w:tcPr>
            <w:tcW w:w="8931" w:type="dxa"/>
            <w:shd w:val="clear" w:color="auto" w:fill="auto"/>
          </w:tcPr>
          <w:p w:rsidR="000F59EC" w:rsidRPr="008463A1" w:rsidRDefault="000F59EC" w:rsidP="00D5400A">
            <w:pPr>
              <w:spacing w:line="360" w:lineRule="auto"/>
              <w:rPr>
                <w:b/>
              </w:rPr>
            </w:pPr>
            <w:r w:rsidRPr="000F59EC">
              <w:rPr>
                <w:b/>
              </w:rPr>
              <w:t>Good For You Medical Jarosław Brudz</w:t>
            </w:r>
          </w:p>
          <w:p w:rsidR="000F59EC" w:rsidRPr="008463A1" w:rsidRDefault="000F59EC" w:rsidP="00D5400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F59EC" w:rsidRPr="008463A1" w:rsidRDefault="000F59EC" w:rsidP="00D5400A">
            <w:pPr>
              <w:spacing w:line="360" w:lineRule="auto"/>
              <w:rPr>
                <w:color w:val="000000"/>
              </w:rPr>
            </w:pPr>
            <w:r w:rsidRPr="000F59EC">
              <w:t>Najkorzystniejsza oferta</w:t>
            </w:r>
          </w:p>
        </w:tc>
      </w:tr>
      <w:tr w:rsidR="000F59EC" w:rsidRPr="008463A1" w:rsidTr="000E77C0">
        <w:tc>
          <w:tcPr>
            <w:tcW w:w="8931" w:type="dxa"/>
            <w:shd w:val="clear" w:color="auto" w:fill="auto"/>
          </w:tcPr>
          <w:p w:rsidR="000F59EC" w:rsidRPr="008463A1" w:rsidRDefault="000F59EC" w:rsidP="00D5400A">
            <w:pPr>
              <w:spacing w:line="360" w:lineRule="auto"/>
              <w:rPr>
                <w:b/>
              </w:rPr>
            </w:pPr>
            <w:r w:rsidRPr="000F59EC">
              <w:rPr>
                <w:b/>
              </w:rPr>
              <w:t>Stryker Polska Sp. z o.o.</w:t>
            </w:r>
          </w:p>
          <w:p w:rsidR="000F59EC" w:rsidRPr="008463A1" w:rsidRDefault="000F59EC" w:rsidP="00D5400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0F59EC" w:rsidRPr="008463A1" w:rsidRDefault="000F59EC" w:rsidP="00D5400A">
            <w:pPr>
              <w:spacing w:line="360" w:lineRule="auto"/>
              <w:rPr>
                <w:color w:val="000000"/>
              </w:rPr>
            </w:pPr>
            <w:r w:rsidRPr="000F59EC">
              <w:t>Najkorzystniejsza oferta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  <w:r w:rsidR="000E77C0">
        <w:rPr>
          <w:color w:val="000000"/>
        </w:rPr>
        <w:t xml:space="preserve"> X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0E77C0" w:rsidRDefault="000E77C0" w:rsidP="00B52A97">
      <w:pPr>
        <w:spacing w:line="360" w:lineRule="auto"/>
        <w:rPr>
          <w:color w:val="000000"/>
          <w:sz w:val="16"/>
          <w:szCs w:val="16"/>
        </w:rPr>
      </w:pPr>
    </w:p>
    <w:p w:rsidR="000E77C0" w:rsidRDefault="000E77C0" w:rsidP="00B52A97">
      <w:pPr>
        <w:spacing w:line="360" w:lineRule="auto"/>
        <w:rPr>
          <w:color w:val="000000"/>
          <w:sz w:val="16"/>
          <w:szCs w:val="16"/>
        </w:rPr>
      </w:pPr>
    </w:p>
    <w:p w:rsidR="000E77C0" w:rsidRDefault="000E77C0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F59EC" w:rsidRPr="008463A1" w:rsidTr="00D5400A">
        <w:tc>
          <w:tcPr>
            <w:tcW w:w="2277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59EC">
              <w:rPr>
                <w:sz w:val="18"/>
                <w:szCs w:val="18"/>
              </w:rPr>
              <w:t>Pakiet 1 – Endoproteza stawu biodrowegoantyluksacyjna z opcją totalną</w:t>
            </w:r>
          </w:p>
        </w:tc>
        <w:tc>
          <w:tcPr>
            <w:tcW w:w="2651" w:type="dxa"/>
            <w:shd w:val="clear" w:color="auto" w:fill="auto"/>
          </w:tcPr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HAND-PROD Sp. z o.o.</w:t>
            </w:r>
          </w:p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ul. Tetmajera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79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31-352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0F59EC" w:rsidRPr="000F59EC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1 - Cena - 360.00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 xml:space="preserve">  600,00</w:t>
            </w:r>
          </w:p>
        </w:tc>
      </w:tr>
      <w:tr w:rsidR="000F59EC" w:rsidRPr="008463A1" w:rsidTr="00D5400A">
        <w:tc>
          <w:tcPr>
            <w:tcW w:w="2277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59EC">
              <w:rPr>
                <w:sz w:val="18"/>
                <w:szCs w:val="18"/>
              </w:rPr>
              <w:t>Pakiet 2 – Zestaw do stabilizacji zewnętrznej paliczków oraz kości śródręcza</w:t>
            </w:r>
          </w:p>
        </w:tc>
        <w:tc>
          <w:tcPr>
            <w:tcW w:w="2651" w:type="dxa"/>
            <w:shd w:val="clear" w:color="auto" w:fill="auto"/>
          </w:tcPr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Good For You Medical Jarosław Brudz</w:t>
            </w:r>
          </w:p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ul. Zielna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30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62-080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Lusowo</w:t>
            </w:r>
          </w:p>
        </w:tc>
        <w:tc>
          <w:tcPr>
            <w:tcW w:w="2848" w:type="dxa"/>
            <w:shd w:val="clear" w:color="auto" w:fill="auto"/>
          </w:tcPr>
          <w:p w:rsidR="000F59EC" w:rsidRPr="000F59EC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1 - Cena - 360.00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 xml:space="preserve">  600,00</w:t>
            </w:r>
          </w:p>
        </w:tc>
      </w:tr>
      <w:tr w:rsidR="000F59EC" w:rsidRPr="008463A1" w:rsidTr="00D5400A">
        <w:tc>
          <w:tcPr>
            <w:tcW w:w="2277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59EC">
              <w:rPr>
                <w:sz w:val="18"/>
                <w:szCs w:val="18"/>
              </w:rPr>
              <w:t>Pakiet 3 – Zestaw do stabilizacji złamań miednicy</w:t>
            </w:r>
          </w:p>
        </w:tc>
        <w:tc>
          <w:tcPr>
            <w:tcW w:w="2651" w:type="dxa"/>
            <w:shd w:val="clear" w:color="auto" w:fill="auto"/>
          </w:tcPr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Stryker Polska Sp. z o.o.</w:t>
            </w:r>
          </w:p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ul. 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35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0F59EC" w:rsidRPr="000F59EC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1 - Cena - 360.00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 xml:space="preserve">  600,00</w:t>
            </w:r>
          </w:p>
        </w:tc>
      </w:tr>
      <w:tr w:rsidR="000F59EC" w:rsidRPr="008463A1" w:rsidTr="00D5400A">
        <w:tc>
          <w:tcPr>
            <w:tcW w:w="2277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59EC">
              <w:rPr>
                <w:sz w:val="18"/>
                <w:szCs w:val="18"/>
              </w:rPr>
              <w:t>Pakiet 7 – Zestaw do dynamicznego zaopatrzenia wielofragmentowych złamań paliczków</w:t>
            </w:r>
          </w:p>
        </w:tc>
        <w:tc>
          <w:tcPr>
            <w:tcW w:w="2651" w:type="dxa"/>
            <w:shd w:val="clear" w:color="auto" w:fill="auto"/>
          </w:tcPr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Good For You Medical Jarosław Brudz</w:t>
            </w:r>
          </w:p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ul. Zielna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30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62-080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Lusowo</w:t>
            </w:r>
          </w:p>
        </w:tc>
        <w:tc>
          <w:tcPr>
            <w:tcW w:w="2848" w:type="dxa"/>
            <w:shd w:val="clear" w:color="auto" w:fill="auto"/>
          </w:tcPr>
          <w:p w:rsidR="000F59EC" w:rsidRPr="000F59EC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1 - Cena - 360.00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2 - Jakość i warunki depozytu - 240.00</w:t>
            </w:r>
          </w:p>
        </w:tc>
        <w:tc>
          <w:tcPr>
            <w:tcW w:w="17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 xml:space="preserve">  600,00</w:t>
            </w:r>
          </w:p>
        </w:tc>
      </w:tr>
      <w:tr w:rsidR="000F59EC" w:rsidRPr="008463A1" w:rsidTr="00D5400A">
        <w:tc>
          <w:tcPr>
            <w:tcW w:w="2277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F59EC">
              <w:rPr>
                <w:sz w:val="18"/>
                <w:szCs w:val="18"/>
              </w:rPr>
              <w:t>Pakiet 8 - Zestaw do zamkniętego drenażu  ran.</w:t>
            </w:r>
          </w:p>
        </w:tc>
        <w:tc>
          <w:tcPr>
            <w:tcW w:w="2651" w:type="dxa"/>
            <w:shd w:val="clear" w:color="auto" w:fill="auto"/>
          </w:tcPr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Skamex Sp. z o.o. Sp. k.</w:t>
            </w:r>
          </w:p>
          <w:p w:rsidR="000F59EC" w:rsidRPr="008463A1" w:rsidRDefault="000F59EC" w:rsidP="00D5400A">
            <w:pPr>
              <w:rPr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ul. Częstochowska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38/52</w:t>
            </w:r>
          </w:p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93-121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F59EC">
              <w:rPr>
                <w:sz w:val="18"/>
                <w:szCs w:val="18"/>
              </w:rPr>
              <w:t>Łódź</w:t>
            </w:r>
          </w:p>
        </w:tc>
        <w:tc>
          <w:tcPr>
            <w:tcW w:w="28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>1 - Cena - 600.00</w:t>
            </w:r>
          </w:p>
        </w:tc>
        <w:tc>
          <w:tcPr>
            <w:tcW w:w="1748" w:type="dxa"/>
            <w:shd w:val="clear" w:color="auto" w:fill="auto"/>
          </w:tcPr>
          <w:p w:rsidR="000F59EC" w:rsidRPr="008463A1" w:rsidRDefault="000F59EC" w:rsidP="00D5400A">
            <w:pPr>
              <w:rPr>
                <w:color w:val="000000"/>
                <w:sz w:val="18"/>
                <w:szCs w:val="18"/>
              </w:rPr>
            </w:pPr>
            <w:r w:rsidRPr="000F59EC">
              <w:rPr>
                <w:sz w:val="18"/>
                <w:szCs w:val="18"/>
              </w:rPr>
              <w:t xml:space="preserve">  600,00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/>
    <w:sectPr w:rsidR="001A45D0" w:rsidRPr="00B52A97" w:rsidSect="000E77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E5F" w:rsidRDefault="00831E5F">
      <w:r>
        <w:separator/>
      </w:r>
    </w:p>
  </w:endnote>
  <w:endnote w:type="continuationSeparator" w:id="0">
    <w:p w:rsidR="00831E5F" w:rsidRDefault="00831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9EC" w:rsidRDefault="000F59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9EC" w:rsidRDefault="000F59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E5F" w:rsidRDefault="00831E5F">
      <w:r>
        <w:separator/>
      </w:r>
    </w:p>
  </w:footnote>
  <w:footnote w:type="continuationSeparator" w:id="0">
    <w:p w:rsidR="00831E5F" w:rsidRDefault="00831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9EC" w:rsidRDefault="000F5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9EC" w:rsidRDefault="000F59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59EC" w:rsidRDefault="000F5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1E5F"/>
    <w:rsid w:val="000A2C44"/>
    <w:rsid w:val="000E77C0"/>
    <w:rsid w:val="000F59EC"/>
    <w:rsid w:val="001A45D0"/>
    <w:rsid w:val="004A426D"/>
    <w:rsid w:val="005E4BC7"/>
    <w:rsid w:val="00747E2D"/>
    <w:rsid w:val="007B0EDC"/>
    <w:rsid w:val="007B1A7A"/>
    <w:rsid w:val="00831E5F"/>
    <w:rsid w:val="009A4BCD"/>
    <w:rsid w:val="009B52EF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B3E30"/>
  <w15:docId w15:val="{4DC05D32-F7B7-45A4-BB87-F50311D9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368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Gabriela Godyń</cp:lastModifiedBy>
  <cp:revision>3</cp:revision>
  <cp:lastPrinted>2020-03-09T10:40:00Z</cp:lastPrinted>
  <dcterms:created xsi:type="dcterms:W3CDTF">2020-03-09T10:41:00Z</dcterms:created>
  <dcterms:modified xsi:type="dcterms:W3CDTF">2020-03-19T11:05:00Z</dcterms:modified>
</cp:coreProperties>
</file>