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526628" w:rsidP="00025386">
      <w:pPr>
        <w:pStyle w:val="Nagwek4"/>
        <w:rPr>
          <w:b/>
          <w:i w:val="0"/>
        </w:rPr>
      </w:pPr>
      <w:r w:rsidRPr="00526628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B5895" w:rsidRPr="00AB5895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CF44C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CF7D20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CF44C4" w:rsidRDefault="00CF44C4" w:rsidP="00CF7D2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F44C4">
        <w:rPr>
          <w:rFonts w:ascii="Times New Roman" w:hAnsi="Times New Roman"/>
          <w:b/>
          <w:i/>
          <w:sz w:val="24"/>
          <w:szCs w:val="24"/>
        </w:rPr>
        <w:t>Poprawa infrastruktury edukacyjnej SP Chęciny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4581"/>
        <w:gridCol w:w="4111"/>
      </w:tblGrid>
      <w:tr w:rsidR="00945B75" w:rsidRPr="00A56A6F" w:rsidTr="00945B75">
        <w:tc>
          <w:tcPr>
            <w:tcW w:w="777" w:type="dxa"/>
            <w:shd w:val="clear" w:color="auto" w:fill="auto"/>
            <w:vAlign w:val="center"/>
          </w:tcPr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945B75" w:rsidRPr="00945B75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</w:tc>
        <w:tc>
          <w:tcPr>
            <w:tcW w:w="4111" w:type="dxa"/>
            <w:vAlign w:val="center"/>
          </w:tcPr>
          <w:p w:rsidR="00945B75" w:rsidRPr="00945B75" w:rsidRDefault="00945B75" w:rsidP="00945B75">
            <w:pPr>
              <w:jc w:val="center"/>
              <w:rPr>
                <w:rFonts w:ascii="Book Antiqua" w:hAnsi="Book Antiqua"/>
                <w:b/>
                <w:iCs/>
              </w:rPr>
            </w:pPr>
            <w:r>
              <w:rPr>
                <w:rFonts w:ascii="Book Antiqua" w:hAnsi="Book Antiqua"/>
                <w:b/>
                <w:iCs/>
              </w:rPr>
              <w:t>Nazwa podwykonawcy</w:t>
            </w:r>
          </w:p>
        </w:tc>
      </w:tr>
      <w:tr w:rsidR="00945B75" w:rsidRPr="00A56A6F" w:rsidTr="00945B75">
        <w:trPr>
          <w:trHeight w:val="3159"/>
        </w:trPr>
        <w:tc>
          <w:tcPr>
            <w:tcW w:w="777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81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AA6A3B">
      <w:pPr>
        <w:spacing w:after="0" w:line="240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6A3" w:rsidRDefault="002D46A3" w:rsidP="00025386">
      <w:pPr>
        <w:spacing w:after="0" w:line="240" w:lineRule="auto"/>
      </w:pPr>
      <w:r>
        <w:separator/>
      </w:r>
    </w:p>
  </w:endnote>
  <w:endnote w:type="continuationSeparator" w:id="0">
    <w:p w:rsidR="002D46A3" w:rsidRDefault="002D46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2662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2662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26628">
      <w:rPr>
        <w:rStyle w:val="Numerstrony"/>
        <w:rFonts w:ascii="Arial" w:hAnsi="Arial"/>
        <w:sz w:val="18"/>
        <w:szCs w:val="18"/>
      </w:rPr>
      <w:fldChar w:fldCharType="separate"/>
    </w:r>
    <w:r w:rsidR="00CF44C4">
      <w:rPr>
        <w:rStyle w:val="Numerstrony"/>
        <w:rFonts w:ascii="Arial" w:hAnsi="Arial"/>
        <w:noProof/>
        <w:sz w:val="18"/>
        <w:szCs w:val="18"/>
      </w:rPr>
      <w:t>1</w:t>
    </w:r>
    <w:r w:rsidR="0052662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2662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26628">
      <w:rPr>
        <w:rStyle w:val="Numerstrony"/>
        <w:rFonts w:ascii="Arial" w:hAnsi="Arial"/>
        <w:sz w:val="18"/>
        <w:szCs w:val="18"/>
      </w:rPr>
      <w:fldChar w:fldCharType="separate"/>
    </w:r>
    <w:r w:rsidR="00CF44C4">
      <w:rPr>
        <w:rStyle w:val="Numerstrony"/>
        <w:rFonts w:ascii="Arial" w:hAnsi="Arial"/>
        <w:noProof/>
        <w:sz w:val="18"/>
        <w:szCs w:val="18"/>
      </w:rPr>
      <w:t>1</w:t>
    </w:r>
    <w:r w:rsidR="00526628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6A3" w:rsidRDefault="002D46A3" w:rsidP="00025386">
      <w:pPr>
        <w:spacing w:after="0" w:line="240" w:lineRule="auto"/>
      </w:pPr>
      <w:r>
        <w:separator/>
      </w:r>
    </w:p>
  </w:footnote>
  <w:footnote w:type="continuationSeparator" w:id="0">
    <w:p w:rsidR="002D46A3" w:rsidRDefault="002D46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B5895"/>
    <w:rsid w:val="00025386"/>
    <w:rsid w:val="00031F9B"/>
    <w:rsid w:val="0010555C"/>
    <w:rsid w:val="001C2314"/>
    <w:rsid w:val="002711FC"/>
    <w:rsid w:val="002A76EA"/>
    <w:rsid w:val="002D46A3"/>
    <w:rsid w:val="00526628"/>
    <w:rsid w:val="005624D8"/>
    <w:rsid w:val="0061379D"/>
    <w:rsid w:val="006D6F51"/>
    <w:rsid w:val="007641CE"/>
    <w:rsid w:val="00836A74"/>
    <w:rsid w:val="008C48C5"/>
    <w:rsid w:val="008F2498"/>
    <w:rsid w:val="00913D70"/>
    <w:rsid w:val="009363FA"/>
    <w:rsid w:val="00945B75"/>
    <w:rsid w:val="009B487A"/>
    <w:rsid w:val="009C582C"/>
    <w:rsid w:val="009F2F58"/>
    <w:rsid w:val="00A56A6F"/>
    <w:rsid w:val="00AA6A3B"/>
    <w:rsid w:val="00AB4DCB"/>
    <w:rsid w:val="00AB5895"/>
    <w:rsid w:val="00C35D97"/>
    <w:rsid w:val="00CF44C4"/>
    <w:rsid w:val="00CF7D20"/>
    <w:rsid w:val="00D55FC4"/>
    <w:rsid w:val="00DB335F"/>
    <w:rsid w:val="00DB65C5"/>
    <w:rsid w:val="00E759BF"/>
    <w:rsid w:val="00E75AAA"/>
    <w:rsid w:val="00F55134"/>
    <w:rsid w:val="00FB7BA7"/>
    <w:rsid w:val="00FF6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48C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7</cp:revision>
  <dcterms:created xsi:type="dcterms:W3CDTF">2017-07-21T10:13:00Z</dcterms:created>
  <dcterms:modified xsi:type="dcterms:W3CDTF">2020-03-16T12:20:00Z</dcterms:modified>
</cp:coreProperties>
</file>