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C3EA7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D19C3" w:rsidRPr="009D19C3">
        <w:rPr>
          <w:rFonts w:ascii="Times New Roman" w:eastAsia="Times New Roman" w:hAnsi="Times New Roman"/>
          <w:b/>
          <w:sz w:val="24"/>
          <w:szCs w:val="20"/>
          <w:lang w:eastAsia="pl-PL"/>
        </w:rPr>
        <w:t>NA/P/76/2020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D19C3" w:rsidRPr="009D19C3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D19C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D19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Zawarcie umowy ramowej o wykonywanie robót remontowych w okresie 12 miesięcy </w:t>
      </w:r>
      <w:r w:rsidR="00CC3EA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9D19C3">
        <w:rPr>
          <w:rFonts w:ascii="Times New Roman" w:eastAsia="Times New Roman" w:hAnsi="Times New Roman"/>
          <w:b/>
          <w:sz w:val="24"/>
          <w:szCs w:val="24"/>
          <w:lang w:eastAsia="pl-PL"/>
        </w:rPr>
        <w:t>w obiektach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341" w:rsidRDefault="003A2341" w:rsidP="00025386">
      <w:pPr>
        <w:spacing w:after="0" w:line="240" w:lineRule="auto"/>
      </w:pPr>
      <w:r>
        <w:separator/>
      </w:r>
    </w:p>
  </w:endnote>
  <w:endnote w:type="continuationSeparator" w:id="0">
    <w:p w:rsidR="003A2341" w:rsidRDefault="003A23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C3" w:rsidRDefault="009D19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C3" w:rsidRDefault="009D19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341" w:rsidRDefault="003A2341" w:rsidP="00025386">
      <w:pPr>
        <w:spacing w:after="0" w:line="240" w:lineRule="auto"/>
      </w:pPr>
      <w:r>
        <w:separator/>
      </w:r>
    </w:p>
  </w:footnote>
  <w:footnote w:type="continuationSeparator" w:id="0">
    <w:p w:rsidR="003A2341" w:rsidRDefault="003A23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C3" w:rsidRDefault="009D1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C3" w:rsidRDefault="009D1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C3" w:rsidRDefault="009D19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341"/>
    <w:rsid w:val="00025386"/>
    <w:rsid w:val="000423B9"/>
    <w:rsid w:val="00084786"/>
    <w:rsid w:val="001C2314"/>
    <w:rsid w:val="003A234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D19C3"/>
    <w:rsid w:val="00A56A6F"/>
    <w:rsid w:val="00B77707"/>
    <w:rsid w:val="00BE3BCE"/>
    <w:rsid w:val="00CC3EA7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38DE286"/>
  <w15:chartTrackingRefBased/>
  <w15:docId w15:val="{13AEF5BF-333C-42A7-9140-C546ADFC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E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2020-03-12T12:38:00Z</cp:lastPrinted>
  <dcterms:created xsi:type="dcterms:W3CDTF">2020-03-12T12:38:00Z</dcterms:created>
  <dcterms:modified xsi:type="dcterms:W3CDTF">2020-03-12T12:38:00Z</dcterms:modified>
</cp:coreProperties>
</file>