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712BE9">
        <w:rPr>
          <w:b/>
          <w:i w:val="0"/>
          <w:sz w:val="22"/>
          <w:szCs w:val="22"/>
        </w:rPr>
        <w:t>5</w:t>
      </w:r>
      <w:bookmarkStart w:id="0" w:name="_GoBack"/>
      <w:bookmarkEnd w:id="0"/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601F5E" w:rsidRPr="00601F5E">
        <w:rPr>
          <w:rFonts w:ascii="Times New Roman" w:hAnsi="Times New Roman"/>
          <w:b/>
        </w:rPr>
        <w:t>NA/P/76/2020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01F5E" w:rsidRPr="00601F5E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01F5E" w:rsidRPr="00601F5E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601F5E" w:rsidRPr="00601F5E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01F5E" w:rsidRPr="00601F5E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601F5E" w:rsidRPr="00601F5E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601F5E" w:rsidRPr="00601F5E">
        <w:rPr>
          <w:rFonts w:ascii="Times New Roman" w:hAnsi="Times New Roman"/>
        </w:rPr>
        <w:t>(t.j.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601F5E" w:rsidRPr="00601F5E">
        <w:rPr>
          <w:rFonts w:ascii="Times New Roman" w:hAnsi="Times New Roman"/>
          <w:b/>
        </w:rPr>
        <w:t>Zawarcie umowy ramowej o wykonywanie robót remontowych w okresie 12 miesięcy w obiektach Politechniki Rzeszowskiej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601F5E" w:rsidRPr="00601F5E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601F5E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601F5E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712BE9" w:rsidRDefault="00712BE9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712BE9" w:rsidRDefault="00712BE9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712BE9" w:rsidRDefault="00712BE9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712BE9" w:rsidRDefault="00712BE9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712BE9" w:rsidRPr="006676AE" w:rsidRDefault="00712BE9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44BE" w:rsidRDefault="007944BE" w:rsidP="0038231F">
      <w:pPr>
        <w:spacing w:after="0" w:line="240" w:lineRule="auto"/>
      </w:pPr>
      <w:r>
        <w:separator/>
      </w:r>
    </w:p>
  </w:endnote>
  <w:endnote w:type="continuationSeparator" w:id="0">
    <w:p w:rsidR="007944BE" w:rsidRDefault="007944B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1F5E" w:rsidRDefault="00601F5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12BE9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12BE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1F5E" w:rsidRDefault="00601F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44BE" w:rsidRDefault="007944BE" w:rsidP="0038231F">
      <w:pPr>
        <w:spacing w:after="0" w:line="240" w:lineRule="auto"/>
      </w:pPr>
      <w:r>
        <w:separator/>
      </w:r>
    </w:p>
  </w:footnote>
  <w:footnote w:type="continuationSeparator" w:id="0">
    <w:p w:rsidR="007944BE" w:rsidRDefault="007944B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1F5E" w:rsidRDefault="00601F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1F5E" w:rsidRDefault="00601F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1F5E" w:rsidRDefault="00601F5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944BE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01F5E"/>
    <w:rsid w:val="00634311"/>
    <w:rsid w:val="00641874"/>
    <w:rsid w:val="006676AE"/>
    <w:rsid w:val="006A3A1F"/>
    <w:rsid w:val="006A52B6"/>
    <w:rsid w:val="006F0034"/>
    <w:rsid w:val="006F3D32"/>
    <w:rsid w:val="007118F0"/>
    <w:rsid w:val="00712BE9"/>
    <w:rsid w:val="0072560B"/>
    <w:rsid w:val="00746532"/>
    <w:rsid w:val="00751725"/>
    <w:rsid w:val="00756C8F"/>
    <w:rsid w:val="00757EFB"/>
    <w:rsid w:val="007840F2"/>
    <w:rsid w:val="007936D6"/>
    <w:rsid w:val="007944BE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700D3D"/>
  <w15:docId w15:val="{36724C3B-1526-4BBA-A04C-58C66C036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0D151F-1EC7-4B2A-B9FE-C18908261B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531</Words>
  <Characters>3188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2020-03-12T12:38:00Z</cp:lastPrinted>
  <dcterms:created xsi:type="dcterms:W3CDTF">2020-03-12T12:38:00Z</dcterms:created>
  <dcterms:modified xsi:type="dcterms:W3CDTF">2020-03-12T12:38:00Z</dcterms:modified>
</cp:coreProperties>
</file>