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481E93" w:rsidRDefault="008D2AB8" w:rsidP="00481E9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481E93">
        <w:rPr>
          <w:rFonts w:ascii="Times New Roman" w:hAnsi="Times New Roman"/>
          <w:b w:val="0"/>
          <w:sz w:val="22"/>
          <w:szCs w:val="22"/>
        </w:rPr>
        <w:tab/>
      </w:r>
      <w:r w:rsidRPr="00481E93">
        <w:rPr>
          <w:rFonts w:ascii="Times New Roman" w:hAnsi="Times New Roman"/>
          <w:b w:val="0"/>
          <w:sz w:val="22"/>
          <w:szCs w:val="22"/>
        </w:rPr>
        <w:tab/>
      </w:r>
      <w:r w:rsidRPr="00481E93">
        <w:rPr>
          <w:rFonts w:ascii="Times New Roman" w:hAnsi="Times New Roman"/>
          <w:b w:val="0"/>
          <w:sz w:val="22"/>
          <w:szCs w:val="22"/>
        </w:rPr>
        <w:tab/>
      </w:r>
      <w:r w:rsidRPr="00481E93">
        <w:rPr>
          <w:rFonts w:ascii="Times New Roman" w:hAnsi="Times New Roman"/>
          <w:b w:val="0"/>
          <w:sz w:val="22"/>
          <w:szCs w:val="22"/>
        </w:rPr>
        <w:tab/>
      </w:r>
      <w:r w:rsidRPr="00481E93">
        <w:rPr>
          <w:rFonts w:ascii="Times New Roman" w:hAnsi="Times New Roman"/>
          <w:b w:val="0"/>
          <w:sz w:val="22"/>
          <w:szCs w:val="22"/>
        </w:rPr>
        <w:tab/>
      </w:r>
      <w:r w:rsidRPr="00481E93">
        <w:rPr>
          <w:rFonts w:ascii="Times New Roman" w:hAnsi="Times New Roman"/>
          <w:b w:val="0"/>
          <w:sz w:val="22"/>
          <w:szCs w:val="22"/>
        </w:rPr>
        <w:tab/>
      </w:r>
      <w:r w:rsidRPr="00481E93">
        <w:rPr>
          <w:rFonts w:ascii="Times New Roman" w:hAnsi="Times New Roman"/>
          <w:b w:val="0"/>
          <w:sz w:val="22"/>
          <w:szCs w:val="22"/>
        </w:rPr>
        <w:tab/>
      </w:r>
      <w:r w:rsidRPr="00481E9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481E93">
        <w:rPr>
          <w:rFonts w:ascii="Times New Roman" w:hAnsi="Times New Roman"/>
          <w:sz w:val="22"/>
          <w:szCs w:val="22"/>
        </w:rPr>
        <w:t>1</w:t>
      </w:r>
    </w:p>
    <w:p w:rsidR="008D2AB8" w:rsidRPr="00481E9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FORMULARZ OFERTY</w:t>
      </w:r>
    </w:p>
    <w:p w:rsidR="008D2AB8" w:rsidRPr="00481E9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D2AB8" w:rsidRPr="00481E9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81E93">
        <w:rPr>
          <w:sz w:val="22"/>
          <w:szCs w:val="22"/>
        </w:rPr>
        <w:t>NAZWA WYKONAWCY:……………………………………………………………………..</w:t>
      </w:r>
    </w:p>
    <w:p w:rsidR="008D2AB8" w:rsidRPr="00481E9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81E93">
        <w:rPr>
          <w:sz w:val="22"/>
          <w:szCs w:val="22"/>
        </w:rPr>
        <w:t>FORMA PROWADZONEJ DZIAŁALNOŚCI: .........................................................................</w:t>
      </w:r>
    </w:p>
    <w:p w:rsidR="008D2AB8" w:rsidRPr="00481E9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81E93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481E9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81E93">
        <w:rPr>
          <w:sz w:val="22"/>
          <w:szCs w:val="22"/>
        </w:rPr>
        <w:t>POWIAT:…………………………………WOJEWÓDZTWO …………………………….....</w:t>
      </w:r>
    </w:p>
    <w:p w:rsidR="008D2AB8" w:rsidRPr="00481E9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81E93">
        <w:rPr>
          <w:sz w:val="22"/>
          <w:szCs w:val="22"/>
          <w:lang w:val="de-DE"/>
        </w:rPr>
        <w:t>TEL.</w:t>
      </w:r>
      <w:r w:rsidRPr="00481E93">
        <w:rPr>
          <w:sz w:val="22"/>
          <w:szCs w:val="22"/>
        </w:rPr>
        <w:t>……………………………………………………………………………………………..</w:t>
      </w:r>
    </w:p>
    <w:p w:rsidR="008D2AB8" w:rsidRPr="00481E9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81E93">
        <w:rPr>
          <w:sz w:val="22"/>
          <w:szCs w:val="22"/>
          <w:lang w:val="de-DE"/>
        </w:rPr>
        <w:t xml:space="preserve">FAX </w:t>
      </w:r>
      <w:r w:rsidRPr="00481E93">
        <w:rPr>
          <w:sz w:val="22"/>
          <w:szCs w:val="22"/>
        </w:rPr>
        <w:t>…………………………………………………………………………………………….</w:t>
      </w:r>
    </w:p>
    <w:p w:rsidR="008D2AB8" w:rsidRPr="00481E9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81E9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481E9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81E93">
        <w:rPr>
          <w:sz w:val="22"/>
          <w:szCs w:val="22"/>
          <w:lang w:val="de-DE"/>
        </w:rPr>
        <w:t xml:space="preserve">NIP…………………………………. </w:t>
      </w:r>
      <w:r w:rsidRPr="00481E93">
        <w:rPr>
          <w:sz w:val="22"/>
          <w:szCs w:val="22"/>
        </w:rPr>
        <w:t>REGON:………………………………………………...</w:t>
      </w:r>
    </w:p>
    <w:p w:rsidR="008D2AB8" w:rsidRPr="00481E9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81E93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481E93" w:rsidRDefault="008D2AB8" w:rsidP="008D2AB8">
      <w:pPr>
        <w:spacing w:line="360" w:lineRule="auto"/>
        <w:rPr>
          <w:sz w:val="22"/>
          <w:szCs w:val="22"/>
        </w:rPr>
      </w:pPr>
      <w:r w:rsidRPr="00481E93">
        <w:rPr>
          <w:sz w:val="22"/>
          <w:szCs w:val="22"/>
        </w:rPr>
        <w:t>Do: Nazwa i siedziba Zamawiającego:</w:t>
      </w:r>
    </w:p>
    <w:p w:rsidR="00185CF1" w:rsidRPr="00481E93" w:rsidRDefault="00185CF1" w:rsidP="008D2AB8">
      <w:pPr>
        <w:ind w:right="-110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Akademia Górniczo - Hutnicza</w:t>
      </w:r>
    </w:p>
    <w:p w:rsidR="00185CF1" w:rsidRPr="00481E93" w:rsidRDefault="00185CF1" w:rsidP="008D2AB8">
      <w:pPr>
        <w:ind w:right="-110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im. Stanisława Staszica w Krakowie</w:t>
      </w:r>
    </w:p>
    <w:p w:rsidR="008D2AB8" w:rsidRPr="00481E93" w:rsidRDefault="00185CF1" w:rsidP="008D2AB8">
      <w:pPr>
        <w:ind w:right="-110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Dział Zamówień Publicznych</w:t>
      </w:r>
      <w:r w:rsidR="008D2AB8" w:rsidRPr="00481E93">
        <w:rPr>
          <w:b/>
          <w:sz w:val="22"/>
          <w:szCs w:val="22"/>
        </w:rPr>
        <w:t xml:space="preserve">  </w:t>
      </w:r>
    </w:p>
    <w:p w:rsidR="008D2AB8" w:rsidRPr="00481E93" w:rsidRDefault="00185CF1" w:rsidP="008D2AB8">
      <w:pPr>
        <w:ind w:right="-110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Al. Mickiewicza</w:t>
      </w:r>
      <w:r w:rsidR="008D2AB8" w:rsidRPr="00481E93">
        <w:rPr>
          <w:b/>
          <w:sz w:val="22"/>
          <w:szCs w:val="22"/>
        </w:rPr>
        <w:t xml:space="preserve"> </w:t>
      </w:r>
      <w:r w:rsidRPr="00481E93">
        <w:rPr>
          <w:b/>
          <w:sz w:val="22"/>
          <w:szCs w:val="22"/>
        </w:rPr>
        <w:t>30</w:t>
      </w:r>
      <w:r w:rsidR="008D2AB8" w:rsidRPr="00481E93">
        <w:rPr>
          <w:b/>
          <w:sz w:val="22"/>
          <w:szCs w:val="22"/>
        </w:rPr>
        <w:t xml:space="preserve"> </w:t>
      </w:r>
    </w:p>
    <w:p w:rsidR="008D2AB8" w:rsidRPr="00481E93" w:rsidRDefault="00185CF1" w:rsidP="008D2AB8">
      <w:pPr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30-059</w:t>
      </w:r>
      <w:r w:rsidR="008D2AB8" w:rsidRPr="00481E93">
        <w:rPr>
          <w:b/>
          <w:sz w:val="22"/>
          <w:szCs w:val="22"/>
        </w:rPr>
        <w:t xml:space="preserve"> </w:t>
      </w:r>
      <w:r w:rsidRPr="00481E93">
        <w:rPr>
          <w:b/>
          <w:sz w:val="22"/>
          <w:szCs w:val="22"/>
        </w:rPr>
        <w:t>Kraków</w:t>
      </w:r>
      <w:r w:rsidR="008D2AB8" w:rsidRPr="00481E93">
        <w:rPr>
          <w:b/>
          <w:sz w:val="22"/>
          <w:szCs w:val="22"/>
        </w:rPr>
        <w:t xml:space="preserve">,  </w:t>
      </w:r>
    </w:p>
    <w:p w:rsidR="008D2AB8" w:rsidRPr="00481E93" w:rsidRDefault="008D2AB8" w:rsidP="008D2AB8">
      <w:pPr>
        <w:ind w:firstLine="3969"/>
        <w:rPr>
          <w:b/>
          <w:sz w:val="22"/>
          <w:szCs w:val="22"/>
        </w:rPr>
      </w:pPr>
    </w:p>
    <w:p w:rsidR="00300E9E" w:rsidRPr="00481E93" w:rsidRDefault="008D2AB8" w:rsidP="00300E9E">
      <w:pPr>
        <w:widowControl w:val="0"/>
        <w:ind w:right="1"/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Przystępując do postępowania o udzielenie zamówienia publicznego, którego przedmiotem jest </w:t>
      </w:r>
      <w:r w:rsidR="00332799" w:rsidRPr="00481E93">
        <w:rPr>
          <w:b/>
          <w:sz w:val="22"/>
          <w:szCs w:val="22"/>
        </w:rPr>
        <w:t>d</w:t>
      </w:r>
      <w:r w:rsidR="00185CF1" w:rsidRPr="00481E93">
        <w:rPr>
          <w:b/>
          <w:sz w:val="22"/>
          <w:szCs w:val="22"/>
        </w:rPr>
        <w:t xml:space="preserve">ostawa krzeseł, foteli i taboretów dla </w:t>
      </w:r>
      <w:proofErr w:type="spellStart"/>
      <w:r w:rsidR="00185CF1" w:rsidRPr="00481E93">
        <w:rPr>
          <w:b/>
          <w:sz w:val="22"/>
          <w:szCs w:val="22"/>
        </w:rPr>
        <w:t>WEiP</w:t>
      </w:r>
      <w:proofErr w:type="spellEnd"/>
      <w:r w:rsidR="00185CF1" w:rsidRPr="00481E93">
        <w:rPr>
          <w:b/>
          <w:sz w:val="22"/>
          <w:szCs w:val="22"/>
        </w:rPr>
        <w:t xml:space="preserve"> - KC-zp.272-81/20</w:t>
      </w:r>
      <w:r w:rsidRPr="00481E93">
        <w:rPr>
          <w:b/>
          <w:sz w:val="22"/>
          <w:szCs w:val="22"/>
        </w:rPr>
        <w:t xml:space="preserve">, </w:t>
      </w:r>
      <w:r w:rsidRPr="00481E93">
        <w:rPr>
          <w:sz w:val="22"/>
          <w:szCs w:val="22"/>
        </w:rPr>
        <w:t>oferuję r</w:t>
      </w:r>
      <w:r w:rsidR="001516CC" w:rsidRPr="00481E93">
        <w:rPr>
          <w:sz w:val="22"/>
          <w:szCs w:val="22"/>
        </w:rPr>
        <w:t>ealizację przedmiotu zamówienia</w:t>
      </w:r>
      <w:r w:rsidRPr="00481E93">
        <w:rPr>
          <w:sz w:val="22"/>
          <w:szCs w:val="22"/>
        </w:rPr>
        <w:t>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276"/>
        <w:gridCol w:w="708"/>
        <w:gridCol w:w="1418"/>
        <w:gridCol w:w="1031"/>
        <w:gridCol w:w="851"/>
        <w:gridCol w:w="2001"/>
      </w:tblGrid>
      <w:tr w:rsidR="00300E9E" w:rsidRPr="00481E93" w:rsidTr="00DF156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00E9E" w:rsidRPr="00481E93" w:rsidRDefault="00300E9E" w:rsidP="00DF1568">
            <w:pPr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Nazwa elementu</w:t>
            </w:r>
          </w:p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516CC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Nazwa producenta/typ/model/</w:t>
            </w:r>
          </w:p>
          <w:p w:rsidR="00300E9E" w:rsidRPr="00481E93" w:rsidRDefault="001516CC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 xml:space="preserve">lub </w:t>
            </w:r>
            <w:r w:rsidR="00300E9E" w:rsidRPr="00481E93">
              <w:rPr>
                <w:b/>
                <w:bCs/>
                <w:sz w:val="22"/>
                <w:szCs w:val="22"/>
              </w:rPr>
              <w:t xml:space="preserve">wyrób własny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Ilość</w:t>
            </w:r>
          </w:p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481E93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Wartość netto</w:t>
            </w:r>
          </w:p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VAT</w:t>
            </w:r>
          </w:p>
          <w:p w:rsidR="00300E9E" w:rsidRPr="00481E93" w:rsidRDefault="00300E9E" w:rsidP="00DF1568">
            <w:pPr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[%]</w:t>
            </w:r>
          </w:p>
          <w:p w:rsidR="00300E9E" w:rsidRPr="00481E93" w:rsidRDefault="00300E9E" w:rsidP="00DF15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300E9E" w:rsidRPr="00481E93" w:rsidRDefault="00300E9E" w:rsidP="00DF1568">
            <w:pPr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[PLN]</w:t>
            </w:r>
          </w:p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 xml:space="preserve"> (z doliczonym </w:t>
            </w:r>
            <w:r w:rsidRPr="00481E93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00E9E" w:rsidRPr="00481E93" w:rsidTr="00DF156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00E9E" w:rsidRPr="00481E93" w:rsidTr="003B7E36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1</w:t>
            </w:r>
          </w:p>
        </w:tc>
      </w:tr>
      <w:tr w:rsidR="00300E9E" w:rsidRPr="00481E93" w:rsidTr="00DF15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481E93">
              <w:rPr>
                <w:b/>
                <w:sz w:val="22"/>
                <w:szCs w:val="22"/>
                <w:lang w:eastAsia="zh-CN"/>
              </w:rPr>
              <w:t>Krzesło konferencyjne tapicerowane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3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FA0E94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300E9E">
            <w:pPr>
              <w:ind w:right="425"/>
              <w:jc w:val="center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2</w:t>
            </w:r>
          </w:p>
        </w:tc>
      </w:tr>
      <w:tr w:rsidR="00300E9E" w:rsidRPr="00481E93" w:rsidTr="00DF15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1516CC" w:rsidP="00DF156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obrotowe z zagłówkiem</w:t>
            </w:r>
          </w:p>
          <w:p w:rsidR="00300E9E" w:rsidRPr="00481E93" w:rsidRDefault="00300E9E" w:rsidP="00300E9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3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156350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300E9E">
            <w:pPr>
              <w:ind w:right="425"/>
              <w:jc w:val="center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3</w:t>
            </w:r>
          </w:p>
        </w:tc>
      </w:tr>
      <w:tr w:rsidR="00300E9E" w:rsidRPr="00481E93" w:rsidTr="00DF15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1516CC" w:rsidP="00DF156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481E93">
              <w:rPr>
                <w:b/>
                <w:sz w:val="22"/>
                <w:szCs w:val="22"/>
              </w:rPr>
              <w:t>Krzesło konferencyjne model 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4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DF15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1516CC" w:rsidP="00DF156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konferencyjne model 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DF15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1516CC" w:rsidP="00DF156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obrotowe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12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DF15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1516CC" w:rsidP="00DF156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biurowe model 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DF15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1516CC" w:rsidP="00DF156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biurowe model 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D726ED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300E9E">
            <w:pPr>
              <w:ind w:right="425"/>
              <w:jc w:val="center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4</w:t>
            </w:r>
          </w:p>
        </w:tc>
      </w:tr>
      <w:tr w:rsidR="00300E9E" w:rsidRPr="00481E93" w:rsidTr="00DF15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1516CC" w:rsidP="00DF1568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obrotowe</w:t>
            </w:r>
          </w:p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17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CE23F7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300E9E">
            <w:pPr>
              <w:ind w:right="425"/>
              <w:jc w:val="center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5</w:t>
            </w:r>
          </w:p>
        </w:tc>
      </w:tr>
      <w:tr w:rsidR="00300E9E" w:rsidRPr="00481E93" w:rsidTr="00DF15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1516CC" w:rsidP="00DF1568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drewniane tapicerowane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003E31" w:rsidRPr="00481E93" w:rsidTr="00D346BD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03E31" w:rsidRPr="00481E93" w:rsidRDefault="00003E31" w:rsidP="00003E31">
            <w:pPr>
              <w:ind w:right="425"/>
              <w:jc w:val="center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6</w:t>
            </w:r>
          </w:p>
        </w:tc>
      </w:tr>
      <w:tr w:rsidR="00300E9E" w:rsidRPr="00481E93" w:rsidTr="00DF15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1516CC" w:rsidP="00DF1568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Taboret laboratoryjny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10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DF15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DF156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  <w:p w:rsidR="00300E9E" w:rsidRPr="00481E93" w:rsidRDefault="00300E9E" w:rsidP="00DF1568">
            <w:pPr>
              <w:ind w:right="425"/>
              <w:jc w:val="right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300E9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  <w:p w:rsidR="00300E9E" w:rsidRPr="00481E93" w:rsidRDefault="00300E9E" w:rsidP="00DF1568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  <w:tr w:rsidR="00300E9E" w:rsidRPr="00481E93" w:rsidTr="00DF156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00E9E" w:rsidRPr="00481E93" w:rsidRDefault="00300E9E" w:rsidP="00DF1568">
            <w:pPr>
              <w:ind w:right="425"/>
              <w:rPr>
                <w:sz w:val="22"/>
                <w:szCs w:val="22"/>
              </w:rPr>
            </w:pPr>
          </w:p>
        </w:tc>
      </w:tr>
    </w:tbl>
    <w:p w:rsidR="00332799" w:rsidRPr="00481E93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 xml:space="preserve">Termin realizacji umowy: </w:t>
      </w:r>
    </w:p>
    <w:p w:rsidR="008D2AB8" w:rsidRPr="00481E93" w:rsidRDefault="00332799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481E93">
        <w:rPr>
          <w:b/>
          <w:sz w:val="22"/>
          <w:szCs w:val="22"/>
        </w:rPr>
        <w:t xml:space="preserve">- zadanie częściowe nr 1 - </w:t>
      </w:r>
      <w:r w:rsidR="008D2AB8" w:rsidRPr="00481E93">
        <w:rPr>
          <w:b/>
          <w:sz w:val="22"/>
          <w:szCs w:val="22"/>
        </w:rPr>
        <w:t>………</w:t>
      </w:r>
      <w:r w:rsidRPr="00481E93">
        <w:rPr>
          <w:b/>
          <w:sz w:val="22"/>
          <w:szCs w:val="22"/>
        </w:rPr>
        <w:t xml:space="preserve"> dni od daty podpisania umowy</w:t>
      </w:r>
      <w:r w:rsidRPr="00481E93">
        <w:rPr>
          <w:sz w:val="22"/>
          <w:szCs w:val="22"/>
        </w:rPr>
        <w:t xml:space="preserve"> (</w:t>
      </w:r>
      <w:r w:rsidR="008D2AB8" w:rsidRPr="00481E93">
        <w:rPr>
          <w:i/>
          <w:sz w:val="22"/>
          <w:szCs w:val="22"/>
        </w:rPr>
        <w:t>kryterium oceny ofert)</w:t>
      </w:r>
    </w:p>
    <w:p w:rsidR="00332799" w:rsidRPr="00481E93" w:rsidRDefault="00332799" w:rsidP="0033279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2 - ……… dni od daty podpisania umowy</w:t>
      </w:r>
      <w:r w:rsidRPr="00481E93">
        <w:rPr>
          <w:sz w:val="22"/>
          <w:szCs w:val="22"/>
        </w:rPr>
        <w:t xml:space="preserve"> (</w:t>
      </w:r>
      <w:r w:rsidRPr="00481E93">
        <w:rPr>
          <w:i/>
          <w:sz w:val="22"/>
          <w:szCs w:val="22"/>
        </w:rPr>
        <w:t>kryterium oceny ofert)</w:t>
      </w:r>
    </w:p>
    <w:p w:rsidR="00332799" w:rsidRPr="00481E93" w:rsidRDefault="00332799" w:rsidP="0033279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3 - ……… dni od daty podpisania umowy</w:t>
      </w:r>
      <w:r w:rsidRPr="00481E93">
        <w:rPr>
          <w:sz w:val="22"/>
          <w:szCs w:val="22"/>
        </w:rPr>
        <w:t xml:space="preserve"> (</w:t>
      </w:r>
      <w:r w:rsidRPr="00481E93">
        <w:rPr>
          <w:i/>
          <w:sz w:val="22"/>
          <w:szCs w:val="22"/>
        </w:rPr>
        <w:t>kryterium oceny ofert)</w:t>
      </w:r>
    </w:p>
    <w:p w:rsidR="00332799" w:rsidRPr="00481E93" w:rsidRDefault="00332799" w:rsidP="0033279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4 - ……… dni od daty podpisania umowy</w:t>
      </w:r>
      <w:r w:rsidRPr="00481E93">
        <w:rPr>
          <w:sz w:val="22"/>
          <w:szCs w:val="22"/>
        </w:rPr>
        <w:t xml:space="preserve"> (</w:t>
      </w:r>
      <w:r w:rsidRPr="00481E93">
        <w:rPr>
          <w:i/>
          <w:sz w:val="22"/>
          <w:szCs w:val="22"/>
        </w:rPr>
        <w:t>kryterium oceny ofert)</w:t>
      </w:r>
    </w:p>
    <w:p w:rsidR="00332799" w:rsidRPr="00481E93" w:rsidRDefault="00332799" w:rsidP="0033279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5 - ……… dni od daty podpisania umowy</w:t>
      </w:r>
      <w:r w:rsidRPr="00481E93">
        <w:rPr>
          <w:sz w:val="22"/>
          <w:szCs w:val="22"/>
        </w:rPr>
        <w:t xml:space="preserve"> (</w:t>
      </w:r>
      <w:r w:rsidRPr="00481E93">
        <w:rPr>
          <w:i/>
          <w:sz w:val="22"/>
          <w:szCs w:val="22"/>
        </w:rPr>
        <w:t>kryterium oceny ofert)</w:t>
      </w:r>
    </w:p>
    <w:p w:rsidR="00332799" w:rsidRPr="00481E93" w:rsidRDefault="0033279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6 - ……… dni od daty podpisania umowy</w:t>
      </w:r>
      <w:r w:rsidRPr="00481E93">
        <w:rPr>
          <w:sz w:val="22"/>
          <w:szCs w:val="22"/>
        </w:rPr>
        <w:t xml:space="preserve"> (</w:t>
      </w:r>
      <w:r w:rsidRPr="00481E93">
        <w:rPr>
          <w:i/>
          <w:sz w:val="22"/>
          <w:szCs w:val="22"/>
        </w:rPr>
        <w:t>kryterium oceny ofert)</w:t>
      </w:r>
    </w:p>
    <w:p w:rsidR="008D2AB8" w:rsidRPr="00481E93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Okres udzielonej gwarancji wynosi:</w:t>
      </w:r>
      <w:r w:rsidRPr="00481E93">
        <w:rPr>
          <w:sz w:val="22"/>
          <w:szCs w:val="22"/>
        </w:rPr>
        <w:t xml:space="preserve"> </w:t>
      </w:r>
    </w:p>
    <w:p w:rsidR="00332799" w:rsidRPr="00481E93" w:rsidRDefault="0033279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1: ………</w:t>
      </w:r>
      <w:r w:rsidR="001516CC" w:rsidRPr="00481E93">
        <w:rPr>
          <w:b/>
          <w:sz w:val="22"/>
          <w:szCs w:val="22"/>
        </w:rPr>
        <w:t xml:space="preserve"> miesięcy</w:t>
      </w:r>
    </w:p>
    <w:p w:rsidR="00332799" w:rsidRPr="00481E93" w:rsidRDefault="00332799" w:rsidP="0033279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 xml:space="preserve">- zadanie częściowe nr 2: </w:t>
      </w:r>
      <w:r w:rsidR="001516CC" w:rsidRPr="00481E93">
        <w:rPr>
          <w:b/>
          <w:sz w:val="22"/>
          <w:szCs w:val="22"/>
        </w:rPr>
        <w:t>……… miesięcy</w:t>
      </w:r>
    </w:p>
    <w:p w:rsidR="00332799" w:rsidRPr="00481E93" w:rsidRDefault="00332799" w:rsidP="0033279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 xml:space="preserve">- zadanie częściowe nr 3: </w:t>
      </w:r>
      <w:r w:rsidR="001516CC" w:rsidRPr="00481E93">
        <w:rPr>
          <w:b/>
          <w:sz w:val="22"/>
          <w:szCs w:val="22"/>
        </w:rPr>
        <w:t>……… miesięcy</w:t>
      </w:r>
    </w:p>
    <w:p w:rsidR="00332799" w:rsidRPr="00481E93" w:rsidRDefault="00332799" w:rsidP="0033279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 xml:space="preserve">- zadanie częściowe nr 4: </w:t>
      </w:r>
      <w:r w:rsidR="001516CC" w:rsidRPr="00481E93">
        <w:rPr>
          <w:b/>
          <w:sz w:val="22"/>
          <w:szCs w:val="22"/>
        </w:rPr>
        <w:t>……… miesięcy</w:t>
      </w:r>
    </w:p>
    <w:p w:rsidR="00332799" w:rsidRPr="00481E93" w:rsidRDefault="00332799" w:rsidP="0033279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 xml:space="preserve">- zadanie częściowe nr 5: </w:t>
      </w:r>
      <w:r w:rsidR="001516CC" w:rsidRPr="00481E93">
        <w:rPr>
          <w:b/>
          <w:sz w:val="22"/>
          <w:szCs w:val="22"/>
        </w:rPr>
        <w:t>……… miesięcy</w:t>
      </w:r>
    </w:p>
    <w:p w:rsidR="00332799" w:rsidRPr="00481E93" w:rsidRDefault="0033279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 xml:space="preserve">- zadanie częściowe nr 6: </w:t>
      </w:r>
      <w:r w:rsidR="001516CC" w:rsidRPr="00481E93">
        <w:rPr>
          <w:b/>
          <w:sz w:val="22"/>
          <w:szCs w:val="22"/>
        </w:rPr>
        <w:t>……… miesięcy</w:t>
      </w:r>
    </w:p>
    <w:p w:rsidR="008D2AB8" w:rsidRPr="00481E93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481E93">
        <w:rPr>
          <w:sz w:val="22"/>
          <w:szCs w:val="22"/>
        </w:rPr>
        <w:t xml:space="preserve">Oświadczamy, że zgodnie z ustawą z dnia </w:t>
      </w:r>
      <w:r w:rsidR="00A0022B" w:rsidRPr="00481E93">
        <w:rPr>
          <w:sz w:val="22"/>
          <w:szCs w:val="22"/>
        </w:rPr>
        <w:t>6 marca 2018 r</w:t>
      </w:r>
      <w:r w:rsidRPr="00481E93">
        <w:rPr>
          <w:sz w:val="22"/>
          <w:szCs w:val="22"/>
        </w:rPr>
        <w:t>.</w:t>
      </w:r>
      <w:r w:rsidR="00A0022B" w:rsidRPr="00481E93">
        <w:rPr>
          <w:sz w:val="22"/>
          <w:szCs w:val="22"/>
        </w:rPr>
        <w:t xml:space="preserve"> Prawo przedsiębiorców, </w:t>
      </w:r>
      <w:r w:rsidRPr="00481E93">
        <w:rPr>
          <w:sz w:val="22"/>
          <w:szCs w:val="22"/>
        </w:rPr>
        <w:t>należymy do małych lub średnich przedsiębiorców:</w:t>
      </w:r>
      <w:r w:rsidRPr="00481E93">
        <w:rPr>
          <w:b/>
          <w:sz w:val="22"/>
          <w:szCs w:val="22"/>
        </w:rPr>
        <w:t xml:space="preserve"> TAK/NIE</w:t>
      </w:r>
    </w:p>
    <w:p w:rsidR="008D2AB8" w:rsidRPr="00481E93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 xml:space="preserve">Termin płatności: </w:t>
      </w:r>
      <w:r w:rsidR="006A6F8C" w:rsidRPr="00481E9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E545C" w:rsidRPr="00481E93" w:rsidRDefault="008D2AB8" w:rsidP="00FE545C">
      <w:pPr>
        <w:rPr>
          <w:b/>
          <w:sz w:val="22"/>
          <w:szCs w:val="22"/>
          <w:u w:val="single"/>
        </w:rPr>
      </w:pPr>
      <w:r w:rsidRPr="00481E93">
        <w:rPr>
          <w:sz w:val="22"/>
          <w:szCs w:val="22"/>
        </w:rPr>
        <w:br w:type="page"/>
      </w:r>
      <w:r w:rsidR="00FE545C" w:rsidRPr="00481E93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481E93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81E93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FE545C" w:rsidRPr="00481E93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1E93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332799" w:rsidRPr="00481E93">
        <w:rPr>
          <w:color w:val="000000"/>
          <w:sz w:val="22"/>
          <w:szCs w:val="22"/>
          <w:lang w:eastAsia="ar-SA"/>
        </w:rPr>
        <w:t>, akceptujemy je</w:t>
      </w:r>
      <w:r w:rsidRPr="00481E93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481E93">
        <w:rPr>
          <w:color w:val="000000"/>
          <w:sz w:val="22"/>
          <w:szCs w:val="22"/>
        </w:rPr>
        <w:t xml:space="preserve"> i nie wnosimy do nich żadnych zastrzeżeń.</w:t>
      </w:r>
    </w:p>
    <w:p w:rsidR="00881344" w:rsidRPr="00481E93" w:rsidRDefault="00413D4D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u w:val="single"/>
        </w:rPr>
      </w:pPr>
      <w:r w:rsidRPr="00481E93">
        <w:rPr>
          <w:b/>
          <w:color w:val="000000"/>
          <w:sz w:val="22"/>
          <w:szCs w:val="22"/>
          <w:u w:val="single"/>
        </w:rPr>
        <w:t>Dotyczy zadania</w:t>
      </w:r>
      <w:r w:rsidR="00881344" w:rsidRPr="00481E93">
        <w:rPr>
          <w:b/>
          <w:color w:val="000000"/>
          <w:sz w:val="22"/>
          <w:szCs w:val="22"/>
          <w:u w:val="single"/>
        </w:rPr>
        <w:t xml:space="preserve"> częściowego nr 2:</w:t>
      </w:r>
    </w:p>
    <w:p w:rsidR="00881344" w:rsidRPr="00481E93" w:rsidRDefault="00881344" w:rsidP="00881344">
      <w:pPr>
        <w:numPr>
          <w:ilvl w:val="0"/>
          <w:numId w:val="7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Oświadczamy, że wymagany protokół oceny ergonomicznej w zakresie zgodności z PN-EN 1335-1 oraz rozporządzeniem </w:t>
      </w:r>
      <w:proofErr w:type="spellStart"/>
      <w:r w:rsidRPr="00481E93">
        <w:rPr>
          <w:sz w:val="22"/>
          <w:szCs w:val="22"/>
        </w:rPr>
        <w:t>MPiPS</w:t>
      </w:r>
      <w:proofErr w:type="spellEnd"/>
      <w:r w:rsidRPr="00481E93">
        <w:rPr>
          <w:sz w:val="22"/>
          <w:szCs w:val="22"/>
        </w:rPr>
        <w:t xml:space="preserve"> z dnia 1.12.1998 (DZ.U. Nr 148, poz. 973) lub równoważnym zostanie przez nas</w:t>
      </w:r>
      <w:r w:rsidRPr="00481E93">
        <w:rPr>
          <w:b/>
          <w:sz w:val="22"/>
          <w:szCs w:val="22"/>
        </w:rPr>
        <w:t xml:space="preserve"> </w:t>
      </w:r>
      <w:r w:rsidRPr="00481E93">
        <w:rPr>
          <w:sz w:val="22"/>
          <w:szCs w:val="22"/>
        </w:rPr>
        <w:t>dostarczony Zamawiającemu po wyborze najkorzystniejszej oferty a przed podpisaniem umowy.</w:t>
      </w:r>
    </w:p>
    <w:p w:rsidR="00881344" w:rsidRPr="00481E93" w:rsidRDefault="00881344" w:rsidP="00881344">
      <w:pPr>
        <w:numPr>
          <w:ilvl w:val="0"/>
          <w:numId w:val="7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Oświadczamy, że wymagane potwierdzenie zgodność produktu z normą EN 1335:1:2:3 (wymiary, bezpieczeństwo, stabilność i wytrzymałość) lub równoważną zostanie przez nas dostarczone Zamawiającemu po wyborze najkorzystniejszej oferty a przed podpisaniem umowy.</w:t>
      </w:r>
    </w:p>
    <w:p w:rsidR="00881344" w:rsidRPr="00481E93" w:rsidRDefault="00881344" w:rsidP="00881344">
      <w:pPr>
        <w:numPr>
          <w:ilvl w:val="0"/>
          <w:numId w:val="7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Oświadczamy, że krzesła obrotowe, stanowiące przedmiot zamówienia zostały wyprodukowane zgodnie z   certyfikatem ISO 9001:2015 lub równoważnym oraz ISO 14001:2015 lub równoważnym w zakresie stosowania: projektowanie, produkcja, sprzedaż i serwis mebli biurowych oraz ich komponentów – certyfikat zostanie przez nas dostarczony Zamawiającemu po wyborze najkorzystniejszej oferty a przed podpisaniem umowy.</w:t>
      </w:r>
    </w:p>
    <w:p w:rsidR="00881344" w:rsidRPr="00481E93" w:rsidRDefault="00881344" w:rsidP="00881344">
      <w:pPr>
        <w:numPr>
          <w:ilvl w:val="0"/>
          <w:numId w:val="7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Oświadczamy, że wszystkie wymienione atesty i certyfikaty, wraz z podaniem nazwy, symbolu oraz producenta oferowanych krzeseł, zostaną przez nas dostarczone Zamawiającemu po wyborze najkorzystniejszej oferty a przed podpisaniem umowy.</w:t>
      </w:r>
    </w:p>
    <w:p w:rsidR="00413D4D" w:rsidRPr="00481E93" w:rsidRDefault="00413D4D" w:rsidP="00413D4D">
      <w:pPr>
        <w:ind w:left="720"/>
        <w:jc w:val="both"/>
        <w:rPr>
          <w:b/>
          <w:sz w:val="22"/>
          <w:szCs w:val="22"/>
          <w:u w:val="single"/>
        </w:rPr>
      </w:pPr>
      <w:r w:rsidRPr="00481E93">
        <w:rPr>
          <w:b/>
          <w:sz w:val="22"/>
          <w:szCs w:val="22"/>
          <w:u w:val="single"/>
        </w:rPr>
        <w:t>Dotyczy zadania częściowego nr 3:</w:t>
      </w:r>
    </w:p>
    <w:p w:rsidR="00413D4D" w:rsidRPr="00481E93" w:rsidRDefault="00413D4D" w:rsidP="00413D4D">
      <w:pPr>
        <w:numPr>
          <w:ilvl w:val="0"/>
          <w:numId w:val="7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Oświadczamy, że po wyborze najkorzystniejszej oferty a przed podpisaniem umowy dostarczymy Zamawiającemu wszystkie wymienione w opisie certyfikaty potwierdzające zgodność z normami. Zgodnie z ustawą z 30 sierpnia 2002 o systemie oceny zgodności. Certyfikaty będą wystawione przez niezależną jednostkę uprawnioną do wydawania tego rodzaju zaświadczeń. </w:t>
      </w:r>
    </w:p>
    <w:p w:rsidR="00413D4D" w:rsidRPr="00481E93" w:rsidRDefault="00413D4D" w:rsidP="00413D4D">
      <w:pPr>
        <w:numPr>
          <w:ilvl w:val="0"/>
          <w:numId w:val="7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Oświadczamy, że w przypadku tkanin tapicerskich po wyborze najkorzystniejszej oferty a przed podpisaniem umowy dostarczymy Zamawiającemu: fabryczny próbnik tkanin oraz atesty lub sprawozdania z badań potwierdzające skład oraz wymaganą wytrzymałość na ścieranie (nie dotyczy skóry naturalnej). Atesty lub sprawozdania z badań będą wystawione przez niezależną jednostkę uprawnioną do wydawania tego rodzaju dokumentów. Próbnik i atesty lub sprawozdania z badań będą opisane w sposób nie budzący wątpliwości do jakich mebli są dedykowane.</w:t>
      </w:r>
    </w:p>
    <w:p w:rsidR="00D62A86" w:rsidRPr="00481E93" w:rsidRDefault="00D62A86" w:rsidP="00D62A86">
      <w:pPr>
        <w:ind w:left="720"/>
        <w:jc w:val="both"/>
        <w:rPr>
          <w:b/>
          <w:sz w:val="22"/>
          <w:szCs w:val="22"/>
          <w:u w:val="single"/>
        </w:rPr>
      </w:pPr>
      <w:r w:rsidRPr="00481E93">
        <w:rPr>
          <w:b/>
          <w:sz w:val="22"/>
          <w:szCs w:val="22"/>
          <w:u w:val="single"/>
        </w:rPr>
        <w:t>Dotyczy zadania częściowego nr 4:</w:t>
      </w:r>
    </w:p>
    <w:p w:rsidR="00D65C7A" w:rsidRDefault="00D315EA" w:rsidP="00D65C7A">
      <w:pPr>
        <w:numPr>
          <w:ilvl w:val="0"/>
          <w:numId w:val="7"/>
        </w:numPr>
        <w:jc w:val="both"/>
        <w:rPr>
          <w:sz w:val="22"/>
          <w:szCs w:val="22"/>
        </w:rPr>
      </w:pPr>
      <w:bookmarkStart w:id="0" w:name="_GoBack"/>
      <w:r w:rsidRPr="00481E93">
        <w:rPr>
          <w:sz w:val="22"/>
          <w:szCs w:val="22"/>
        </w:rPr>
        <w:t>Oświadczamy, że p</w:t>
      </w:r>
      <w:r w:rsidR="00D65C7A" w:rsidRPr="00481E93">
        <w:rPr>
          <w:sz w:val="22"/>
          <w:szCs w:val="22"/>
        </w:rPr>
        <w:t xml:space="preserve">ianki krzesła </w:t>
      </w:r>
      <w:r w:rsidRPr="00481E93">
        <w:rPr>
          <w:sz w:val="22"/>
          <w:szCs w:val="22"/>
        </w:rPr>
        <w:t>będą</w:t>
      </w:r>
      <w:r w:rsidR="00D65C7A" w:rsidRPr="00481E93">
        <w:rPr>
          <w:sz w:val="22"/>
          <w:szCs w:val="22"/>
        </w:rPr>
        <w:t xml:space="preserve"> wykonane w technologii pianek trudnopalnych. </w:t>
      </w:r>
      <w:r w:rsidRPr="00481E93">
        <w:rPr>
          <w:sz w:val="22"/>
          <w:szCs w:val="22"/>
        </w:rPr>
        <w:t>Po wyborze najkorzystniejszej oferty a przed podpisaniem umowy dostarczymy Zamawiającemu</w:t>
      </w:r>
      <w:r w:rsidR="00D65C7A" w:rsidRPr="00481E93">
        <w:rPr>
          <w:sz w:val="22"/>
          <w:szCs w:val="22"/>
        </w:rPr>
        <w:t xml:space="preserve"> </w:t>
      </w:r>
      <w:r w:rsidR="003951D3">
        <w:rPr>
          <w:sz w:val="22"/>
          <w:szCs w:val="22"/>
        </w:rPr>
        <w:t>świadectwo</w:t>
      </w:r>
      <w:r w:rsidR="00D65C7A" w:rsidRPr="00481E93">
        <w:rPr>
          <w:sz w:val="22"/>
          <w:szCs w:val="22"/>
        </w:rPr>
        <w:t xml:space="preserve"> z badań potwierdzających klasę trudnopalności pianek zgodnych z normą PN-EN 1021:1:2 lub równoważną</w:t>
      </w:r>
      <w:r w:rsidRPr="00481E93">
        <w:rPr>
          <w:sz w:val="22"/>
          <w:szCs w:val="22"/>
        </w:rPr>
        <w:t>.</w:t>
      </w:r>
    </w:p>
    <w:p w:rsidR="00D65C7A" w:rsidRPr="00481E93" w:rsidRDefault="00AF7C37" w:rsidP="00D65C7A">
      <w:pPr>
        <w:numPr>
          <w:ilvl w:val="0"/>
          <w:numId w:val="7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Oświadczamy, że w</w:t>
      </w:r>
      <w:r w:rsidR="00D65C7A" w:rsidRPr="00481E93">
        <w:rPr>
          <w:sz w:val="22"/>
          <w:szCs w:val="22"/>
        </w:rPr>
        <w:t xml:space="preserve">ymagany protokół oceny ergonomicznej w zakresie zgodności z PN-EN 1335-1 lub równoważną oraz z rozporządzeniem </w:t>
      </w:r>
      <w:proofErr w:type="spellStart"/>
      <w:r w:rsidR="00D65C7A" w:rsidRPr="00481E93">
        <w:rPr>
          <w:sz w:val="22"/>
          <w:szCs w:val="22"/>
        </w:rPr>
        <w:t>MPiPS</w:t>
      </w:r>
      <w:proofErr w:type="spellEnd"/>
      <w:r w:rsidR="00D65C7A" w:rsidRPr="00481E93">
        <w:rPr>
          <w:sz w:val="22"/>
          <w:szCs w:val="22"/>
        </w:rPr>
        <w:t xml:space="preserve"> z dnia 1.1</w:t>
      </w:r>
      <w:r w:rsidRPr="00481E93">
        <w:rPr>
          <w:sz w:val="22"/>
          <w:szCs w:val="22"/>
        </w:rPr>
        <w:t>2.1998 (Dz.U. Nr 148, poz. 973) zostanie dostarczony Zamawiającemu po wyborze najkorzystniejszej oferty a przed podpisaniem umowy.</w:t>
      </w:r>
    </w:p>
    <w:p w:rsidR="00D65C7A" w:rsidRPr="00481E93" w:rsidRDefault="00C23646" w:rsidP="00D65C7A">
      <w:pPr>
        <w:numPr>
          <w:ilvl w:val="0"/>
          <w:numId w:val="7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Oświadczamy, że w</w:t>
      </w:r>
      <w:r w:rsidR="00D65C7A" w:rsidRPr="00481E93">
        <w:rPr>
          <w:sz w:val="22"/>
          <w:szCs w:val="22"/>
        </w:rPr>
        <w:t>ymagane potwierdzenie zgodności produktu z normą EN 1335:1:2:3 lub równoważną (wymiary, bezpieczeństwo, stabil</w:t>
      </w:r>
      <w:r w:rsidRPr="00481E93">
        <w:rPr>
          <w:sz w:val="22"/>
          <w:szCs w:val="22"/>
        </w:rPr>
        <w:t>ność i wytrzymałość), wystawione zostanie</w:t>
      </w:r>
      <w:r w:rsidR="00D65C7A" w:rsidRPr="00481E93">
        <w:rPr>
          <w:sz w:val="22"/>
          <w:szCs w:val="22"/>
        </w:rPr>
        <w:t xml:space="preserve"> przez niezależną jednostkę uprawnioną do wyd</w:t>
      </w:r>
      <w:r w:rsidRPr="00481E93">
        <w:rPr>
          <w:sz w:val="22"/>
          <w:szCs w:val="22"/>
        </w:rPr>
        <w:t>awania tego rodzaju zaświadczeń zostanie dostarczone Zamawiającemu</w:t>
      </w:r>
      <w:r w:rsidR="00D65C7A" w:rsidRPr="00481E93">
        <w:rPr>
          <w:sz w:val="22"/>
          <w:szCs w:val="22"/>
        </w:rPr>
        <w:t xml:space="preserve"> po wyborze najkorzystniejszej oferty a przed podpisaniem umowy</w:t>
      </w:r>
      <w:r w:rsidRPr="00481E93">
        <w:rPr>
          <w:sz w:val="22"/>
          <w:szCs w:val="22"/>
        </w:rPr>
        <w:t>.</w:t>
      </w:r>
    </w:p>
    <w:bookmarkEnd w:id="0"/>
    <w:p w:rsidR="00263FF6" w:rsidRDefault="00D454CF" w:rsidP="00263FF6">
      <w:pPr>
        <w:numPr>
          <w:ilvl w:val="0"/>
          <w:numId w:val="7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lastRenderedPageBreak/>
        <w:t>Oświadczamy, że k</w:t>
      </w:r>
      <w:r w:rsidR="00D65C7A" w:rsidRPr="00481E93">
        <w:rPr>
          <w:sz w:val="22"/>
          <w:szCs w:val="22"/>
        </w:rPr>
        <w:t xml:space="preserve">rzesło </w:t>
      </w:r>
      <w:r w:rsidRPr="00481E93">
        <w:rPr>
          <w:sz w:val="22"/>
          <w:szCs w:val="22"/>
        </w:rPr>
        <w:t>będzie</w:t>
      </w:r>
      <w:r w:rsidR="00D65C7A" w:rsidRPr="00481E93">
        <w:rPr>
          <w:sz w:val="22"/>
          <w:szCs w:val="22"/>
        </w:rPr>
        <w:t xml:space="preserve"> wyprodukowane w oparciu o standardy produkcji określone w normie </w:t>
      </w:r>
      <w:r w:rsidR="00263FF6" w:rsidRPr="00263FF6">
        <w:rPr>
          <w:rFonts w:ascii="Verdana" w:hAnsi="Verdana"/>
          <w:bCs/>
          <w:iCs/>
          <w:sz w:val="20"/>
          <w:szCs w:val="20"/>
        </w:rPr>
        <w:t>ISO 9001:2015 lub równoważnej oraz ISO 14001:2015 lub równoważnej w zakresie stosowania: projektowanie, produkcja, sprzedaż i serwis mebli biurowych oraz ich komponentów</w:t>
      </w:r>
      <w:r w:rsidR="00263FF6" w:rsidRPr="00263FF6">
        <w:rPr>
          <w:rFonts w:ascii="Verdana" w:eastAsia="Arial Unicode MS" w:hAnsi="Verdana"/>
          <w:sz w:val="20"/>
          <w:szCs w:val="20"/>
        </w:rPr>
        <w:t xml:space="preserve"> potwierdzone certyfikatami</w:t>
      </w:r>
      <w:r w:rsidRPr="00263FF6">
        <w:rPr>
          <w:sz w:val="22"/>
          <w:szCs w:val="22"/>
        </w:rPr>
        <w:t>, k</w:t>
      </w:r>
      <w:r w:rsidRPr="00481E93">
        <w:rPr>
          <w:sz w:val="22"/>
          <w:szCs w:val="22"/>
        </w:rPr>
        <w:t>tóre zostaną dostarczone Zamawiającemu</w:t>
      </w:r>
      <w:r w:rsidR="00D65C7A" w:rsidRPr="00481E93">
        <w:rPr>
          <w:sz w:val="22"/>
          <w:szCs w:val="22"/>
        </w:rPr>
        <w:t xml:space="preserve"> po wyborze najkorzystniejszej ofe</w:t>
      </w:r>
      <w:r w:rsidRPr="00481E93">
        <w:rPr>
          <w:sz w:val="22"/>
          <w:szCs w:val="22"/>
        </w:rPr>
        <w:t>rty a przed podpisaniem umowy.</w:t>
      </w:r>
    </w:p>
    <w:p w:rsidR="00413D4D" w:rsidRPr="00263FF6" w:rsidRDefault="001867F9" w:rsidP="00263FF6">
      <w:pPr>
        <w:numPr>
          <w:ilvl w:val="0"/>
          <w:numId w:val="7"/>
        </w:numPr>
        <w:jc w:val="both"/>
        <w:rPr>
          <w:sz w:val="22"/>
          <w:szCs w:val="22"/>
        </w:rPr>
      </w:pPr>
      <w:r w:rsidRPr="00263FF6">
        <w:rPr>
          <w:sz w:val="22"/>
          <w:szCs w:val="22"/>
        </w:rPr>
        <w:t>Oświadczamy, że po wyborze najkorzystniejszej oferty a p</w:t>
      </w:r>
      <w:r w:rsidR="00B93BF9" w:rsidRPr="00263FF6">
        <w:rPr>
          <w:sz w:val="22"/>
          <w:szCs w:val="22"/>
        </w:rPr>
        <w:t xml:space="preserve">rzed podpisaniem umowy </w:t>
      </w:r>
      <w:r w:rsidRPr="00263FF6">
        <w:rPr>
          <w:sz w:val="22"/>
          <w:szCs w:val="22"/>
        </w:rPr>
        <w:t>dostarczymy Zamawiającemu</w:t>
      </w:r>
      <w:r w:rsidR="00B93BF9" w:rsidRPr="00263FF6">
        <w:rPr>
          <w:sz w:val="22"/>
          <w:szCs w:val="22"/>
        </w:rPr>
        <w:t xml:space="preserve"> wszystkie wymienione w opisie certyfikaty potwierdzające zgodność z normami. Zgodnie z ustawą z 30 sierpnia 2002 o systemie oceny zgodności. Certyfikaty </w:t>
      </w:r>
      <w:r w:rsidRPr="00263FF6">
        <w:rPr>
          <w:sz w:val="22"/>
          <w:szCs w:val="22"/>
        </w:rPr>
        <w:t>będą</w:t>
      </w:r>
      <w:r w:rsidR="00B93BF9" w:rsidRPr="00263FF6">
        <w:rPr>
          <w:sz w:val="22"/>
          <w:szCs w:val="22"/>
        </w:rPr>
        <w:t xml:space="preserve"> wystawione przez niezależną jednostkę uprawnioną do wydawania tego rodzaju zaświadczeń. </w:t>
      </w:r>
    </w:p>
    <w:p w:rsidR="00FE545C" w:rsidRPr="00481E93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481E93" w:rsidRDefault="00FE545C" w:rsidP="00FE545C">
      <w:pPr>
        <w:ind w:left="360"/>
        <w:jc w:val="both"/>
        <w:rPr>
          <w:i/>
          <w:sz w:val="22"/>
          <w:szCs w:val="22"/>
        </w:rPr>
      </w:pPr>
      <w:r w:rsidRPr="00481E9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481E93" w:rsidRDefault="00FE545C" w:rsidP="00FE545C">
      <w:pPr>
        <w:ind w:left="360"/>
        <w:jc w:val="both"/>
        <w:rPr>
          <w:i/>
          <w:sz w:val="22"/>
          <w:szCs w:val="22"/>
        </w:rPr>
      </w:pPr>
      <w:r w:rsidRPr="00481E9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32799" w:rsidRPr="00481E93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Wadium w kwocie</w:t>
      </w:r>
      <w:r w:rsidR="00332799" w:rsidRPr="00481E93">
        <w:rPr>
          <w:sz w:val="22"/>
          <w:szCs w:val="22"/>
        </w:rPr>
        <w:t>:</w:t>
      </w:r>
    </w:p>
    <w:p w:rsidR="00FE545C" w:rsidRPr="00481E93" w:rsidRDefault="00332799" w:rsidP="00332799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1 -</w:t>
      </w:r>
      <w:r w:rsidRPr="00481E93">
        <w:rPr>
          <w:sz w:val="22"/>
          <w:szCs w:val="22"/>
        </w:rPr>
        <w:t xml:space="preserve"> </w:t>
      </w:r>
      <w:r w:rsidR="00FE545C" w:rsidRPr="00481E93">
        <w:rPr>
          <w:sz w:val="22"/>
          <w:szCs w:val="22"/>
        </w:rPr>
        <w:t>..........................................PLN zostało wniesione w dniu.................................... w formie......................................................................</w:t>
      </w:r>
    </w:p>
    <w:p w:rsidR="00332799" w:rsidRPr="00481E93" w:rsidRDefault="00332799" w:rsidP="00332799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2 -</w:t>
      </w:r>
      <w:r w:rsidRPr="00481E93">
        <w:rPr>
          <w:sz w:val="22"/>
          <w:szCs w:val="22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332799" w:rsidRPr="00481E93" w:rsidRDefault="00332799" w:rsidP="00332799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3 -</w:t>
      </w:r>
      <w:r w:rsidRPr="00481E93">
        <w:rPr>
          <w:sz w:val="22"/>
          <w:szCs w:val="22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332799" w:rsidRPr="00481E93" w:rsidRDefault="00332799" w:rsidP="00332799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4 -</w:t>
      </w:r>
      <w:r w:rsidRPr="00481E93">
        <w:rPr>
          <w:sz w:val="22"/>
          <w:szCs w:val="22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332799" w:rsidRPr="00481E93" w:rsidRDefault="00332799" w:rsidP="00332799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5 -</w:t>
      </w:r>
      <w:r w:rsidRPr="00481E93">
        <w:rPr>
          <w:sz w:val="22"/>
          <w:szCs w:val="22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332799" w:rsidRPr="00481E93" w:rsidRDefault="00332799" w:rsidP="00332799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6 -</w:t>
      </w:r>
      <w:r w:rsidRPr="00481E93">
        <w:rPr>
          <w:sz w:val="22"/>
          <w:szCs w:val="22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FE545C" w:rsidRPr="00481E93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po zakończeniu postępowania wadium należy zwrócić.</w:t>
      </w:r>
      <w:r w:rsidRPr="00481E93">
        <w:rPr>
          <w:rStyle w:val="Odwoanieprzypisudolnego"/>
          <w:sz w:val="22"/>
          <w:szCs w:val="22"/>
        </w:rPr>
        <w:footnoteReference w:id="1"/>
      </w:r>
    </w:p>
    <w:p w:rsidR="00FE545C" w:rsidRPr="00481E93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Bank: ........................................................................</w:t>
      </w:r>
    </w:p>
    <w:p w:rsidR="00FE545C" w:rsidRPr="00481E93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Nr konta ....................................................................</w:t>
      </w:r>
    </w:p>
    <w:p w:rsidR="00FE545C" w:rsidRPr="00481E93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Inne ...........................................................................</w:t>
      </w:r>
    </w:p>
    <w:p w:rsidR="00FE545C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Oświadczam/y, że zamierzam/y /nie zamierzam/y powierzyć realizację następujących części zamówienia podwykonawcom*:</w:t>
      </w:r>
    </w:p>
    <w:p w:rsidR="00481E93" w:rsidRPr="00481E93" w:rsidRDefault="00481E93" w:rsidP="00481E93">
      <w:pPr>
        <w:spacing w:before="120" w:after="120"/>
        <w:ind w:left="360"/>
        <w:jc w:val="both"/>
        <w:rPr>
          <w:sz w:val="22"/>
          <w:szCs w:val="22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481E93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481E9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481E9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 xml:space="preserve">Opis części zamówienia, którą wykonawca </w:t>
            </w:r>
          </w:p>
          <w:p w:rsidR="00FE545C" w:rsidRPr="00481E9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481E9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Nazwa podwykonawcy</w:t>
            </w:r>
            <w:r w:rsidRPr="00481E93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481E93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1E93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1E9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1E9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481E93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1E93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1E9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1E9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E545C" w:rsidRPr="00481E93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Upoważnionymi do reprezentowania naszej firmy są następujące osoby:</w:t>
      </w:r>
    </w:p>
    <w:p w:rsidR="00FE545C" w:rsidRPr="00481E93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1E9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</w:p>
    <w:p w:rsidR="00FE545C" w:rsidRPr="00481E93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FE545C" w:rsidRPr="00481E93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81E93">
        <w:rPr>
          <w:sz w:val="22"/>
          <w:szCs w:val="22"/>
        </w:rPr>
        <w:tab/>
      </w:r>
      <w:r w:rsidRPr="00481E93">
        <w:rPr>
          <w:sz w:val="22"/>
          <w:szCs w:val="22"/>
        </w:rPr>
        <w:tab/>
      </w:r>
      <w:r w:rsidR="00332799" w:rsidRPr="00481E93">
        <w:rPr>
          <w:sz w:val="22"/>
          <w:szCs w:val="22"/>
        </w:rPr>
        <w:t xml:space="preserve"> .</w:t>
      </w:r>
    </w:p>
    <w:p w:rsidR="00FE545C" w:rsidRPr="00481E93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FE545C" w:rsidRPr="00481E93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81E93">
        <w:rPr>
          <w:sz w:val="22"/>
          <w:szCs w:val="22"/>
        </w:rPr>
        <w:tab/>
      </w:r>
      <w:r w:rsidRPr="00481E93">
        <w:rPr>
          <w:sz w:val="22"/>
          <w:szCs w:val="22"/>
        </w:rPr>
        <w:tab/>
      </w:r>
      <w:r w:rsidR="00332799" w:rsidRPr="00481E93">
        <w:rPr>
          <w:sz w:val="22"/>
          <w:szCs w:val="22"/>
        </w:rPr>
        <w:t xml:space="preserve"> .</w:t>
      </w:r>
    </w:p>
    <w:p w:rsidR="00FE545C" w:rsidRPr="00481E93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FE545C" w:rsidRPr="00481E93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upoważnienie dla powyżej wskazanych osób wynika z następującego (</w:t>
      </w:r>
      <w:proofErr w:type="spellStart"/>
      <w:r w:rsidRPr="00481E93">
        <w:rPr>
          <w:sz w:val="22"/>
          <w:szCs w:val="22"/>
        </w:rPr>
        <w:t>ych</w:t>
      </w:r>
      <w:proofErr w:type="spellEnd"/>
      <w:r w:rsidRPr="00481E93">
        <w:rPr>
          <w:sz w:val="22"/>
          <w:szCs w:val="22"/>
        </w:rPr>
        <w:t>) dokumentu(ów)</w:t>
      </w:r>
    </w:p>
    <w:p w:rsidR="00FE545C" w:rsidRPr="00481E93" w:rsidRDefault="00FE545C" w:rsidP="00FE545C">
      <w:p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Pr="00481E93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załącznikami do niniejszej oferty są:</w:t>
      </w:r>
    </w:p>
    <w:p w:rsidR="00FE545C" w:rsidRPr="00481E9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481E9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481E9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481E9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481E9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481E93" w:rsidRPr="00481E93" w:rsidRDefault="00481E93" w:rsidP="00FE545C">
      <w:pPr>
        <w:jc w:val="both"/>
        <w:rPr>
          <w:sz w:val="22"/>
          <w:szCs w:val="22"/>
        </w:rPr>
      </w:pPr>
    </w:p>
    <w:p w:rsidR="00FE545C" w:rsidRPr="00481E93" w:rsidRDefault="00FE545C" w:rsidP="00FE545C">
      <w:p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Miejscowość, ……………………., dnia …………………………… r.</w:t>
      </w:r>
    </w:p>
    <w:p w:rsidR="001516CC" w:rsidRDefault="001516CC" w:rsidP="00FE545C">
      <w:pPr>
        <w:jc w:val="both"/>
        <w:rPr>
          <w:sz w:val="22"/>
          <w:szCs w:val="22"/>
        </w:rPr>
      </w:pPr>
    </w:p>
    <w:p w:rsidR="00481E93" w:rsidRPr="00481E93" w:rsidRDefault="00481E93" w:rsidP="00FE545C">
      <w:pPr>
        <w:jc w:val="both"/>
        <w:rPr>
          <w:sz w:val="22"/>
          <w:szCs w:val="22"/>
        </w:rPr>
      </w:pPr>
    </w:p>
    <w:p w:rsidR="00FE545C" w:rsidRPr="00481E93" w:rsidRDefault="00FE545C" w:rsidP="00FE545C">
      <w:pPr>
        <w:tabs>
          <w:tab w:val="left" w:pos="5040"/>
        </w:tabs>
        <w:ind w:left="708"/>
        <w:rPr>
          <w:sz w:val="22"/>
          <w:szCs w:val="22"/>
        </w:rPr>
      </w:pPr>
      <w:r w:rsidRPr="00481E93">
        <w:rPr>
          <w:sz w:val="22"/>
          <w:szCs w:val="22"/>
        </w:rPr>
        <w:tab/>
        <w:t>………………………………………….</w:t>
      </w:r>
    </w:p>
    <w:p w:rsidR="00FE545C" w:rsidRPr="00481E93" w:rsidRDefault="00481E93" w:rsidP="00FE545C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FE545C" w:rsidRPr="00481E93">
        <w:rPr>
          <w:sz w:val="22"/>
          <w:szCs w:val="22"/>
        </w:rPr>
        <w:t>podpis osoby/osób upoważnionej/upoważnionych</w:t>
      </w:r>
    </w:p>
    <w:p w:rsidR="00FE545C" w:rsidRPr="00481E93" w:rsidRDefault="00FE545C" w:rsidP="00FE545C">
      <w:pPr>
        <w:jc w:val="right"/>
        <w:rPr>
          <w:sz w:val="22"/>
          <w:szCs w:val="22"/>
        </w:rPr>
      </w:pPr>
      <w:r w:rsidRPr="00481E93">
        <w:rPr>
          <w:sz w:val="22"/>
          <w:szCs w:val="22"/>
        </w:rPr>
        <w:t>do reprezentowania Wykonawcy</w:t>
      </w:r>
    </w:p>
    <w:p w:rsidR="00332799" w:rsidRDefault="00332799" w:rsidP="00FE545C">
      <w:pPr>
        <w:jc w:val="right"/>
        <w:rPr>
          <w:sz w:val="22"/>
          <w:szCs w:val="22"/>
        </w:rPr>
      </w:pPr>
    </w:p>
    <w:p w:rsidR="00481E93" w:rsidRPr="00481E93" w:rsidRDefault="00481E93" w:rsidP="00FE545C">
      <w:pPr>
        <w:jc w:val="right"/>
        <w:rPr>
          <w:sz w:val="22"/>
          <w:szCs w:val="22"/>
        </w:rPr>
      </w:pPr>
    </w:p>
    <w:p w:rsidR="001516CC" w:rsidRPr="00481E93" w:rsidRDefault="001516CC" w:rsidP="00FE545C">
      <w:pPr>
        <w:jc w:val="right"/>
        <w:rPr>
          <w:sz w:val="22"/>
          <w:szCs w:val="22"/>
        </w:rPr>
      </w:pPr>
    </w:p>
    <w:p w:rsidR="00332799" w:rsidRPr="00481E93" w:rsidRDefault="00332799" w:rsidP="00332799">
      <w:pPr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Ofertę należy sporządzić w postaci elektronicznej i podpisać kwalifikowanym podpisem elektronicznym.</w:t>
      </w:r>
    </w:p>
    <w:p w:rsidR="00FE545C" w:rsidRPr="00481E93" w:rsidRDefault="00FE545C" w:rsidP="00FE545C">
      <w:pPr>
        <w:jc w:val="right"/>
        <w:rPr>
          <w:sz w:val="22"/>
          <w:szCs w:val="22"/>
        </w:rPr>
      </w:pPr>
    </w:p>
    <w:sectPr w:rsidR="00FE545C" w:rsidRPr="00481E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9CF" w:rsidRDefault="004759CF">
      <w:r>
        <w:separator/>
      </w:r>
    </w:p>
  </w:endnote>
  <w:endnote w:type="continuationSeparator" w:id="0">
    <w:p w:rsidR="004759CF" w:rsidRDefault="00475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CF1" w:rsidRDefault="00185C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CF1" w:rsidRDefault="00185C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9CF" w:rsidRDefault="004759CF">
      <w:r>
        <w:separator/>
      </w:r>
    </w:p>
  </w:footnote>
  <w:footnote w:type="continuationSeparator" w:id="0">
    <w:p w:rsidR="004759CF" w:rsidRDefault="004759CF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CF1" w:rsidRDefault="00185C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CF1" w:rsidRDefault="00185C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1D33"/>
    <w:multiLevelType w:val="hybridMultilevel"/>
    <w:tmpl w:val="B3623008"/>
    <w:lvl w:ilvl="0" w:tplc="7C345A18">
      <w:start w:val="1"/>
      <w:numFmt w:val="decimal"/>
      <w:lvlText w:val="%1)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B4C"/>
    <w:multiLevelType w:val="hybridMultilevel"/>
    <w:tmpl w:val="4F2CC5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714E3"/>
    <w:multiLevelType w:val="hybridMultilevel"/>
    <w:tmpl w:val="1310C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2F17B6"/>
    <w:multiLevelType w:val="hybridMultilevel"/>
    <w:tmpl w:val="A698B3EA"/>
    <w:lvl w:ilvl="0" w:tplc="04150001">
      <w:start w:val="1"/>
      <w:numFmt w:val="bullet"/>
      <w:lvlText w:val=""/>
      <w:lvlJc w:val="left"/>
      <w:pPr>
        <w:ind w:left="3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6">
    <w:nsid w:val="5CA7361F"/>
    <w:multiLevelType w:val="hybridMultilevel"/>
    <w:tmpl w:val="A094BD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641B7B"/>
    <w:multiLevelType w:val="hybridMultilevel"/>
    <w:tmpl w:val="E1680F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6"/>
  </w:num>
  <w:num w:numId="9">
    <w:abstractNumId w:val="2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59CF"/>
    <w:rsid w:val="00003E31"/>
    <w:rsid w:val="00012286"/>
    <w:rsid w:val="00071CCC"/>
    <w:rsid w:val="000B731D"/>
    <w:rsid w:val="000D6134"/>
    <w:rsid w:val="000E09C7"/>
    <w:rsid w:val="000F6589"/>
    <w:rsid w:val="00106636"/>
    <w:rsid w:val="00116EC6"/>
    <w:rsid w:val="001516CC"/>
    <w:rsid w:val="001801DD"/>
    <w:rsid w:val="00185CF1"/>
    <w:rsid w:val="001867F9"/>
    <w:rsid w:val="001D4612"/>
    <w:rsid w:val="00207E98"/>
    <w:rsid w:val="00263FF6"/>
    <w:rsid w:val="002723B0"/>
    <w:rsid w:val="00300E9E"/>
    <w:rsid w:val="00315A4A"/>
    <w:rsid w:val="00332799"/>
    <w:rsid w:val="003951D3"/>
    <w:rsid w:val="00413D4D"/>
    <w:rsid w:val="004759CF"/>
    <w:rsid w:val="00481E9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6F8C"/>
    <w:rsid w:val="007748F0"/>
    <w:rsid w:val="007A4321"/>
    <w:rsid w:val="00833933"/>
    <w:rsid w:val="00853083"/>
    <w:rsid w:val="00881344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7C37"/>
    <w:rsid w:val="00B774DC"/>
    <w:rsid w:val="00B93BF9"/>
    <w:rsid w:val="00C23646"/>
    <w:rsid w:val="00C969A6"/>
    <w:rsid w:val="00CA7D36"/>
    <w:rsid w:val="00D24208"/>
    <w:rsid w:val="00D315EA"/>
    <w:rsid w:val="00D454CF"/>
    <w:rsid w:val="00D60C38"/>
    <w:rsid w:val="00D62A86"/>
    <w:rsid w:val="00D65C7A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39337-4EB2-4477-886B-4AF8240B6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1287</Words>
  <Characters>10001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1900-12-31T23:00:00Z</cp:lastPrinted>
  <dcterms:created xsi:type="dcterms:W3CDTF">2020-02-19T07:46:00Z</dcterms:created>
  <dcterms:modified xsi:type="dcterms:W3CDTF">2020-02-24T10:39:00Z</dcterms:modified>
</cp:coreProperties>
</file>