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D95" w:rsidRPr="00280D65" w:rsidRDefault="00692D95" w:rsidP="00157736">
      <w:pPr>
        <w:pageBreakBefore/>
        <w:jc w:val="center"/>
      </w:pPr>
      <w:r>
        <w:rPr>
          <w:sz w:val="48"/>
          <w:szCs w:val="48"/>
        </w:rPr>
        <w:t xml:space="preserve">                                    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Pr="00280D65">
        <w:t xml:space="preserve">Załącznik nr 12 do SIWZ                       </w:t>
      </w:r>
    </w:p>
    <w:p w:rsidR="00692D95" w:rsidRDefault="00692D95" w:rsidP="00C802F4"/>
    <w:p w:rsidR="00692D95" w:rsidRDefault="00692D95" w:rsidP="00C802F4">
      <w:r>
        <w:t>Załącznik nr …. do umowy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>Warszawa dnia ..........................</w:t>
      </w:r>
    </w:p>
    <w:p w:rsidR="00692D95" w:rsidRDefault="00692D95" w:rsidP="00C802F4"/>
    <w:p w:rsidR="00692D95" w:rsidRDefault="00692D95" w:rsidP="00C802F4"/>
    <w:p w:rsidR="00692D95" w:rsidRDefault="00692D95" w:rsidP="00C802F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Protokół Odbioru Technicznego</w:t>
      </w:r>
    </w:p>
    <w:p w:rsidR="00692D95" w:rsidRDefault="00692D95" w:rsidP="00C802F4">
      <w:pPr>
        <w:jc w:val="center"/>
      </w:pPr>
    </w:p>
    <w:p w:rsidR="00692D95" w:rsidRDefault="00692D95" w:rsidP="00C802F4">
      <w:pPr>
        <w:jc w:val="center"/>
      </w:pPr>
      <w:r>
        <w:t>Na podstawie umowy nr …........................</w:t>
      </w:r>
    </w:p>
    <w:p w:rsidR="00692D95" w:rsidRDefault="00692D95" w:rsidP="00C802F4"/>
    <w:p w:rsidR="00692D95" w:rsidRDefault="00692D95" w:rsidP="00C802F4">
      <w:pPr>
        <w:jc w:val="both"/>
      </w:pPr>
    </w:p>
    <w:p w:rsidR="00692D95" w:rsidRDefault="00692D95" w:rsidP="00C802F4">
      <w:pPr>
        <w:jc w:val="both"/>
      </w:pPr>
      <w:r>
        <w:t xml:space="preserve">W dniu …................. w  CSK MSWiA w obecności </w:t>
      </w:r>
    </w:p>
    <w:p w:rsidR="00692D95" w:rsidRDefault="00692D95" w:rsidP="00C802F4">
      <w:pPr>
        <w:jc w:val="both"/>
      </w:pPr>
    </w:p>
    <w:p w:rsidR="00692D95" w:rsidRDefault="00692D95" w:rsidP="00C802F4">
      <w:r>
        <w:t xml:space="preserve">Przedstawiciela firmy…............................................  dokonano uruchomienia </w:t>
      </w:r>
      <w:r>
        <w:br/>
      </w:r>
      <w:r>
        <w:br/>
        <w:t>........................................................... w następującej konfiguracji:</w:t>
      </w:r>
    </w:p>
    <w:p w:rsidR="00692D95" w:rsidRDefault="00692D95" w:rsidP="00C802F4"/>
    <w:tbl>
      <w:tblPr>
        <w:tblW w:w="10245" w:type="dxa"/>
        <w:tblInd w:w="-37" w:type="dxa"/>
        <w:tblLayout w:type="fixed"/>
        <w:tblLook w:val="00A0"/>
      </w:tblPr>
      <w:tblGrid>
        <w:gridCol w:w="505"/>
        <w:gridCol w:w="3334"/>
        <w:gridCol w:w="1517"/>
        <w:gridCol w:w="2205"/>
        <w:gridCol w:w="1379"/>
        <w:gridCol w:w="1104"/>
        <w:gridCol w:w="18"/>
        <w:gridCol w:w="198"/>
      </w:tblGrid>
      <w:tr w:rsidR="00692D95" w:rsidTr="00C802F4">
        <w:trPr>
          <w:gridAfter w:val="1"/>
          <w:wAfter w:w="186" w:type="dxa"/>
          <w:trHeight w:val="312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Nazwa 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Model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bCs/>
                <w:lang w:eastAsia="en-US"/>
              </w:rPr>
              <w:t>Nr Fabr.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Producent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R. Prod.</w:t>
            </w:r>
          </w:p>
        </w:tc>
      </w:tr>
      <w:tr w:rsidR="00692D95" w:rsidTr="00C802F4">
        <w:trPr>
          <w:trHeight w:val="31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  <w:tc>
          <w:tcPr>
            <w:tcW w:w="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92D95" w:rsidRDefault="00692D95">
            <w:pPr>
              <w:snapToGrid w:val="0"/>
              <w:spacing w:line="256" w:lineRule="auto"/>
              <w:rPr>
                <w:lang w:eastAsia="en-US"/>
              </w:rPr>
            </w:pPr>
          </w:p>
        </w:tc>
      </w:tr>
    </w:tbl>
    <w:p w:rsidR="00692D95" w:rsidRDefault="00692D95" w:rsidP="00C802F4"/>
    <w:p w:rsidR="00692D95" w:rsidRDefault="00692D95" w:rsidP="00C802F4">
      <w:pPr>
        <w:spacing w:line="360" w:lineRule="auto"/>
        <w:ind w:firstLine="708"/>
      </w:pPr>
    </w:p>
    <w:p w:rsidR="00692D95" w:rsidRDefault="00692D95" w:rsidP="00C802F4">
      <w:pPr>
        <w:spacing w:line="360" w:lineRule="auto"/>
      </w:pPr>
      <w:r>
        <w:t xml:space="preserve">W/w aparaturę po montażu i uruchomieniu przyjęto jako </w:t>
      </w:r>
      <w:r>
        <w:rPr>
          <w:b/>
          <w:i/>
          <w:u w:val="single"/>
        </w:rPr>
        <w:t>kompletną i sprawną technicznie.</w:t>
      </w:r>
    </w:p>
    <w:p w:rsidR="00692D95" w:rsidRDefault="00692D95" w:rsidP="00C802F4">
      <w:pPr>
        <w:spacing w:line="360" w:lineRule="auto"/>
        <w:ind w:firstLine="708"/>
      </w:pPr>
      <w:r>
        <w:t xml:space="preserve">Wykonawca przekazał wszystkie wymagane umową dokumenty, w tym: instrukcję użytkowania </w:t>
      </w:r>
      <w:r>
        <w:tab/>
        <w:t>w języku polskim*, dokumentację serwisową*, kartę gwarancyjną*, oprogramowanie*.</w:t>
      </w:r>
    </w:p>
    <w:p w:rsidR="00692D95" w:rsidRDefault="00692D95" w:rsidP="00C802F4">
      <w:pPr>
        <w:spacing w:line="360" w:lineRule="auto"/>
      </w:pPr>
      <w:r>
        <w:t>Przedstawiciel  firmy …....................................... po uruchomieniu sprzętu przeprowadził szkolenie personelu w zakresie  obsługi.</w:t>
      </w:r>
    </w:p>
    <w:p w:rsidR="00692D95" w:rsidRDefault="00692D95" w:rsidP="00C802F4"/>
    <w:p w:rsidR="00692D95" w:rsidRDefault="00692D95" w:rsidP="00C802F4">
      <w:pPr>
        <w:spacing w:line="360" w:lineRule="auto"/>
      </w:pPr>
      <w:r>
        <w:t>Przedstawiciel Użytkownika</w:t>
      </w:r>
    </w:p>
    <w:p w:rsidR="00692D95" w:rsidRDefault="00692D95" w:rsidP="00C802F4">
      <w:pPr>
        <w:spacing w:line="360" w:lineRule="auto"/>
      </w:pPr>
      <w:r>
        <w:br/>
        <w:t>……………….………………….</w:t>
      </w:r>
    </w:p>
    <w:p w:rsidR="00692D95" w:rsidRDefault="00692D95" w:rsidP="00C802F4">
      <w:pPr>
        <w:spacing w:line="360" w:lineRule="auto"/>
      </w:pPr>
      <w:r>
        <w:t>Przedstawiciel Działu Inżynierii Medycznej</w:t>
      </w:r>
    </w:p>
    <w:p w:rsidR="00692D95" w:rsidRDefault="00692D95" w:rsidP="00C802F4">
      <w:pPr>
        <w:spacing w:line="360" w:lineRule="auto"/>
      </w:pPr>
      <w:r>
        <w:br/>
        <w:t>………………….………………..</w:t>
      </w:r>
      <w:r>
        <w:tab/>
      </w:r>
      <w:r>
        <w:tab/>
      </w:r>
      <w:r>
        <w:tab/>
      </w:r>
      <w:r>
        <w:tab/>
        <w:t xml:space="preserve"> </w:t>
      </w:r>
    </w:p>
    <w:p w:rsidR="00692D95" w:rsidRDefault="00692D95" w:rsidP="00C802F4">
      <w:pPr>
        <w:spacing w:line="360" w:lineRule="auto"/>
        <w:rPr>
          <w:sz w:val="20"/>
          <w:szCs w:val="20"/>
        </w:rPr>
      </w:pPr>
      <w:r>
        <w:br/>
        <w:t>Przedstawiciel Dostawcy</w:t>
      </w:r>
      <w:r>
        <w:br/>
      </w:r>
      <w:r>
        <w:br/>
        <w:t>……………….…………………..</w:t>
      </w:r>
      <w:r>
        <w:tab/>
      </w:r>
      <w:r>
        <w:tab/>
      </w:r>
      <w:r>
        <w:tab/>
      </w:r>
      <w:r>
        <w:tab/>
      </w:r>
      <w:r>
        <w:tab/>
      </w:r>
      <w:r>
        <w:br/>
      </w:r>
      <w:r>
        <w:rPr>
          <w:sz w:val="20"/>
          <w:szCs w:val="20"/>
        </w:rPr>
        <w:t>* niepotrzebne skreślić</w:t>
      </w:r>
    </w:p>
    <w:p w:rsidR="00692D95" w:rsidRPr="00A02F94" w:rsidRDefault="00692D95" w:rsidP="00157736">
      <w:pPr>
        <w:pageBreakBefore/>
        <w:ind w:left="708" w:firstLine="708"/>
        <w:jc w:val="center"/>
        <w:rPr>
          <w:sz w:val="40"/>
          <w:szCs w:val="40"/>
        </w:rPr>
      </w:pPr>
      <w:r>
        <w:rPr>
          <w:b/>
          <w:bCs/>
        </w:rPr>
        <w:t xml:space="preserve">                                                                                      </w:t>
      </w:r>
      <w:r w:rsidRPr="00A02F94">
        <w:rPr>
          <w:b/>
          <w:bCs/>
        </w:rPr>
        <w:t>Załącznik nr ….</w:t>
      </w:r>
      <w:r>
        <w:rPr>
          <w:b/>
          <w:bCs/>
          <w:sz w:val="44"/>
          <w:szCs w:val="44"/>
        </w:rPr>
        <w:br/>
      </w:r>
      <w:r>
        <w:rPr>
          <w:b/>
          <w:bCs/>
          <w:sz w:val="44"/>
          <w:szCs w:val="44"/>
        </w:rPr>
        <w:br/>
      </w:r>
      <w:r w:rsidRPr="00A02F94">
        <w:rPr>
          <w:b/>
          <w:bCs/>
          <w:sz w:val="44"/>
          <w:szCs w:val="44"/>
        </w:rPr>
        <w:t>SZKOLENIE Z OBSŁUGI</w:t>
      </w:r>
    </w:p>
    <w:p w:rsidR="00692D95" w:rsidRDefault="00692D95" w:rsidP="00C802F4">
      <w:pPr>
        <w:rPr>
          <w:sz w:val="30"/>
          <w:szCs w:val="30"/>
        </w:rPr>
      </w:pPr>
    </w:p>
    <w:p w:rsidR="00692D95" w:rsidRDefault="00692D95" w:rsidP="00C802F4">
      <w:r>
        <w:t>Urządzenie/oprogramowanie</w:t>
      </w:r>
      <w:r>
        <w:rPr>
          <w:sz w:val="20"/>
          <w:szCs w:val="20"/>
        </w:rPr>
        <w:t>*</w:t>
      </w:r>
      <w:r>
        <w:t>: ……………………..</w:t>
      </w:r>
      <w:r>
        <w:tab/>
        <w:t>data: .......................................</w:t>
      </w:r>
    </w:p>
    <w:p w:rsidR="00692D95" w:rsidRDefault="00692D95" w:rsidP="00C802F4"/>
    <w:p w:rsidR="00692D95" w:rsidRDefault="00692D95" w:rsidP="00C802F4"/>
    <w:p w:rsidR="00692D95" w:rsidRDefault="00692D95" w:rsidP="00C802F4">
      <w:pPr>
        <w:spacing w:line="100" w:lineRule="atLeast"/>
      </w:pPr>
      <w:r>
        <w:tab/>
      </w:r>
      <w:r>
        <w:tab/>
        <w:t>Sprzedawca zaświadcza, że następujące osoby zostały przeszkolone w zakresie obsługi w/w. sprzętu/oprogramowania</w:t>
      </w:r>
      <w:r>
        <w:rPr>
          <w:sz w:val="20"/>
          <w:szCs w:val="20"/>
        </w:rPr>
        <w:t>*</w:t>
      </w:r>
      <w:r>
        <w:t>:</w:t>
      </w:r>
    </w:p>
    <w:p w:rsidR="00692D95" w:rsidRDefault="00692D95" w:rsidP="00C802F4">
      <w:pPr>
        <w:spacing w:line="360" w:lineRule="auto"/>
      </w:pPr>
      <w:r>
        <w:tab/>
      </w:r>
    </w:p>
    <w:p w:rsidR="00692D95" w:rsidRDefault="00692D95" w:rsidP="00C802F4">
      <w:pPr>
        <w:spacing w:line="480" w:lineRule="auto"/>
      </w:pPr>
      <w:r>
        <w:tab/>
      </w:r>
      <w:r>
        <w:tab/>
        <w:t>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p w:rsidR="00692D95" w:rsidRDefault="00692D95" w:rsidP="00C802F4">
      <w:pPr>
        <w:spacing w:line="480" w:lineRule="auto"/>
      </w:pPr>
      <w:r>
        <w:t>1 ...................................................................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2 ...................................................................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3 ...................................................................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4 ...................................................................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5 ...................................................................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6 ...................................................................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7 ...................................................................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8 ...................................................................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9 ...................................................................</w:t>
      </w:r>
      <w:r>
        <w:tab/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480" w:lineRule="auto"/>
      </w:pPr>
      <w:r>
        <w:t>10 ...................................................................</w:t>
      </w:r>
      <w:r>
        <w:tab/>
      </w:r>
      <w:r>
        <w:tab/>
      </w:r>
      <w:r>
        <w:tab/>
        <w:t>….........................</w:t>
      </w:r>
    </w:p>
    <w:p w:rsidR="00692D95" w:rsidRDefault="00692D95" w:rsidP="00C802F4">
      <w:pPr>
        <w:spacing w:line="100" w:lineRule="atLeast"/>
      </w:pPr>
    </w:p>
    <w:p w:rsidR="00692D95" w:rsidRDefault="00692D95" w:rsidP="00C802F4">
      <w:pPr>
        <w:spacing w:line="100" w:lineRule="atLeast"/>
      </w:pPr>
      <w:r>
        <w:t>Szkolenie przeprowadził</w:t>
      </w:r>
    </w:p>
    <w:p w:rsidR="00692D95" w:rsidRDefault="00692D95" w:rsidP="00C802F4">
      <w:pPr>
        <w:spacing w:line="100" w:lineRule="atLeast"/>
      </w:pPr>
    </w:p>
    <w:p w:rsidR="00692D95" w:rsidRDefault="00692D95" w:rsidP="00C802F4">
      <w:pPr>
        <w:spacing w:line="100" w:lineRule="atLeast"/>
      </w:pPr>
    </w:p>
    <w:p w:rsidR="00692D95" w:rsidRDefault="00692D95" w:rsidP="00C802F4">
      <w:pPr>
        <w:spacing w:line="100" w:lineRule="atLeast"/>
        <w:rPr>
          <w:sz w:val="16"/>
          <w:szCs w:val="16"/>
        </w:rPr>
      </w:pPr>
      <w:r>
        <w:t>…...............................................</w:t>
      </w:r>
    </w:p>
    <w:p w:rsidR="00692D95" w:rsidRDefault="00692D95" w:rsidP="00C802F4">
      <w:pPr>
        <w:spacing w:line="100" w:lineRule="atLeast"/>
      </w:pPr>
      <w:r>
        <w:rPr>
          <w:sz w:val="16"/>
          <w:szCs w:val="16"/>
        </w:rPr>
        <w:t>(imię i nazwisko)</w:t>
      </w:r>
    </w:p>
    <w:p w:rsidR="00692D95" w:rsidRDefault="00692D95" w:rsidP="00C802F4">
      <w:pPr>
        <w:spacing w:line="100" w:lineRule="atLeast"/>
      </w:pPr>
    </w:p>
    <w:p w:rsidR="00692D95" w:rsidRDefault="00692D95" w:rsidP="00C802F4">
      <w:pPr>
        <w:spacing w:line="100" w:lineRule="atLeast"/>
      </w:pPr>
    </w:p>
    <w:p w:rsidR="00692D95" w:rsidRDefault="00692D95" w:rsidP="00C802F4">
      <w:pPr>
        <w:spacing w:line="360" w:lineRule="auto"/>
      </w:pPr>
      <w:r>
        <w:t>Wykonawca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692D95" w:rsidRDefault="00692D95" w:rsidP="00C802F4">
      <w:pPr>
        <w:spacing w:line="360" w:lineRule="auto"/>
      </w:pPr>
    </w:p>
    <w:p w:rsidR="00692D95" w:rsidRDefault="00692D95" w:rsidP="00C802F4">
      <w:pPr>
        <w:spacing w:line="360" w:lineRule="auto"/>
      </w:pPr>
    </w:p>
    <w:p w:rsidR="00692D95" w:rsidRDefault="00692D95" w:rsidP="00C802F4">
      <w:pPr>
        <w:spacing w:line="360" w:lineRule="auto"/>
      </w:pPr>
      <w:r>
        <w:t>…..................................................</w:t>
      </w:r>
      <w:r>
        <w:tab/>
      </w:r>
      <w:r>
        <w:tab/>
      </w:r>
      <w:r>
        <w:tab/>
      </w:r>
      <w:r>
        <w:tab/>
        <w:t>…..…..............................................</w:t>
      </w:r>
    </w:p>
    <w:p w:rsidR="00692D95" w:rsidRPr="0033760D" w:rsidRDefault="00692D95" w:rsidP="0033760D">
      <w:pPr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bookmarkStart w:id="0" w:name="_GoBack"/>
      <w:bookmarkEnd w:id="0"/>
    </w:p>
    <w:sectPr w:rsidR="00692D95" w:rsidRPr="0033760D" w:rsidSect="00A02F94">
      <w:head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D95" w:rsidRDefault="00692D95" w:rsidP="007D4F94">
      <w:r>
        <w:separator/>
      </w:r>
    </w:p>
  </w:endnote>
  <w:endnote w:type="continuationSeparator" w:id="0">
    <w:p w:rsidR="00692D95" w:rsidRDefault="00692D95" w:rsidP="007D4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D95" w:rsidRDefault="00692D95" w:rsidP="007D4F94">
      <w:r>
        <w:separator/>
      </w:r>
    </w:p>
  </w:footnote>
  <w:footnote w:type="continuationSeparator" w:id="0">
    <w:p w:rsidR="00692D95" w:rsidRDefault="00692D95" w:rsidP="007D4F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D95" w:rsidRDefault="00692D95">
    <w:pPr>
      <w:pStyle w:val="Header"/>
    </w:pPr>
    <w:r w:rsidRPr="00B85A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4.75pt;height:57.7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D95" w:rsidRDefault="00692D95">
    <w:pPr>
      <w:pStyle w:val="Header"/>
    </w:pPr>
    <w:r w:rsidRPr="00B85A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8" type="#_x0000_t75" style="width:444.75pt;height:57.7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F94"/>
    <w:rsid w:val="001067E7"/>
    <w:rsid w:val="00157736"/>
    <w:rsid w:val="00280D65"/>
    <w:rsid w:val="00296ACE"/>
    <w:rsid w:val="0033760D"/>
    <w:rsid w:val="00692D95"/>
    <w:rsid w:val="007D4F94"/>
    <w:rsid w:val="00A02F94"/>
    <w:rsid w:val="00B85AC2"/>
    <w:rsid w:val="00BB4EB1"/>
    <w:rsid w:val="00C80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F9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D4F9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D4F94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7D4F9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D4F94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8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389</Words>
  <Characters>2337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k</dc:creator>
  <cp:keywords/>
  <dc:description/>
  <cp:lastModifiedBy>Michał</cp:lastModifiedBy>
  <cp:revision>2</cp:revision>
  <dcterms:created xsi:type="dcterms:W3CDTF">2020-03-10T09:58:00Z</dcterms:created>
  <dcterms:modified xsi:type="dcterms:W3CDTF">2020-03-10T09:58:00Z</dcterms:modified>
</cp:coreProperties>
</file>