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E12888" w:rsidRPr="00C84731" w:rsidRDefault="00E12888" w:rsidP="00CE3270">
      <w:pPr>
        <w:spacing w:line="360" w:lineRule="auto"/>
        <w:rPr>
          <w:b/>
          <w:bCs/>
          <w:color w:val="000000"/>
          <w:sz w:val="22"/>
        </w:rPr>
      </w:pPr>
      <w:r w:rsidRPr="00C84731">
        <w:rPr>
          <w:b/>
          <w:bCs/>
          <w:color w:val="000000"/>
          <w:sz w:val="22"/>
        </w:rPr>
        <w:t>Politechnika Rzeszowska</w:t>
      </w:r>
    </w:p>
    <w:p w:rsidR="00CE3270" w:rsidRPr="00C84731" w:rsidRDefault="00E12888" w:rsidP="00CE3270">
      <w:pPr>
        <w:spacing w:line="360" w:lineRule="auto"/>
        <w:rPr>
          <w:b/>
          <w:bCs/>
          <w:color w:val="000000"/>
          <w:sz w:val="22"/>
        </w:rPr>
      </w:pPr>
      <w:r w:rsidRPr="00C84731">
        <w:rPr>
          <w:b/>
          <w:bCs/>
          <w:color w:val="000000"/>
          <w:sz w:val="22"/>
        </w:rPr>
        <w:t>Dział Logistyki i Zamówień Publicznych</w:t>
      </w:r>
      <w:r w:rsidR="00CE3270" w:rsidRPr="00C84731">
        <w:rPr>
          <w:b/>
          <w:bCs/>
          <w:color w:val="000000"/>
          <w:sz w:val="22"/>
        </w:rPr>
        <w:t>,</w:t>
      </w:r>
    </w:p>
    <w:p w:rsidR="00CE3270" w:rsidRPr="00C84731" w:rsidRDefault="00E12888" w:rsidP="00CE3270">
      <w:pPr>
        <w:spacing w:line="360" w:lineRule="auto"/>
        <w:rPr>
          <w:color w:val="000000"/>
          <w:sz w:val="22"/>
        </w:rPr>
      </w:pPr>
      <w:r w:rsidRPr="00C84731">
        <w:rPr>
          <w:color w:val="000000"/>
          <w:sz w:val="22"/>
        </w:rPr>
        <w:t>Al. Powstańców Warszawy</w:t>
      </w:r>
      <w:r w:rsidR="00CE3270" w:rsidRPr="00C84731">
        <w:rPr>
          <w:color w:val="000000"/>
          <w:sz w:val="22"/>
        </w:rPr>
        <w:t xml:space="preserve"> </w:t>
      </w:r>
      <w:r w:rsidRPr="00C84731">
        <w:rPr>
          <w:color w:val="000000"/>
          <w:sz w:val="22"/>
        </w:rPr>
        <w:t>12</w:t>
      </w:r>
      <w:r w:rsidR="00CE3270" w:rsidRPr="00C84731">
        <w:rPr>
          <w:color w:val="000000"/>
          <w:sz w:val="22"/>
        </w:rPr>
        <w:t xml:space="preserve"> ,</w:t>
      </w:r>
    </w:p>
    <w:p w:rsidR="00CE3270" w:rsidRPr="00C84731" w:rsidRDefault="00E12888" w:rsidP="00CE3270">
      <w:pPr>
        <w:spacing w:line="360" w:lineRule="auto"/>
        <w:rPr>
          <w:color w:val="000000"/>
          <w:sz w:val="22"/>
        </w:rPr>
      </w:pPr>
      <w:r w:rsidRPr="00C84731">
        <w:rPr>
          <w:color w:val="000000"/>
          <w:sz w:val="22"/>
        </w:rPr>
        <w:t>35-959</w:t>
      </w:r>
      <w:r w:rsidR="00CE3270" w:rsidRPr="00C84731">
        <w:rPr>
          <w:color w:val="000000"/>
          <w:sz w:val="22"/>
        </w:rPr>
        <w:t xml:space="preserve"> </w:t>
      </w:r>
      <w:r w:rsidRPr="00C84731">
        <w:rPr>
          <w:color w:val="000000"/>
          <w:sz w:val="22"/>
        </w:rPr>
        <w:t>Rzeszów</w:t>
      </w:r>
      <w:r w:rsidR="00CE3270" w:rsidRPr="00C84731">
        <w:rPr>
          <w:color w:val="000000"/>
          <w:sz w:val="22"/>
        </w:rPr>
        <w:t xml:space="preserve">, woj. </w:t>
      </w:r>
      <w:r w:rsidRPr="00C84731">
        <w:rPr>
          <w:color w:val="000000"/>
          <w:sz w:val="22"/>
        </w:rPr>
        <w:t>podkarpackie</w:t>
      </w:r>
      <w:r w:rsidR="00CE3270" w:rsidRPr="00C84731">
        <w:rPr>
          <w:color w:val="000000"/>
          <w:sz w:val="22"/>
        </w:rPr>
        <w:t>,</w:t>
      </w:r>
    </w:p>
    <w:p w:rsidR="00CE3270" w:rsidRPr="00C84731" w:rsidRDefault="00CE3270" w:rsidP="00CE3270">
      <w:pPr>
        <w:spacing w:line="360" w:lineRule="auto"/>
        <w:rPr>
          <w:color w:val="000000"/>
          <w:sz w:val="22"/>
          <w:lang w:val="en-US"/>
        </w:rPr>
      </w:pPr>
      <w:r w:rsidRPr="00C84731">
        <w:rPr>
          <w:color w:val="000000"/>
          <w:sz w:val="22"/>
          <w:lang w:val="en-US"/>
        </w:rPr>
        <w:t xml:space="preserve">tel. </w:t>
      </w:r>
      <w:r w:rsidR="00EB5DDA" w:rsidRPr="00C84731">
        <w:rPr>
          <w:color w:val="000000"/>
          <w:sz w:val="22"/>
          <w:lang w:val="en-US"/>
        </w:rPr>
        <w:t>(017)</w:t>
      </w:r>
      <w:r w:rsidR="00E12888" w:rsidRPr="00C84731">
        <w:rPr>
          <w:color w:val="000000"/>
          <w:sz w:val="22"/>
          <w:lang w:val="en-US"/>
        </w:rPr>
        <w:t xml:space="preserve"> 7432175</w:t>
      </w:r>
      <w:r w:rsidRPr="00C84731">
        <w:rPr>
          <w:color w:val="000000"/>
          <w:sz w:val="22"/>
          <w:lang w:val="en-US"/>
        </w:rPr>
        <w:t xml:space="preserve">, fax </w:t>
      </w:r>
      <w:r w:rsidR="00E12888" w:rsidRPr="00C84731">
        <w:rPr>
          <w:color w:val="000000"/>
          <w:sz w:val="22"/>
          <w:lang w:val="en-US"/>
        </w:rPr>
        <w:t>(017)7432175</w:t>
      </w:r>
      <w:r w:rsidRPr="00C84731">
        <w:rPr>
          <w:color w:val="000000"/>
          <w:sz w:val="22"/>
          <w:lang w:val="en-US"/>
        </w:rPr>
        <w:t>,</w:t>
      </w:r>
    </w:p>
    <w:p w:rsidR="00CE3270" w:rsidRPr="00C84731" w:rsidRDefault="00CE3270" w:rsidP="00CE3270">
      <w:pPr>
        <w:spacing w:line="360" w:lineRule="auto"/>
        <w:rPr>
          <w:color w:val="000000"/>
          <w:sz w:val="14"/>
          <w:szCs w:val="16"/>
          <w:lang w:val="en-US"/>
        </w:rPr>
      </w:pPr>
    </w:p>
    <w:p w:rsidR="00CE3270" w:rsidRPr="00C84731" w:rsidRDefault="00CE3270" w:rsidP="00C84731">
      <w:pPr>
        <w:spacing w:line="360" w:lineRule="auto"/>
        <w:jc w:val="center"/>
        <w:rPr>
          <w:color w:val="000000"/>
          <w:sz w:val="22"/>
        </w:rPr>
      </w:pPr>
      <w:r w:rsidRPr="00C84731">
        <w:rPr>
          <w:color w:val="000000"/>
          <w:sz w:val="22"/>
        </w:rPr>
        <w:t xml:space="preserve">niniejszym informuje o wyniku postępowania na </w:t>
      </w:r>
      <w:r w:rsidR="00E12888" w:rsidRPr="00C84731">
        <w:rPr>
          <w:b/>
          <w:color w:val="000000"/>
          <w:sz w:val="22"/>
        </w:rPr>
        <w:t>Materiały (gadżety) reklamowe</w:t>
      </w:r>
      <w:r w:rsidRPr="00C84731">
        <w:rPr>
          <w:color w:val="000000"/>
          <w:sz w:val="22"/>
        </w:rPr>
        <w:t>.</w:t>
      </w:r>
    </w:p>
    <w:p w:rsidR="00CE3270" w:rsidRPr="00C84731" w:rsidRDefault="00CE3270" w:rsidP="00CE3270">
      <w:pPr>
        <w:spacing w:line="360" w:lineRule="auto"/>
        <w:rPr>
          <w:color w:val="000000"/>
          <w:sz w:val="22"/>
        </w:rPr>
      </w:pPr>
      <w:r w:rsidRPr="00C84731">
        <w:rPr>
          <w:color w:val="000000"/>
          <w:sz w:val="22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E12888" w:rsidRPr="00C84731" w:rsidTr="00E55CB5">
        <w:trPr>
          <w:cantSplit/>
        </w:trPr>
        <w:tc>
          <w:tcPr>
            <w:tcW w:w="9640" w:type="dxa"/>
          </w:tcPr>
          <w:p w:rsidR="00E12888" w:rsidRPr="00C84731" w:rsidRDefault="00E12888" w:rsidP="00E55CB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C84731">
              <w:rPr>
                <w:bCs/>
                <w:sz w:val="22"/>
              </w:rPr>
              <w:t>dla zadania:</w:t>
            </w:r>
            <w:r w:rsidRPr="00C84731">
              <w:rPr>
                <w:b/>
                <w:sz w:val="22"/>
              </w:rPr>
              <w:t xml:space="preserve"> </w:t>
            </w:r>
            <w:r w:rsidRPr="00C84731">
              <w:rPr>
                <w:sz w:val="22"/>
              </w:rPr>
              <w:t>Materiały (gadżety) reklamowe</w:t>
            </w:r>
          </w:p>
          <w:p w:rsidR="00E12888" w:rsidRPr="00C84731" w:rsidRDefault="00E12888" w:rsidP="00E55CB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C84731">
              <w:rPr>
                <w:b/>
                <w:sz w:val="22"/>
              </w:rPr>
              <w:t>RASCAL Sp. z o.o.</w:t>
            </w:r>
          </w:p>
          <w:p w:rsidR="00E12888" w:rsidRPr="00C84731" w:rsidRDefault="00E12888" w:rsidP="00E55CB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C84731">
              <w:rPr>
                <w:b/>
                <w:sz w:val="22"/>
              </w:rPr>
              <w:t>30-552 Kraków</w:t>
            </w:r>
          </w:p>
          <w:p w:rsidR="00E12888" w:rsidRPr="00C84731" w:rsidRDefault="00E12888" w:rsidP="00E55CB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C84731">
              <w:rPr>
                <w:b/>
                <w:sz w:val="22"/>
              </w:rPr>
              <w:t>Wielicka 25</w:t>
            </w:r>
          </w:p>
          <w:p w:rsidR="00E12888" w:rsidRPr="00C84731" w:rsidRDefault="00E12888" w:rsidP="00E55CB5">
            <w:pPr>
              <w:spacing w:line="360" w:lineRule="auto"/>
              <w:ind w:firstLine="284"/>
              <w:jc w:val="both"/>
              <w:rPr>
                <w:b/>
                <w:sz w:val="22"/>
                <w:szCs w:val="24"/>
              </w:rPr>
            </w:pPr>
            <w:r w:rsidRPr="00C84731">
              <w:rPr>
                <w:b/>
                <w:bCs/>
                <w:sz w:val="22"/>
              </w:rPr>
              <w:t>Cena oferty -</w:t>
            </w:r>
            <w:r w:rsidRPr="00C84731">
              <w:rPr>
                <w:sz w:val="22"/>
              </w:rPr>
              <w:t xml:space="preserve"> </w:t>
            </w:r>
            <w:r w:rsidRPr="00C84731">
              <w:rPr>
                <w:b/>
                <w:sz w:val="22"/>
              </w:rPr>
              <w:t>13 152.03 zł</w:t>
            </w:r>
          </w:p>
          <w:p w:rsidR="00E12888" w:rsidRPr="00C84731" w:rsidRDefault="00E12888" w:rsidP="00E55CB5">
            <w:pPr>
              <w:spacing w:before="120" w:after="120"/>
              <w:ind w:left="180" w:firstLine="74"/>
              <w:jc w:val="both"/>
              <w:rPr>
                <w:color w:val="000000"/>
                <w:sz w:val="22"/>
                <w:szCs w:val="24"/>
              </w:rPr>
            </w:pPr>
            <w:r w:rsidRPr="00C84731">
              <w:rPr>
                <w:color w:val="000000"/>
                <w:sz w:val="22"/>
                <w:szCs w:val="24"/>
              </w:rPr>
              <w:t>Uzasadnienie wyboru:</w:t>
            </w:r>
          </w:p>
          <w:p w:rsidR="00E12888" w:rsidRPr="00C84731" w:rsidRDefault="00E12888" w:rsidP="00E55CB5">
            <w:pPr>
              <w:spacing w:line="360" w:lineRule="auto"/>
              <w:ind w:left="254"/>
              <w:jc w:val="both"/>
              <w:rPr>
                <w:sz w:val="22"/>
              </w:rPr>
            </w:pPr>
            <w:r w:rsidRPr="00C84731">
              <w:rPr>
                <w:sz w:val="22"/>
              </w:rPr>
              <w:t>Oferta zgodna z ogłoszeniem oraz opisem przedmiotu zamówienia,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3615"/>
        <w:gridCol w:w="1276"/>
        <w:gridCol w:w="1417"/>
        <w:gridCol w:w="2552"/>
      </w:tblGrid>
      <w:tr w:rsidR="002B3DD7" w:rsidRPr="00C84731" w:rsidTr="00E55CB5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3DD7" w:rsidRPr="00C84731" w:rsidRDefault="002B3DD7" w:rsidP="00E55CB5">
            <w:pPr>
              <w:jc w:val="center"/>
              <w:rPr>
                <w:b/>
                <w:sz w:val="18"/>
                <w:szCs w:val="18"/>
              </w:rPr>
            </w:pPr>
            <w:r w:rsidRPr="00C84731"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3DD7" w:rsidRPr="00C84731" w:rsidRDefault="002B3DD7" w:rsidP="00E55CB5">
            <w:pPr>
              <w:jc w:val="center"/>
              <w:rPr>
                <w:b/>
                <w:sz w:val="18"/>
                <w:szCs w:val="18"/>
              </w:rPr>
            </w:pPr>
            <w:r w:rsidRPr="00C84731">
              <w:rPr>
                <w:b/>
                <w:sz w:val="18"/>
                <w:szCs w:val="18"/>
              </w:rPr>
              <w:t>Firma (nazwa) lub nazwisko oraz</w:t>
            </w:r>
            <w:r w:rsidRPr="00C84731">
              <w:rPr>
                <w:b/>
                <w:sz w:val="18"/>
                <w:szCs w:val="18"/>
              </w:rPr>
              <w:br/>
              <w:t>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3DD7" w:rsidRPr="00C84731" w:rsidRDefault="002B3DD7" w:rsidP="00E55CB5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4731">
              <w:rPr>
                <w:rFonts w:ascii="Times New Roman" w:hAnsi="Times New Roman" w:cs="Times New Roman"/>
                <w:b/>
                <w:sz w:val="18"/>
                <w:szCs w:val="18"/>
              </w:rPr>
              <w:t>Cena oferty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B3DD7" w:rsidRPr="00C84731" w:rsidRDefault="002B3DD7" w:rsidP="00E55CB5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4731">
              <w:rPr>
                <w:rFonts w:ascii="Times New Roman" w:hAnsi="Times New Roman" w:cs="Times New Roman"/>
                <w:b/>
                <w:sz w:val="18"/>
                <w:szCs w:val="18"/>
              </w:rPr>
              <w:t>Cena oferty brutto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3DD7" w:rsidRPr="00C84731" w:rsidRDefault="002B3DD7" w:rsidP="00E55CB5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4731">
              <w:rPr>
                <w:rFonts w:ascii="Times New Roman" w:hAnsi="Times New Roman" w:cs="Times New Roman"/>
                <w:b/>
                <w:sz w:val="18"/>
                <w:szCs w:val="18"/>
              </w:rPr>
              <w:t>Uwagi</w:t>
            </w:r>
          </w:p>
        </w:tc>
      </w:tr>
      <w:tr w:rsidR="002B3DD7" w:rsidRPr="00C84731" w:rsidTr="00E55CB5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>1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 xml:space="preserve">Studio Siedem </w:t>
            </w:r>
            <w:proofErr w:type="spellStart"/>
            <w:r w:rsidRPr="00C84731">
              <w:rPr>
                <w:sz w:val="18"/>
                <w:szCs w:val="18"/>
              </w:rPr>
              <w:t>s.c</w:t>
            </w:r>
            <w:proofErr w:type="spellEnd"/>
            <w:r w:rsidRPr="00C84731">
              <w:rPr>
                <w:sz w:val="18"/>
                <w:szCs w:val="18"/>
              </w:rPr>
              <w:t>. Grzegorz Żółtowski, Michał Biedrzycki</w:t>
            </w:r>
          </w:p>
          <w:p w:rsidR="002B3DD7" w:rsidRPr="00C84731" w:rsidRDefault="002B3DD7" w:rsidP="00E55CB5">
            <w:pPr>
              <w:rPr>
                <w:sz w:val="18"/>
                <w:szCs w:val="18"/>
              </w:rPr>
            </w:pPr>
            <w:proofErr w:type="spellStart"/>
            <w:r w:rsidRPr="00C84731">
              <w:rPr>
                <w:sz w:val="18"/>
                <w:szCs w:val="18"/>
              </w:rPr>
              <w:t>Myslenicka</w:t>
            </w:r>
            <w:proofErr w:type="spellEnd"/>
            <w:r w:rsidRPr="00C84731">
              <w:rPr>
                <w:sz w:val="18"/>
                <w:szCs w:val="18"/>
              </w:rPr>
              <w:t xml:space="preserve"> 186</w:t>
            </w:r>
          </w:p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>30-698 Kraków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 xml:space="preserve">  7 423,00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>9 130.29 zł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 xml:space="preserve"> brak prezentacji wymienionych produktów</w:t>
            </w:r>
          </w:p>
        </w:tc>
      </w:tr>
      <w:tr w:rsidR="002B3DD7" w:rsidRPr="00C84731" w:rsidTr="00E55CB5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>2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>RASCAL Sp. z o.o.</w:t>
            </w:r>
          </w:p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>Wielicka 25</w:t>
            </w:r>
          </w:p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>30-552 Kraków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 xml:space="preserve">  10 692,71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>13 152.03 zł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DD7" w:rsidRPr="00C84731" w:rsidRDefault="002B3DD7" w:rsidP="00E55CB5">
            <w:pPr>
              <w:rPr>
                <w:sz w:val="18"/>
                <w:szCs w:val="18"/>
              </w:rPr>
            </w:pPr>
          </w:p>
        </w:tc>
      </w:tr>
      <w:tr w:rsidR="002B3DD7" w:rsidRPr="00C84731" w:rsidTr="00E55CB5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>3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 xml:space="preserve">KDS </w:t>
            </w:r>
            <w:proofErr w:type="spellStart"/>
            <w:r w:rsidRPr="00C84731">
              <w:rPr>
                <w:sz w:val="18"/>
                <w:szCs w:val="18"/>
              </w:rPr>
              <w:t>Textil</w:t>
            </w:r>
            <w:proofErr w:type="spellEnd"/>
            <w:r w:rsidRPr="00C84731">
              <w:rPr>
                <w:sz w:val="18"/>
                <w:szCs w:val="18"/>
              </w:rPr>
              <w:t xml:space="preserve"> Sp. z o.o.</w:t>
            </w:r>
          </w:p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>Domaniewska 47/406</w:t>
            </w:r>
          </w:p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>02-672 Warszawa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 xml:space="preserve">  10 114,00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DD7" w:rsidRPr="00C84731" w:rsidRDefault="002B3DD7" w:rsidP="00E55CB5">
            <w:pPr>
              <w:rPr>
                <w:sz w:val="18"/>
                <w:szCs w:val="18"/>
              </w:rPr>
            </w:pPr>
            <w:r w:rsidRPr="00C84731">
              <w:rPr>
                <w:sz w:val="18"/>
                <w:szCs w:val="18"/>
              </w:rPr>
              <w:t>12 440.22 zł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DD7" w:rsidRPr="00C84731" w:rsidRDefault="002B3DD7" w:rsidP="00E55CB5">
            <w:pPr>
              <w:rPr>
                <w:sz w:val="18"/>
                <w:szCs w:val="18"/>
              </w:rPr>
            </w:pPr>
          </w:p>
        </w:tc>
      </w:tr>
    </w:tbl>
    <w:p w:rsidR="00C84731" w:rsidRPr="00C84731" w:rsidRDefault="00C84731" w:rsidP="00C84731">
      <w:pPr>
        <w:spacing w:before="240" w:line="276" w:lineRule="auto"/>
        <w:jc w:val="both"/>
        <w:rPr>
          <w:b/>
        </w:rPr>
      </w:pPr>
      <w:r w:rsidRPr="00C84731">
        <w:rPr>
          <w:b/>
        </w:rPr>
        <w:t>Odrzucone oferty:</w:t>
      </w:r>
    </w:p>
    <w:p w:rsidR="00C84731" w:rsidRPr="00C84731" w:rsidRDefault="00C84731" w:rsidP="00C84731">
      <w:pPr>
        <w:spacing w:line="276" w:lineRule="auto"/>
        <w:jc w:val="both"/>
        <w:rPr>
          <w:b/>
        </w:rPr>
      </w:pPr>
      <w:r w:rsidRPr="00C84731">
        <w:rPr>
          <w:b/>
        </w:rPr>
        <w:t xml:space="preserve">- oferta nr 1 - </w:t>
      </w:r>
      <w:r w:rsidRPr="00C84731">
        <w:t xml:space="preserve">Studio Siedem </w:t>
      </w:r>
      <w:proofErr w:type="spellStart"/>
      <w:r w:rsidRPr="00C84731">
        <w:t>s.c</w:t>
      </w:r>
      <w:proofErr w:type="spellEnd"/>
      <w:r w:rsidRPr="00C84731">
        <w:t xml:space="preserve">. Grzegorz Żółtowski - </w:t>
      </w:r>
      <w:r w:rsidRPr="00C84731">
        <w:rPr>
          <w:u w:val="single"/>
        </w:rPr>
        <w:t>oferta odrzucona</w:t>
      </w:r>
      <w:r w:rsidRPr="00C84731">
        <w:t xml:space="preserve"> z powodu braku prezentacji wymienionych produktów.</w:t>
      </w:r>
    </w:p>
    <w:p w:rsidR="00C84731" w:rsidRPr="00C84731" w:rsidRDefault="00C84731" w:rsidP="00C84731">
      <w:pPr>
        <w:spacing w:line="276" w:lineRule="auto"/>
        <w:jc w:val="both"/>
      </w:pPr>
      <w:r w:rsidRPr="00C84731">
        <w:rPr>
          <w:b/>
        </w:rPr>
        <w:t xml:space="preserve">- oferta nr 3 - </w:t>
      </w:r>
      <w:r w:rsidRPr="00C84731">
        <w:t xml:space="preserve">KDS </w:t>
      </w:r>
      <w:proofErr w:type="spellStart"/>
      <w:r w:rsidRPr="00C84731">
        <w:t>Textil</w:t>
      </w:r>
      <w:proofErr w:type="spellEnd"/>
      <w:r w:rsidRPr="00C84731">
        <w:t xml:space="preserve"> Sp. z o.o.- </w:t>
      </w:r>
      <w:r w:rsidRPr="00C84731">
        <w:rPr>
          <w:u w:val="single"/>
        </w:rPr>
        <w:t>oferta odrzucona</w:t>
      </w:r>
      <w:r w:rsidRPr="00C84731">
        <w:t xml:space="preserve"> z powodu niezgodności prezentowanego towaru z opisem przedmiotu zamówienia, tj. technika znakowania wymagana przez Zamawiającego</w:t>
      </w:r>
      <w:r>
        <w:t xml:space="preserve"> na bluzie</w:t>
      </w:r>
      <w:r w:rsidRPr="00C84731">
        <w:t xml:space="preserve"> to: sitodruk, natomiast prezentowany przez Wykonawcę produkt posiada znakowanie wykonane techniką haftu.</w:t>
      </w: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2B3DD7" w:rsidRDefault="002B3DD7" w:rsidP="00CE3270">
      <w:pPr>
        <w:spacing w:line="360" w:lineRule="auto"/>
        <w:rPr>
          <w:color w:val="000000"/>
          <w:sz w:val="16"/>
          <w:szCs w:val="16"/>
        </w:rPr>
      </w:pPr>
    </w:p>
    <w:p w:rsidR="002B3DD7" w:rsidRDefault="002B3DD7" w:rsidP="002B3DD7">
      <w:pPr>
        <w:spacing w:line="360" w:lineRule="auto"/>
        <w:jc w:val="right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84731" w:rsidRDefault="00C84731" w:rsidP="00C84731">
      <w:pPr>
        <w:pStyle w:val="Nagwek"/>
        <w:tabs>
          <w:tab w:val="clear" w:pos="4536"/>
        </w:tabs>
        <w:jc w:val="right"/>
        <w:rPr>
          <w:sz w:val="24"/>
        </w:rPr>
      </w:pPr>
    </w:p>
    <w:p w:rsidR="00C85A89" w:rsidRDefault="00E12888" w:rsidP="00C84731">
      <w:pPr>
        <w:pStyle w:val="Nagwek"/>
        <w:tabs>
          <w:tab w:val="clear" w:pos="4536"/>
        </w:tabs>
        <w:jc w:val="right"/>
        <w:rPr>
          <w:sz w:val="24"/>
        </w:rPr>
      </w:pPr>
      <w:r w:rsidRPr="00E12888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E12888">
        <w:rPr>
          <w:sz w:val="24"/>
        </w:rPr>
        <w:t>2020-03-10</w:t>
      </w:r>
    </w:p>
    <w:p w:rsidR="00743632" w:rsidRDefault="00743632" w:rsidP="00C84731">
      <w:pPr>
        <w:pStyle w:val="Nagwek"/>
        <w:tabs>
          <w:tab w:val="clear" w:pos="4536"/>
        </w:tabs>
        <w:jc w:val="right"/>
        <w:rPr>
          <w:sz w:val="24"/>
        </w:rPr>
      </w:pPr>
    </w:p>
    <w:p w:rsidR="00743632" w:rsidRDefault="00743632" w:rsidP="00743632">
      <w:pPr>
        <w:pStyle w:val="ogloszenie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lastRenderedPageBreak/>
        <w:t>SPROSTOWANIE</w:t>
      </w:r>
    </w:p>
    <w:p w:rsidR="00743632" w:rsidRDefault="00743632" w:rsidP="00743632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743632" w:rsidRDefault="00743632" w:rsidP="00743632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743632" w:rsidRDefault="00743632" w:rsidP="00743632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743632" w:rsidRDefault="00743632" w:rsidP="00743632">
      <w:pPr>
        <w:spacing w:line="360" w:lineRule="auto"/>
        <w:rPr>
          <w:color w:val="000000"/>
          <w:sz w:val="16"/>
          <w:szCs w:val="16"/>
        </w:rPr>
      </w:pPr>
    </w:p>
    <w:p w:rsidR="00743632" w:rsidRDefault="00743632" w:rsidP="00743632">
      <w:pPr>
        <w:spacing w:line="360" w:lineRule="auto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>Politechnika Rzeszowska</w:t>
      </w:r>
    </w:p>
    <w:p w:rsidR="00743632" w:rsidRDefault="00743632" w:rsidP="00743632">
      <w:pPr>
        <w:spacing w:line="360" w:lineRule="auto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>Dział Logistyki i Zamówień Publicznych,</w:t>
      </w:r>
    </w:p>
    <w:p w:rsidR="00743632" w:rsidRDefault="00743632" w:rsidP="00743632">
      <w:pPr>
        <w:spacing w:line="360" w:lineRule="auto"/>
        <w:rPr>
          <w:color w:val="000000"/>
          <w:sz w:val="22"/>
        </w:rPr>
      </w:pPr>
      <w:r>
        <w:rPr>
          <w:color w:val="000000"/>
          <w:sz w:val="22"/>
        </w:rPr>
        <w:t>Al. Powstańców Warszawy 12 ,</w:t>
      </w:r>
    </w:p>
    <w:p w:rsidR="00743632" w:rsidRDefault="00743632" w:rsidP="00743632">
      <w:pPr>
        <w:spacing w:line="360" w:lineRule="auto"/>
        <w:rPr>
          <w:color w:val="000000"/>
          <w:sz w:val="22"/>
        </w:rPr>
      </w:pPr>
      <w:r>
        <w:rPr>
          <w:color w:val="000000"/>
          <w:sz w:val="22"/>
        </w:rPr>
        <w:t>35-959 Rzeszów, woj. podkarpackie,</w:t>
      </w:r>
    </w:p>
    <w:p w:rsidR="00743632" w:rsidRDefault="00743632" w:rsidP="00743632">
      <w:pPr>
        <w:spacing w:line="360" w:lineRule="auto"/>
        <w:rPr>
          <w:color w:val="000000"/>
          <w:sz w:val="22"/>
          <w:lang w:val="en-US"/>
        </w:rPr>
      </w:pPr>
      <w:r>
        <w:rPr>
          <w:color w:val="000000"/>
          <w:sz w:val="22"/>
          <w:lang w:val="en-US"/>
        </w:rPr>
        <w:t>tel. (017) 7432175, fax (017)7432175,</w:t>
      </w:r>
    </w:p>
    <w:p w:rsidR="00743632" w:rsidRDefault="00743632" w:rsidP="00743632">
      <w:pPr>
        <w:spacing w:line="360" w:lineRule="auto"/>
        <w:rPr>
          <w:color w:val="000000"/>
          <w:sz w:val="14"/>
          <w:szCs w:val="16"/>
          <w:lang w:val="en-US"/>
        </w:rPr>
      </w:pPr>
    </w:p>
    <w:p w:rsidR="00743632" w:rsidRDefault="00743632" w:rsidP="00743632">
      <w:pPr>
        <w:spacing w:line="360" w:lineRule="auto"/>
        <w:jc w:val="center"/>
        <w:rPr>
          <w:color w:val="000000"/>
          <w:sz w:val="22"/>
        </w:rPr>
      </w:pPr>
      <w:r>
        <w:rPr>
          <w:color w:val="000000"/>
          <w:sz w:val="22"/>
        </w:rPr>
        <w:t xml:space="preserve">niniejszym informuje o wyniku postępowania na </w:t>
      </w:r>
      <w:r>
        <w:rPr>
          <w:b/>
          <w:color w:val="000000"/>
          <w:sz w:val="22"/>
        </w:rPr>
        <w:t>Materiały (gadżety) reklamowe</w:t>
      </w:r>
      <w:r>
        <w:rPr>
          <w:color w:val="000000"/>
          <w:sz w:val="22"/>
        </w:rPr>
        <w:t>.</w:t>
      </w:r>
    </w:p>
    <w:p w:rsidR="00743632" w:rsidRDefault="00743632" w:rsidP="00743632">
      <w:pPr>
        <w:spacing w:line="360" w:lineRule="auto"/>
        <w:rPr>
          <w:color w:val="000000"/>
          <w:sz w:val="22"/>
        </w:rPr>
      </w:pPr>
      <w:r>
        <w:rPr>
          <w:color w:val="000000"/>
          <w:sz w:val="22"/>
        </w:rPr>
        <w:t>Wybrano ofertę:</w:t>
      </w:r>
    </w:p>
    <w:tbl>
      <w:tblPr>
        <w:tblW w:w="9645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645"/>
      </w:tblGrid>
      <w:tr w:rsidR="00743632" w:rsidTr="00743632">
        <w:trPr>
          <w:cantSplit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632" w:rsidRDefault="00743632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>
              <w:rPr>
                <w:bCs/>
                <w:sz w:val="22"/>
              </w:rPr>
              <w:t>dla zadania:</w:t>
            </w:r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>Materiały (gadżety) reklamowe</w:t>
            </w:r>
          </w:p>
          <w:p w:rsidR="00743632" w:rsidRDefault="00743632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RASCAL Sp. z o.o.</w:t>
            </w:r>
          </w:p>
          <w:p w:rsidR="00743632" w:rsidRDefault="00743632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30-552 Kraków</w:t>
            </w:r>
          </w:p>
          <w:p w:rsidR="00743632" w:rsidRDefault="00743632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Wielicka 25</w:t>
            </w:r>
          </w:p>
          <w:p w:rsidR="00743632" w:rsidRDefault="00743632">
            <w:pPr>
              <w:spacing w:line="360" w:lineRule="auto"/>
              <w:ind w:firstLine="284"/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bCs/>
                <w:sz w:val="22"/>
              </w:rPr>
              <w:t>Cena oferty -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13 152.03 zł</w:t>
            </w:r>
          </w:p>
          <w:p w:rsidR="00743632" w:rsidRDefault="00743632">
            <w:pPr>
              <w:spacing w:before="120" w:after="120"/>
              <w:ind w:left="180" w:firstLine="74"/>
              <w:jc w:val="both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  <w:szCs w:val="24"/>
              </w:rPr>
              <w:t>Uzasadnienie wyboru:</w:t>
            </w:r>
          </w:p>
          <w:p w:rsidR="00743632" w:rsidRDefault="00743632">
            <w:pPr>
              <w:spacing w:line="360" w:lineRule="auto"/>
              <w:ind w:left="254"/>
              <w:jc w:val="both"/>
              <w:rPr>
                <w:sz w:val="22"/>
              </w:rPr>
            </w:pPr>
            <w:r>
              <w:rPr>
                <w:sz w:val="22"/>
              </w:rPr>
              <w:t>Oferta zgodna z ogłoszeniem oraz opisem przedmiotu zamówienia, spełnia wymagania Zamawiającego.</w:t>
            </w:r>
          </w:p>
        </w:tc>
      </w:tr>
    </w:tbl>
    <w:p w:rsidR="00743632" w:rsidRDefault="00743632" w:rsidP="00743632">
      <w:pPr>
        <w:spacing w:line="360" w:lineRule="auto"/>
        <w:rPr>
          <w:color w:val="000000"/>
          <w:sz w:val="16"/>
          <w:szCs w:val="16"/>
        </w:rPr>
      </w:pPr>
    </w:p>
    <w:p w:rsidR="00743632" w:rsidRDefault="00743632" w:rsidP="00743632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Streszczenie oceny i porównania złożonych ofert</w:t>
      </w:r>
    </w:p>
    <w:p w:rsidR="00743632" w:rsidRDefault="00743632" w:rsidP="00743632">
      <w:pPr>
        <w:spacing w:before="120" w:after="120"/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Sprostowanie: </w:t>
      </w:r>
      <w:r>
        <w:rPr>
          <w:sz w:val="24"/>
          <w:szCs w:val="24"/>
        </w:rPr>
        <w:t>błędnie wskazano nazwę wykonawcy</w:t>
      </w:r>
    </w:p>
    <w:p w:rsidR="00743632" w:rsidRDefault="00743632" w:rsidP="00743632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JEST: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3616"/>
        <w:gridCol w:w="1276"/>
        <w:gridCol w:w="1417"/>
        <w:gridCol w:w="2553"/>
      </w:tblGrid>
      <w:tr w:rsidR="00743632" w:rsidTr="00743632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43632" w:rsidRDefault="007436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43632" w:rsidRDefault="007436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Firma (nazwa) lub nazwisko oraz</w:t>
            </w:r>
            <w:r>
              <w:rPr>
                <w:b/>
                <w:sz w:val="18"/>
                <w:szCs w:val="18"/>
              </w:rPr>
              <w:br/>
              <w:t>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43632" w:rsidRDefault="00743632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Cena oferty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43632" w:rsidRDefault="00743632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Cena oferty brutto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43632" w:rsidRDefault="00743632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Uwagi</w:t>
            </w:r>
          </w:p>
        </w:tc>
      </w:tr>
      <w:tr w:rsidR="00743632" w:rsidTr="00743632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2" w:rsidRDefault="007436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2" w:rsidRDefault="007436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Studio Siedem </w:t>
            </w:r>
            <w:proofErr w:type="spellStart"/>
            <w:r>
              <w:rPr>
                <w:sz w:val="18"/>
                <w:szCs w:val="18"/>
              </w:rPr>
              <w:t>s.c</w:t>
            </w:r>
            <w:proofErr w:type="spellEnd"/>
            <w:r>
              <w:rPr>
                <w:sz w:val="18"/>
                <w:szCs w:val="18"/>
              </w:rPr>
              <w:t>. Grzegorz Żółtowski, Michał Biedrzycki</w:t>
            </w:r>
          </w:p>
          <w:p w:rsidR="00743632" w:rsidRDefault="0074363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Myslenicka</w:t>
            </w:r>
            <w:proofErr w:type="spellEnd"/>
            <w:r>
              <w:rPr>
                <w:sz w:val="18"/>
                <w:szCs w:val="18"/>
              </w:rPr>
              <w:t xml:space="preserve"> 186</w:t>
            </w:r>
          </w:p>
          <w:p w:rsidR="00743632" w:rsidRDefault="007436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30-698 Kraków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2" w:rsidRDefault="007436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7 423,00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2" w:rsidRDefault="007436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9 130.29 zł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2" w:rsidRDefault="007436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brak prezentacji wymienionych produktów</w:t>
            </w:r>
          </w:p>
        </w:tc>
      </w:tr>
    </w:tbl>
    <w:p w:rsidR="00743632" w:rsidRDefault="00743632" w:rsidP="00743632">
      <w:pPr>
        <w:spacing w:line="360" w:lineRule="auto"/>
        <w:rPr>
          <w:color w:val="000000"/>
          <w:sz w:val="16"/>
          <w:szCs w:val="16"/>
        </w:rPr>
      </w:pPr>
    </w:p>
    <w:p w:rsidR="00743632" w:rsidRDefault="00743632" w:rsidP="00743632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MA BYC: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3616"/>
        <w:gridCol w:w="1276"/>
        <w:gridCol w:w="1417"/>
        <w:gridCol w:w="2553"/>
      </w:tblGrid>
      <w:tr w:rsidR="00743632" w:rsidTr="00743632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43632" w:rsidRDefault="007436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43632" w:rsidRDefault="007436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Firma (nazwa) lub nazwisko oraz</w:t>
            </w:r>
            <w:r>
              <w:rPr>
                <w:b/>
                <w:sz w:val="18"/>
                <w:szCs w:val="18"/>
              </w:rPr>
              <w:br/>
              <w:t>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43632" w:rsidRDefault="00743632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Cena oferty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43632" w:rsidRDefault="00743632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Cena oferty brutto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43632" w:rsidRDefault="00743632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Uwagi</w:t>
            </w:r>
          </w:p>
        </w:tc>
      </w:tr>
      <w:tr w:rsidR="00743632" w:rsidTr="00743632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2" w:rsidRDefault="007436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2" w:rsidRDefault="00743632">
            <w:pPr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 xml:space="preserve">Studio Siedem Grzegorz Żółtowski, </w:t>
            </w:r>
          </w:p>
          <w:p w:rsidR="00743632" w:rsidRDefault="0074363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Myslenicka</w:t>
            </w:r>
            <w:proofErr w:type="spellEnd"/>
            <w:r>
              <w:rPr>
                <w:sz w:val="18"/>
                <w:szCs w:val="18"/>
              </w:rPr>
              <w:t xml:space="preserve"> 186</w:t>
            </w:r>
          </w:p>
          <w:p w:rsidR="00743632" w:rsidRDefault="007436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30-698 Kraków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2" w:rsidRDefault="007436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7 423,00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2" w:rsidRDefault="007436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9 130.29 zł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2" w:rsidRDefault="007436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brak prezentacji wymienionych produktów</w:t>
            </w:r>
          </w:p>
        </w:tc>
      </w:tr>
    </w:tbl>
    <w:p w:rsidR="00743632" w:rsidRDefault="00743632" w:rsidP="00743632">
      <w:pPr>
        <w:spacing w:line="360" w:lineRule="auto"/>
        <w:rPr>
          <w:color w:val="000000"/>
          <w:sz w:val="16"/>
          <w:szCs w:val="16"/>
        </w:rPr>
      </w:pPr>
    </w:p>
    <w:p w:rsidR="00743632" w:rsidRDefault="00743632" w:rsidP="00743632">
      <w:pPr>
        <w:spacing w:line="360" w:lineRule="auto"/>
        <w:jc w:val="right"/>
        <w:rPr>
          <w:color w:val="000000"/>
          <w:sz w:val="16"/>
          <w:szCs w:val="16"/>
        </w:rPr>
      </w:pPr>
    </w:p>
    <w:p w:rsidR="00743632" w:rsidRDefault="00743632" w:rsidP="00743632">
      <w:pPr>
        <w:pStyle w:val="Nagwek"/>
        <w:tabs>
          <w:tab w:val="clear" w:pos="4536"/>
        </w:tabs>
        <w:jc w:val="right"/>
        <w:rPr>
          <w:sz w:val="24"/>
        </w:rPr>
      </w:pPr>
    </w:p>
    <w:p w:rsidR="00743632" w:rsidRDefault="00743632" w:rsidP="00743632">
      <w:pPr>
        <w:pStyle w:val="Nagwek"/>
        <w:tabs>
          <w:tab w:val="clear" w:pos="4536"/>
        </w:tabs>
        <w:jc w:val="right"/>
        <w:rPr>
          <w:sz w:val="24"/>
        </w:rPr>
      </w:pPr>
    </w:p>
    <w:p w:rsidR="00743632" w:rsidRPr="00CE3270" w:rsidRDefault="00743632" w:rsidP="00C84731">
      <w:pPr>
        <w:pStyle w:val="Nagwek"/>
        <w:tabs>
          <w:tab w:val="clear" w:pos="4536"/>
        </w:tabs>
        <w:jc w:val="right"/>
      </w:pPr>
      <w:r>
        <w:rPr>
          <w:sz w:val="24"/>
        </w:rPr>
        <w:t>Rzeszów dnia: 2020-03-18</w:t>
      </w:r>
    </w:p>
    <w:sectPr w:rsidR="00743632" w:rsidRPr="00CE3270" w:rsidSect="00C847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993" w:left="1417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1B9" w:rsidRDefault="00C651B9">
      <w:r>
        <w:separator/>
      </w:r>
    </w:p>
  </w:endnote>
  <w:endnote w:type="continuationSeparator" w:id="0">
    <w:p w:rsidR="00C651B9" w:rsidRDefault="00C651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888" w:rsidRDefault="00E1288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E75D6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1025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E75D6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E75D62">
      <w:rPr>
        <w:rStyle w:val="Numerstrony"/>
        <w:rFonts w:ascii="Arial" w:hAnsi="Arial" w:cs="Arial"/>
        <w:sz w:val="18"/>
        <w:szCs w:val="18"/>
      </w:rPr>
      <w:fldChar w:fldCharType="separate"/>
    </w:r>
    <w:r w:rsidR="00743632">
      <w:rPr>
        <w:rStyle w:val="Numerstrony"/>
        <w:rFonts w:ascii="Arial" w:hAnsi="Arial" w:cs="Arial"/>
        <w:noProof/>
        <w:sz w:val="18"/>
        <w:szCs w:val="18"/>
      </w:rPr>
      <w:t>1</w:t>
    </w:r>
    <w:r w:rsidR="00E75D62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E75D6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E75D62">
      <w:rPr>
        <w:rStyle w:val="Numerstrony"/>
        <w:rFonts w:ascii="Arial" w:hAnsi="Arial" w:cs="Arial"/>
        <w:sz w:val="18"/>
        <w:szCs w:val="18"/>
      </w:rPr>
      <w:fldChar w:fldCharType="separate"/>
    </w:r>
    <w:r w:rsidR="00743632">
      <w:rPr>
        <w:rStyle w:val="Numerstrony"/>
        <w:rFonts w:ascii="Arial" w:hAnsi="Arial" w:cs="Arial"/>
        <w:noProof/>
        <w:sz w:val="18"/>
        <w:szCs w:val="18"/>
      </w:rPr>
      <w:t>2</w:t>
    </w:r>
    <w:r w:rsidR="00E75D6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888" w:rsidRDefault="00E128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1B9" w:rsidRDefault="00C651B9">
      <w:r>
        <w:separator/>
      </w:r>
    </w:p>
  </w:footnote>
  <w:footnote w:type="continuationSeparator" w:id="0">
    <w:p w:rsidR="00C651B9" w:rsidRDefault="00C651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888" w:rsidRDefault="00E128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888" w:rsidRDefault="00EB5DDA">
    <w:pPr>
      <w:pStyle w:val="Nagwek"/>
    </w:pPr>
    <w:r>
      <w:t>NA/O/59/2020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888" w:rsidRDefault="00E1288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2888"/>
    <w:rsid w:val="00022539"/>
    <w:rsid w:val="00140696"/>
    <w:rsid w:val="00220EBD"/>
    <w:rsid w:val="00253031"/>
    <w:rsid w:val="002B3DD7"/>
    <w:rsid w:val="002C67C0"/>
    <w:rsid w:val="00377700"/>
    <w:rsid w:val="003945C1"/>
    <w:rsid w:val="0048602F"/>
    <w:rsid w:val="0053051F"/>
    <w:rsid w:val="005C147E"/>
    <w:rsid w:val="00614303"/>
    <w:rsid w:val="007124E4"/>
    <w:rsid w:val="00743632"/>
    <w:rsid w:val="00745012"/>
    <w:rsid w:val="008F7AA7"/>
    <w:rsid w:val="00987E41"/>
    <w:rsid w:val="00AE783C"/>
    <w:rsid w:val="00C651B9"/>
    <w:rsid w:val="00C84731"/>
    <w:rsid w:val="00C85A89"/>
    <w:rsid w:val="00CE3270"/>
    <w:rsid w:val="00D5444F"/>
    <w:rsid w:val="00E12888"/>
    <w:rsid w:val="00E66FD0"/>
    <w:rsid w:val="00E75D62"/>
    <w:rsid w:val="00EA5538"/>
    <w:rsid w:val="00EB5DDA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A5538"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EA5538"/>
    <w:rPr>
      <w:rFonts w:ascii="Arial" w:hAnsi="Arial"/>
    </w:rPr>
  </w:style>
  <w:style w:type="paragraph" w:styleId="Nagwek">
    <w:name w:val="header"/>
    <w:basedOn w:val="Normalny"/>
    <w:link w:val="NagwekZnak"/>
    <w:rsid w:val="00EA55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A55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A5538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2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magdap</dc:creator>
  <cp:keywords/>
  <cp:lastModifiedBy>magdap</cp:lastModifiedBy>
  <cp:revision>2</cp:revision>
  <cp:lastPrinted>2020-03-10T10:04:00Z</cp:lastPrinted>
  <dcterms:created xsi:type="dcterms:W3CDTF">2020-03-18T10:15:00Z</dcterms:created>
  <dcterms:modified xsi:type="dcterms:W3CDTF">2020-03-18T10:15:00Z</dcterms:modified>
</cp:coreProperties>
</file>