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FA3" w:rsidRPr="006013E2" w:rsidRDefault="001E1FA3" w:rsidP="001E1FA3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6013E2">
        <w:rPr>
          <w:b/>
          <w:sz w:val="24"/>
          <w:szCs w:val="24"/>
          <w:lang w:val="pl-PL"/>
        </w:rPr>
        <w:t>Załącznik nr 3</w:t>
      </w:r>
    </w:p>
    <w:p w:rsidR="001E1FA3" w:rsidRPr="006013E2" w:rsidRDefault="001E1FA3" w:rsidP="001E1FA3">
      <w:pPr>
        <w:spacing w:before="48" w:line="240" w:lineRule="atLeast"/>
        <w:jc w:val="both"/>
        <w:rPr>
          <w:b/>
          <w:sz w:val="24"/>
          <w:szCs w:val="24"/>
          <w:lang w:val="pl-PL"/>
        </w:rPr>
      </w:pPr>
    </w:p>
    <w:p w:rsidR="001E1FA3" w:rsidRPr="006013E2" w:rsidRDefault="001E1FA3" w:rsidP="001E1FA3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6013E2">
        <w:rPr>
          <w:b/>
          <w:sz w:val="24"/>
          <w:szCs w:val="24"/>
          <w:lang w:val="pl-PL"/>
        </w:rPr>
        <w:t>WZÓR UMOWY</w:t>
      </w:r>
    </w:p>
    <w:p w:rsidR="001E1FA3" w:rsidRPr="006013E2" w:rsidRDefault="001E1FA3" w:rsidP="001E1FA3">
      <w:pPr>
        <w:spacing w:before="48" w:line="240" w:lineRule="atLeast"/>
        <w:jc w:val="both"/>
        <w:rPr>
          <w:b/>
          <w:sz w:val="24"/>
          <w:szCs w:val="24"/>
          <w:lang w:val="pl-PL"/>
        </w:rPr>
      </w:pPr>
      <w:r w:rsidRPr="006013E2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:rsidR="001E1FA3" w:rsidRPr="006013E2" w:rsidRDefault="001E1FA3" w:rsidP="001E1FA3">
      <w:pPr>
        <w:spacing w:before="48" w:line="240" w:lineRule="atLeast"/>
        <w:jc w:val="both"/>
        <w:rPr>
          <w:b/>
          <w:sz w:val="24"/>
          <w:szCs w:val="24"/>
          <w:lang w:val="pl-PL"/>
        </w:rPr>
      </w:pP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Zawarta w Krakowie w wyniku przeprowadzonego postępowania o zamówienie publiczne w trybie przetargu nieograniczonego pomiędzy: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6013E2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.............................................................................................................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reprezentowana przez: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2.Kwestora / Z-</w:t>
      </w:r>
      <w:proofErr w:type="spellStart"/>
      <w:r w:rsidRPr="006013E2">
        <w:rPr>
          <w:rFonts w:ascii="Times New Roman" w:hAnsi="Times New Roman"/>
          <w:szCs w:val="24"/>
        </w:rPr>
        <w:t>cę</w:t>
      </w:r>
      <w:proofErr w:type="spellEnd"/>
      <w:r w:rsidRPr="006013E2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zwaną dalej KUPUJĄCYM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a 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i/>
          <w:szCs w:val="24"/>
        </w:rPr>
      </w:pPr>
      <w:r w:rsidRPr="006013E2">
        <w:rPr>
          <w:rFonts w:ascii="Times New Roman" w:hAnsi="Times New Roman"/>
          <w:i/>
          <w:szCs w:val="24"/>
        </w:rPr>
        <w:t xml:space="preserve">(nazwa i siedziba przedsiębiorcy oraz jego adres). 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reprezentowanym przez: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zwanym dalej SPRZEDAWCĄ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1E1FA3" w:rsidRPr="006013E2" w:rsidRDefault="001E1FA3" w:rsidP="001E1FA3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 1</w:t>
      </w:r>
    </w:p>
    <w:p w:rsidR="00CE372C" w:rsidRDefault="001E1FA3" w:rsidP="00CE372C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  <w:szCs w:val="24"/>
        </w:rPr>
      </w:pPr>
      <w:r w:rsidRPr="006013E2">
        <w:rPr>
          <w:rFonts w:ascii="Times New Roman" w:hAnsi="Times New Roman"/>
          <w:szCs w:val="24"/>
        </w:rPr>
        <w:t xml:space="preserve">Przedmiotem niniejszej umowy jest </w:t>
      </w:r>
      <w:r w:rsidR="00CE372C" w:rsidRPr="00CE372C">
        <w:rPr>
          <w:rFonts w:ascii="Times New Roman" w:hAnsi="Times New Roman"/>
          <w:szCs w:val="24"/>
        </w:rPr>
        <w:t>dostawa gadżetów na "Dzień AGH" - KC-zp.272-115/20</w:t>
      </w:r>
    </w:p>
    <w:p w:rsidR="00CE372C" w:rsidRPr="00CE372C" w:rsidRDefault="00CE372C" w:rsidP="00CE372C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  <w:szCs w:val="24"/>
        </w:rPr>
      </w:pPr>
      <w:r w:rsidRPr="00CE372C">
        <w:rPr>
          <w:rFonts w:ascii="Times New Roman" w:hAnsi="Times New Roman"/>
          <w:sz w:val="22"/>
          <w:szCs w:val="22"/>
        </w:rPr>
        <w:t>Szczegółowa specyfikacja przedmiotu zamówienia jest określona w załączniku nr 1, który stanowi integralną część niniejszej umowy.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1E1FA3" w:rsidRPr="006013E2" w:rsidRDefault="001E1FA3" w:rsidP="001E1FA3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 2</w:t>
      </w:r>
    </w:p>
    <w:p w:rsidR="00CE372C" w:rsidRPr="00B21D43" w:rsidRDefault="00CE372C" w:rsidP="00CE372C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B21D43">
        <w:rPr>
          <w:rFonts w:ascii="Times New Roman" w:hAnsi="Times New Roman"/>
          <w:sz w:val="22"/>
          <w:szCs w:val="22"/>
        </w:rPr>
        <w:t xml:space="preserve">Sprzedawca zobowiązuje się dostarczyć przedmiot zamówienia, o którym mowa w § 1 </w:t>
      </w:r>
      <w:r w:rsidRPr="00D5665E">
        <w:rPr>
          <w:rFonts w:ascii="Times New Roman" w:hAnsi="Times New Roman"/>
          <w:b/>
          <w:sz w:val="22"/>
          <w:szCs w:val="22"/>
        </w:rPr>
        <w:t xml:space="preserve">w terminie do </w:t>
      </w:r>
      <w:r>
        <w:rPr>
          <w:rFonts w:ascii="Times New Roman" w:hAnsi="Times New Roman"/>
          <w:b/>
          <w:sz w:val="22"/>
          <w:szCs w:val="22"/>
        </w:rPr>
        <w:t>…………..</w:t>
      </w:r>
      <w:r w:rsidRPr="00D5665E">
        <w:rPr>
          <w:rFonts w:ascii="Times New Roman" w:hAnsi="Times New Roman"/>
          <w:b/>
          <w:sz w:val="22"/>
          <w:szCs w:val="22"/>
        </w:rPr>
        <w:t>dni od daty podpisania umowy</w:t>
      </w:r>
      <w:r w:rsidRPr="00B21D43">
        <w:rPr>
          <w:rFonts w:ascii="Times New Roman" w:hAnsi="Times New Roman"/>
          <w:sz w:val="22"/>
          <w:szCs w:val="22"/>
        </w:rPr>
        <w:t>, do siedziby Kupującego.</w:t>
      </w:r>
    </w:p>
    <w:p w:rsidR="00CE372C" w:rsidRPr="00B21D43" w:rsidRDefault="00CE372C" w:rsidP="00CE372C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B21D43">
        <w:rPr>
          <w:rFonts w:ascii="Times New Roman" w:hAnsi="Times New Roman"/>
          <w:sz w:val="22"/>
          <w:szCs w:val="22"/>
        </w:rPr>
        <w:t>Wydanie przedmiotu umowy Kupującemu winno nastąpić w miejscu wskazanym w par. 2 ust. 1 w godzinach uzgodnionych z Kupującym.</w:t>
      </w:r>
    </w:p>
    <w:p w:rsidR="00CE372C" w:rsidRPr="00B21D43" w:rsidRDefault="00CE372C" w:rsidP="00CE372C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B21D43">
        <w:rPr>
          <w:rFonts w:ascii="Times New Roman" w:hAnsi="Times New Roman"/>
          <w:sz w:val="22"/>
          <w:szCs w:val="22"/>
        </w:rPr>
        <w:t xml:space="preserve">Termin wykonania przedmiotu umowy uznaje się za dotrzymany jeżeli przed jego upływem Sprzedawca dostarczy towar na miejsce przeznaczenia w stanie zupełnym.  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1E1FA3" w:rsidRPr="006013E2" w:rsidRDefault="001E1FA3" w:rsidP="001E1FA3">
      <w:pPr>
        <w:pStyle w:val="Tekstpodstawowy"/>
        <w:ind w:right="-47"/>
        <w:jc w:val="center"/>
        <w:rPr>
          <w:rFonts w:ascii="Times New Roman" w:hAnsi="Times New Roman"/>
          <w:b/>
          <w:szCs w:val="24"/>
        </w:rPr>
      </w:pPr>
      <w:r w:rsidRPr="006013E2">
        <w:rPr>
          <w:rFonts w:ascii="Times New Roman" w:hAnsi="Times New Roman"/>
          <w:szCs w:val="24"/>
        </w:rPr>
        <w:t>§ 3</w:t>
      </w:r>
    </w:p>
    <w:p w:rsidR="001E1FA3" w:rsidRPr="006013E2" w:rsidRDefault="001E1FA3" w:rsidP="001E1FA3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6013E2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6013E2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:rsidR="001E1FA3" w:rsidRPr="006013E2" w:rsidRDefault="001E1FA3" w:rsidP="001E1FA3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6013E2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:rsidR="001E1FA3" w:rsidRPr="006013E2" w:rsidRDefault="001E1FA3" w:rsidP="001E1FA3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6013E2">
        <w:rPr>
          <w:rFonts w:ascii="Times New Roman" w:hAnsi="Times New Roman"/>
          <w:szCs w:val="24"/>
        </w:rPr>
        <w:t>Cena brutto za przedmiot umowy szczegółowo określony w § 1 wynosi……………………(</w:t>
      </w:r>
      <w:r w:rsidRPr="006013E2">
        <w:rPr>
          <w:rFonts w:ascii="Times New Roman" w:hAnsi="Times New Roman"/>
          <w:i/>
          <w:szCs w:val="24"/>
        </w:rPr>
        <w:t>słownie:…………………………………………………………, 00/100.)</w:t>
      </w:r>
    </w:p>
    <w:p w:rsidR="00CE372C" w:rsidRPr="00B21D43" w:rsidRDefault="00CE372C" w:rsidP="00CE372C">
      <w:pPr>
        <w:pStyle w:val="Tekstpodstawowy"/>
        <w:numPr>
          <w:ilvl w:val="0"/>
          <w:numId w:val="15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B21D43">
        <w:rPr>
          <w:rFonts w:ascii="Times New Roman" w:hAnsi="Times New Roman"/>
          <w:sz w:val="22"/>
          <w:szCs w:val="22"/>
        </w:rPr>
        <w:t>Cena obejmuje całkowitą należność jaką Kupujący zobowiązany jest zapłacić za przedmiot zamówienia, i jego dostarczenie do miejsca przeznaczenia. Cena obejmuje w  szczególności koszty i opłaty zwią</w:t>
      </w:r>
      <w:r>
        <w:rPr>
          <w:rFonts w:ascii="Times New Roman" w:hAnsi="Times New Roman"/>
          <w:sz w:val="22"/>
          <w:szCs w:val="22"/>
        </w:rPr>
        <w:t>zane z dostarczeniem, opłaty za</w:t>
      </w:r>
      <w:r w:rsidRPr="00B21D43">
        <w:rPr>
          <w:rFonts w:ascii="Times New Roman" w:hAnsi="Times New Roman"/>
          <w:sz w:val="22"/>
          <w:szCs w:val="22"/>
        </w:rPr>
        <w:t xml:space="preserve"> transport i ubezpieczenie, załadunek, wyładunek, magazynowanie</w:t>
      </w:r>
      <w:r>
        <w:rPr>
          <w:rFonts w:ascii="Times New Roman" w:hAnsi="Times New Roman"/>
          <w:sz w:val="22"/>
          <w:szCs w:val="22"/>
        </w:rPr>
        <w:t>.</w:t>
      </w:r>
    </w:p>
    <w:p w:rsidR="001E1FA3" w:rsidRPr="006013E2" w:rsidRDefault="001E1FA3" w:rsidP="001E1FA3">
      <w:pPr>
        <w:pStyle w:val="Tekstpodstawowy"/>
        <w:ind w:left="340" w:right="-47"/>
        <w:jc w:val="both"/>
        <w:rPr>
          <w:rFonts w:ascii="Times New Roman" w:hAnsi="Times New Roman"/>
          <w:szCs w:val="24"/>
        </w:rPr>
      </w:pPr>
    </w:p>
    <w:p w:rsidR="001E1FA3" w:rsidRPr="006013E2" w:rsidRDefault="001E1FA3" w:rsidP="001E1FA3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lastRenderedPageBreak/>
        <w:t>§ 4</w:t>
      </w:r>
    </w:p>
    <w:p w:rsidR="001E1FA3" w:rsidRPr="006013E2" w:rsidRDefault="001E1FA3" w:rsidP="001E1FA3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6013E2" w:rsidRPr="006013E2" w:rsidRDefault="006013E2" w:rsidP="001E1FA3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</w:t>
      </w:r>
    </w:p>
    <w:p w:rsidR="001E1FA3" w:rsidRPr="006013E2" w:rsidRDefault="001E1FA3" w:rsidP="001E1FA3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1E1FA3" w:rsidRPr="006013E2" w:rsidRDefault="001E1FA3" w:rsidP="001E1FA3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:rsidR="001E1FA3" w:rsidRPr="006013E2" w:rsidRDefault="001E1FA3" w:rsidP="001E1FA3">
      <w:pPr>
        <w:pStyle w:val="Tekstpodstawowy"/>
        <w:ind w:left="340" w:right="-47"/>
        <w:jc w:val="both"/>
        <w:rPr>
          <w:rFonts w:ascii="Times New Roman" w:hAnsi="Times New Roman"/>
          <w:szCs w:val="24"/>
        </w:rPr>
      </w:pPr>
    </w:p>
    <w:p w:rsidR="001E1FA3" w:rsidRPr="006013E2" w:rsidRDefault="001E1FA3" w:rsidP="001E1FA3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 5</w:t>
      </w:r>
    </w:p>
    <w:p w:rsidR="001E1FA3" w:rsidRPr="006013E2" w:rsidRDefault="001E1FA3" w:rsidP="001E1FA3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:rsidR="001E1FA3" w:rsidRPr="006013E2" w:rsidRDefault="001E1FA3" w:rsidP="001E1FA3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Sprzedawca zapłaci Kupującemu kary umowne:</w:t>
      </w:r>
    </w:p>
    <w:p w:rsidR="001E1FA3" w:rsidRPr="006013E2" w:rsidRDefault="001E1FA3" w:rsidP="001E1FA3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za zwłokę w wykonaniu przedmiotu umowy w wysokości 0,2 % ceny netto określonej w §  3 pkt. 1  za każdy dzień zwłoki;</w:t>
      </w:r>
    </w:p>
    <w:p w:rsidR="001E1FA3" w:rsidRPr="006013E2" w:rsidRDefault="001E1FA3" w:rsidP="001E1FA3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za zwłokę w usunięciu wad stwierdzonych przy odbiorze lub w okresie rękojmi, gwarancji w wysokości 0,2</w:t>
      </w:r>
      <w:r w:rsidRPr="006013E2">
        <w:rPr>
          <w:rFonts w:ascii="Times New Roman" w:hAnsi="Times New Roman"/>
          <w:i/>
          <w:szCs w:val="24"/>
        </w:rPr>
        <w:t xml:space="preserve"> % </w:t>
      </w:r>
      <w:r w:rsidRPr="006013E2">
        <w:rPr>
          <w:rFonts w:ascii="Times New Roman" w:hAnsi="Times New Roman"/>
          <w:szCs w:val="24"/>
        </w:rPr>
        <w:t>ceny netto określonej w § 3 pkt.1 za każdy dzień zwłoki liczony od dnia  wyznaczonego na usunięcie wad;</w:t>
      </w:r>
    </w:p>
    <w:p w:rsidR="001E1FA3" w:rsidRPr="006013E2" w:rsidRDefault="001E1FA3" w:rsidP="001E1FA3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1E1FA3" w:rsidRPr="006013E2" w:rsidRDefault="001E1FA3" w:rsidP="001E1FA3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1E1FA3" w:rsidRPr="006013E2" w:rsidRDefault="001E1FA3" w:rsidP="001E1FA3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Kupujący zapłaci Sprzedawcy karę umową:</w:t>
      </w:r>
    </w:p>
    <w:p w:rsidR="001E1FA3" w:rsidRPr="006013E2" w:rsidRDefault="001E1FA3" w:rsidP="001E1FA3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1E1FA3" w:rsidRPr="006013E2" w:rsidRDefault="001E1FA3" w:rsidP="001E1FA3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1E1FA3" w:rsidRPr="006013E2" w:rsidRDefault="001E1FA3" w:rsidP="001E1FA3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1E1FA3" w:rsidRPr="006013E2" w:rsidRDefault="001E1FA3" w:rsidP="001E1FA3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 6</w:t>
      </w:r>
    </w:p>
    <w:p w:rsidR="001E1FA3" w:rsidRPr="006013E2" w:rsidRDefault="001E1FA3" w:rsidP="001E1FA3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6013E2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6013E2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6013E2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:rsidR="001E1FA3" w:rsidRPr="006013E2" w:rsidRDefault="001E1FA3" w:rsidP="001E1FA3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6013E2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:rsidR="001E1FA3" w:rsidRPr="006013E2" w:rsidRDefault="001E1FA3" w:rsidP="001E1FA3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</w:p>
    <w:p w:rsidR="001E1FA3" w:rsidRPr="006013E2" w:rsidRDefault="001E1FA3" w:rsidP="001E1FA3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 7</w:t>
      </w:r>
    </w:p>
    <w:p w:rsidR="001E1FA3" w:rsidRPr="006013E2" w:rsidRDefault="001E1FA3" w:rsidP="001E1FA3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:rsidR="001E1FA3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lastRenderedPageBreak/>
        <w:t>Kupujący stworzy niezbędne warunki organizacyjne umożliwiające: dostęp pracownikom Sprzedawcy do sprzętu i personelu Kupującego - w zakresie niezbędnym do wykonania  niniejszej umowy.</w:t>
      </w:r>
    </w:p>
    <w:p w:rsidR="006013E2" w:rsidRDefault="006013E2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6013E2" w:rsidRPr="006013E2" w:rsidRDefault="006013E2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1E1FA3" w:rsidRPr="006013E2" w:rsidRDefault="001E1FA3" w:rsidP="001E1FA3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§ </w:t>
      </w:r>
      <w:r w:rsidR="00CE372C">
        <w:rPr>
          <w:rFonts w:ascii="Times New Roman" w:hAnsi="Times New Roman"/>
          <w:szCs w:val="24"/>
        </w:rPr>
        <w:t>8</w:t>
      </w:r>
    </w:p>
    <w:p w:rsidR="001E1FA3" w:rsidRPr="006013E2" w:rsidRDefault="001E1FA3" w:rsidP="001E1FA3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6013E2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1E1FA3" w:rsidRPr="006013E2" w:rsidRDefault="001E1FA3" w:rsidP="001E1FA3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6013E2">
        <w:rPr>
          <w:color w:val="000000"/>
          <w:kern w:val="2"/>
          <w:sz w:val="24"/>
          <w:szCs w:val="24"/>
          <w:lang w:val="pl-PL"/>
        </w:rPr>
        <w:t xml:space="preserve">Zmiany umowy, o których mowa w ust. 1  muszą być dokonywane z zachowaniem przepisu art. 140 ust 3 ustawy Prawy zamówień publicznych.  </w:t>
      </w:r>
    </w:p>
    <w:p w:rsidR="001E1FA3" w:rsidRPr="006013E2" w:rsidRDefault="001E1FA3" w:rsidP="001E1FA3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6013E2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1E1FA3" w:rsidRPr="006013E2" w:rsidRDefault="001E1FA3" w:rsidP="001E1FA3">
      <w:pPr>
        <w:numPr>
          <w:ilvl w:val="0"/>
          <w:numId w:val="5"/>
        </w:numPr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6013E2"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 w:rsidRPr="006013E2"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1E1FA3" w:rsidRPr="006013E2" w:rsidRDefault="001E1FA3" w:rsidP="001E1FA3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6013E2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1E1FA3" w:rsidRPr="006013E2" w:rsidRDefault="001E1FA3" w:rsidP="001E1FA3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6013E2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1E1FA3" w:rsidRPr="006013E2" w:rsidRDefault="001E1FA3" w:rsidP="001E1FA3">
      <w:pPr>
        <w:numPr>
          <w:ilvl w:val="0"/>
          <w:numId w:val="5"/>
        </w:numPr>
        <w:spacing w:after="12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6013E2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1E1FA3" w:rsidRPr="006013E2" w:rsidRDefault="001E1FA3" w:rsidP="001E1FA3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6013E2"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1E1FA3" w:rsidRPr="006013E2" w:rsidRDefault="001E1FA3" w:rsidP="001E1FA3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6013E2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6013E2">
        <w:rPr>
          <w:color w:val="000000"/>
          <w:kern w:val="2"/>
          <w:sz w:val="24"/>
          <w:szCs w:val="24"/>
          <w:lang w:val="pl-PL"/>
        </w:rPr>
        <w:t xml:space="preserve"> </w:t>
      </w:r>
      <w:r w:rsidRPr="006013E2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6013E2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1E1FA3" w:rsidRPr="006013E2" w:rsidRDefault="001E1FA3" w:rsidP="001E1FA3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6013E2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1E1FA3" w:rsidRPr="006013E2" w:rsidRDefault="001E1FA3" w:rsidP="001E1FA3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6013E2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1E1FA3" w:rsidRPr="006013E2" w:rsidRDefault="001E1FA3" w:rsidP="001E1FA3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6013E2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1E1FA3" w:rsidRPr="006013E2" w:rsidRDefault="001E1FA3" w:rsidP="001E1FA3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</w:t>
      </w:r>
      <w:r w:rsidR="00CE372C">
        <w:rPr>
          <w:rFonts w:ascii="Times New Roman" w:hAnsi="Times New Roman"/>
          <w:szCs w:val="24"/>
        </w:rPr>
        <w:t>9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:rsidR="001E1FA3" w:rsidRPr="006013E2" w:rsidRDefault="001E1FA3" w:rsidP="001E1FA3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§1</w:t>
      </w:r>
      <w:r w:rsidR="00CE372C">
        <w:rPr>
          <w:rFonts w:ascii="Times New Roman" w:hAnsi="Times New Roman"/>
          <w:szCs w:val="24"/>
        </w:rPr>
        <w:t>0</w:t>
      </w:r>
    </w:p>
    <w:p w:rsidR="001E1FA3" w:rsidRPr="006013E2" w:rsidRDefault="001E1FA3" w:rsidP="001E1FA3">
      <w:pPr>
        <w:pStyle w:val="NormalnyWeb"/>
        <w:jc w:val="both"/>
      </w:pPr>
      <w:r w:rsidRPr="006013E2"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1E1FA3" w:rsidRPr="006013E2" w:rsidRDefault="001E1FA3" w:rsidP="001E1FA3">
      <w:pPr>
        <w:pStyle w:val="NormalnyWeb"/>
        <w:jc w:val="both"/>
      </w:pPr>
      <w:r w:rsidRPr="006013E2">
        <w:t xml:space="preserve">2. W razie wątpliwości, czy określona informacja stanowi tajemnicę Wykonawca zobowiązany jest zwrócić się w formie pisemnej do Zamawiającego o wyjaśnienie takiej wątpliwości. </w:t>
      </w:r>
    </w:p>
    <w:p w:rsidR="001E1FA3" w:rsidRPr="006013E2" w:rsidRDefault="001E1FA3" w:rsidP="001E1FA3">
      <w:pPr>
        <w:pStyle w:val="NormalnyWeb"/>
        <w:jc w:val="both"/>
      </w:pPr>
      <w:r w:rsidRPr="006013E2">
        <w:t xml:space="preserve">3. Wykonawca zobowiązuje się do wykorzystania uzyskanych, powyższych informacji jedynie w celu wykonania przedmiotu umowy. </w:t>
      </w:r>
    </w:p>
    <w:p w:rsidR="001E1FA3" w:rsidRPr="006013E2" w:rsidRDefault="001E1FA3" w:rsidP="001E1FA3">
      <w:pPr>
        <w:pStyle w:val="NormalnyWeb"/>
        <w:jc w:val="both"/>
      </w:pPr>
      <w:r w:rsidRPr="006013E2">
        <w:t xml:space="preserve">4. Wykonawca zobowiązuje się ujawnić powyższe informacje tylko tym pracownikom Wykonawcy, wobec których ujawnienie takie będzie uzasadnione zakresem, w którym wykonują przedmiot umowy. </w:t>
      </w:r>
    </w:p>
    <w:p w:rsidR="001E1FA3" w:rsidRPr="006013E2" w:rsidRDefault="001E1FA3" w:rsidP="001E1FA3">
      <w:pPr>
        <w:pStyle w:val="NormalnyWeb"/>
        <w:jc w:val="both"/>
      </w:pPr>
      <w:r w:rsidRPr="006013E2">
        <w:lastRenderedPageBreak/>
        <w:t>5. Powyższe przepisy nie będą miały zastosowania wobec informacji powszechnie znanych lub opublikowanych oraz w przypadku żądania ich ujawnienia przez uprawniony organ.</w:t>
      </w:r>
    </w:p>
    <w:p w:rsidR="001E1FA3" w:rsidRPr="006013E2" w:rsidRDefault="001E1FA3" w:rsidP="001E1FA3">
      <w:pPr>
        <w:pStyle w:val="NormalnyWeb"/>
        <w:jc w:val="both"/>
      </w:pPr>
    </w:p>
    <w:p w:rsidR="001E1FA3" w:rsidRPr="006013E2" w:rsidRDefault="001E1FA3" w:rsidP="001E1FA3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§1</w:t>
      </w:r>
      <w:r w:rsidR="00CE372C">
        <w:rPr>
          <w:rFonts w:ascii="Times New Roman" w:hAnsi="Times New Roman"/>
          <w:szCs w:val="24"/>
        </w:rPr>
        <w:t>1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:rsidR="001E1FA3" w:rsidRPr="006013E2" w:rsidRDefault="001E1FA3" w:rsidP="001E1FA3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§1</w:t>
      </w:r>
      <w:r w:rsidR="00CE372C">
        <w:rPr>
          <w:rFonts w:ascii="Times New Roman" w:hAnsi="Times New Roman"/>
          <w:szCs w:val="24"/>
        </w:rPr>
        <w:t>2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Wszelkie załączniki stanowią integralną część niniejszej umowy.</w:t>
      </w:r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:rsidR="001E1FA3" w:rsidRPr="006013E2" w:rsidRDefault="001E1FA3" w:rsidP="001E1FA3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§1</w:t>
      </w:r>
      <w:r w:rsidR="00CE372C">
        <w:rPr>
          <w:rFonts w:ascii="Times New Roman" w:hAnsi="Times New Roman"/>
          <w:szCs w:val="24"/>
        </w:rPr>
        <w:t>3</w:t>
      </w:r>
      <w:bookmarkStart w:id="0" w:name="_GoBack"/>
      <w:bookmarkEnd w:id="0"/>
    </w:p>
    <w:p w:rsidR="001E1FA3" w:rsidRPr="006013E2" w:rsidRDefault="001E1FA3" w:rsidP="001E1FA3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6013E2">
        <w:rPr>
          <w:rFonts w:ascii="Times New Roman" w:hAnsi="Times New Roman"/>
          <w:szCs w:val="24"/>
        </w:rPr>
        <w:t>Umowę sporządzono w 2 jednobrzmiących egzemplarzach po 1 dla każdej ze stron.</w:t>
      </w:r>
    </w:p>
    <w:p w:rsidR="001E1FA3" w:rsidRPr="006013E2" w:rsidRDefault="001E1FA3" w:rsidP="001E1FA3">
      <w:pPr>
        <w:pStyle w:val="Tekstpodstawowy2"/>
        <w:spacing w:line="240" w:lineRule="auto"/>
        <w:ind w:right="-47"/>
        <w:rPr>
          <w:sz w:val="24"/>
          <w:szCs w:val="24"/>
        </w:rPr>
      </w:pPr>
    </w:p>
    <w:p w:rsidR="001E1FA3" w:rsidRPr="006013E2" w:rsidRDefault="001E1FA3" w:rsidP="001E1FA3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6013E2">
        <w:rPr>
          <w:b/>
          <w:sz w:val="24"/>
          <w:szCs w:val="24"/>
        </w:rPr>
        <w:t xml:space="preserve">      Za Sprzedawcę                                                                                   Za Kupującego</w:t>
      </w:r>
    </w:p>
    <w:p w:rsidR="001E1FA3" w:rsidRPr="006013E2" w:rsidRDefault="001E1FA3" w:rsidP="001E1FA3">
      <w:pPr>
        <w:jc w:val="both"/>
        <w:rPr>
          <w:sz w:val="24"/>
          <w:szCs w:val="24"/>
          <w:lang w:val="pl-PL"/>
        </w:rPr>
      </w:pPr>
    </w:p>
    <w:p w:rsidR="001E1FA3" w:rsidRPr="006013E2" w:rsidRDefault="001E1FA3" w:rsidP="001E1FA3">
      <w:pPr>
        <w:pStyle w:val="Zwykytekst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1E1FA3" w:rsidRPr="006013E2" w:rsidRDefault="001E1FA3" w:rsidP="001E1FA3">
      <w:pPr>
        <w:pStyle w:val="Zwykytekst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1E1FA3" w:rsidRPr="006013E2" w:rsidRDefault="001E1FA3" w:rsidP="001E1FA3">
      <w:pPr>
        <w:pStyle w:val="Zwykytekst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013E2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....................................................................</w:t>
      </w:r>
      <w:r w:rsidRPr="006013E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013E2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6013E2">
        <w:rPr>
          <w:rFonts w:ascii="Times New Roman" w:hAnsi="Times New Roman" w:cs="Times New Roman"/>
          <w:sz w:val="24"/>
          <w:szCs w:val="24"/>
          <w:lang w:val="pl-PL"/>
        </w:rPr>
        <w:tab/>
        <w:t>……………………………….....</w:t>
      </w:r>
      <w:r w:rsidRPr="006013E2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  </w:t>
      </w:r>
    </w:p>
    <w:p w:rsidR="001E1FA3" w:rsidRPr="006013E2" w:rsidRDefault="001E1FA3" w:rsidP="001E1FA3">
      <w:pPr>
        <w:pStyle w:val="Zwykytekst"/>
        <w:tabs>
          <w:tab w:val="left" w:pos="7050"/>
        </w:tabs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013E2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6013E2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:rsidR="001E1FA3" w:rsidRPr="006013E2" w:rsidRDefault="001E1FA3" w:rsidP="001E1FA3">
      <w:pPr>
        <w:pStyle w:val="Zwykytekst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496551" w:rsidRPr="006013E2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6013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1E9" w:rsidRDefault="002471E9">
      <w:r>
        <w:separator/>
      </w:r>
    </w:p>
  </w:endnote>
  <w:endnote w:type="continuationSeparator" w:id="0">
    <w:p w:rsidR="002471E9" w:rsidRDefault="00247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1E9" w:rsidRDefault="002471E9">
      <w:r>
        <w:separator/>
      </w:r>
    </w:p>
  </w:footnote>
  <w:footnote w:type="continuationSeparator" w:id="0">
    <w:p w:rsidR="002471E9" w:rsidRDefault="00247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4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5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B41"/>
    <w:rsid w:val="000033EA"/>
    <w:rsid w:val="0002467C"/>
    <w:rsid w:val="00040A7A"/>
    <w:rsid w:val="000936CA"/>
    <w:rsid w:val="00097182"/>
    <w:rsid w:val="000B1A00"/>
    <w:rsid w:val="000C0F66"/>
    <w:rsid w:val="001764D4"/>
    <w:rsid w:val="00177F4D"/>
    <w:rsid w:val="00190F8A"/>
    <w:rsid w:val="001E1FA3"/>
    <w:rsid w:val="001F341B"/>
    <w:rsid w:val="002430FD"/>
    <w:rsid w:val="002471E9"/>
    <w:rsid w:val="00267340"/>
    <w:rsid w:val="00275C59"/>
    <w:rsid w:val="002A6B41"/>
    <w:rsid w:val="002E0390"/>
    <w:rsid w:val="00337165"/>
    <w:rsid w:val="003974EB"/>
    <w:rsid w:val="003C6167"/>
    <w:rsid w:val="003F1749"/>
    <w:rsid w:val="00460FD5"/>
    <w:rsid w:val="00496551"/>
    <w:rsid w:val="004C4EC3"/>
    <w:rsid w:val="00512FD2"/>
    <w:rsid w:val="00523F87"/>
    <w:rsid w:val="00593CEB"/>
    <w:rsid w:val="005C6D38"/>
    <w:rsid w:val="005D2104"/>
    <w:rsid w:val="006013E2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F7449"/>
    <w:rsid w:val="00B6583E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96750"/>
    <w:rsid w:val="00CE372C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161A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CB209C"/>
  <w15:docId w15:val="{16D941CA-4EC5-46A6-91B4-EE0EE688B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1E1FA3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1E1FA3"/>
  </w:style>
  <w:style w:type="paragraph" w:styleId="Tekstdymka">
    <w:name w:val="Balloon Text"/>
    <w:basedOn w:val="Normalny"/>
    <w:link w:val="TekstdymkaZnak"/>
    <w:uiPriority w:val="99"/>
    <w:semiHidden/>
    <w:unhideWhenUsed/>
    <w:rsid w:val="00CE37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372C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1288</Words>
  <Characters>7728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Małgorzata Waligórska</cp:lastModifiedBy>
  <cp:revision>2</cp:revision>
  <cp:lastPrinted>2020-02-27T13:24:00Z</cp:lastPrinted>
  <dcterms:created xsi:type="dcterms:W3CDTF">2020-02-27T13:24:00Z</dcterms:created>
  <dcterms:modified xsi:type="dcterms:W3CDTF">2020-02-27T13:24:00Z</dcterms:modified>
</cp:coreProperties>
</file>