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8BBFA" w14:textId="2280989F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5F969B6A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2954CCE0" w14:textId="77777777" w:rsidR="00CB6204" w:rsidRDefault="00CB6204" w:rsidP="00CB6204"/>
                <w:p w14:paraId="3544887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134F87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82C5A3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88D2B2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ABC20DF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E45F855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D54AF3E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4D3B99C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9847895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07136">
        <w:rPr>
          <w:b/>
          <w:i w:val="0"/>
        </w:rPr>
        <w:t>7</w:t>
      </w:r>
      <w:bookmarkStart w:id="0" w:name="_GoBack"/>
      <w:bookmarkEnd w:id="0"/>
    </w:p>
    <w:p w14:paraId="776056B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EC604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3793D6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72F4A1E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719A" w:rsidRPr="0036719A">
        <w:rPr>
          <w:b/>
          <w:sz w:val="24"/>
        </w:rPr>
        <w:t>ZP/12/2020</w:t>
      </w:r>
    </w:p>
    <w:p w14:paraId="5C3B1E6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30AA73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2ABDD999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0519CA5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5F34C8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1CB575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0E29A5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046FCFB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36719A" w:rsidRPr="0036719A">
        <w:rPr>
          <w:b/>
        </w:rPr>
        <w:t>przetarg nieograniczony</w:t>
      </w:r>
      <w:r w:rsidR="00753DC1">
        <w:t xml:space="preserve"> na:</w:t>
      </w:r>
    </w:p>
    <w:p w14:paraId="3E63DDB5" w14:textId="77777777" w:rsidR="0000184A" w:rsidRDefault="0036719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719A">
        <w:rPr>
          <w:b/>
          <w:sz w:val="24"/>
          <w:szCs w:val="24"/>
        </w:rPr>
        <w:t>Usługa w zakresie odbioru, transportu  i unieszkodliwiania odpadów medycznych II</w:t>
      </w:r>
    </w:p>
    <w:p w14:paraId="183D4F43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3166B6D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719A" w:rsidRPr="0036719A">
        <w:rPr>
          <w:sz w:val="24"/>
          <w:szCs w:val="24"/>
        </w:rPr>
        <w:t>(</w:t>
      </w:r>
      <w:proofErr w:type="spellStart"/>
      <w:r w:rsidR="0036719A" w:rsidRPr="0036719A">
        <w:rPr>
          <w:sz w:val="24"/>
          <w:szCs w:val="24"/>
        </w:rPr>
        <w:t>t.j</w:t>
      </w:r>
      <w:proofErr w:type="spellEnd"/>
      <w:r w:rsidR="0036719A" w:rsidRPr="0036719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E23DCE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DEA5D9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88D4016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DE0660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719A" w:rsidRPr="0036719A">
        <w:rPr>
          <w:sz w:val="24"/>
          <w:szCs w:val="24"/>
        </w:rPr>
        <w:t>(</w:t>
      </w:r>
      <w:proofErr w:type="spellStart"/>
      <w:r w:rsidR="0036719A" w:rsidRPr="0036719A">
        <w:rPr>
          <w:sz w:val="24"/>
          <w:szCs w:val="24"/>
        </w:rPr>
        <w:t>t.j</w:t>
      </w:r>
      <w:proofErr w:type="spellEnd"/>
      <w:r w:rsidR="0036719A" w:rsidRPr="0036719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4B80DA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719A" w:rsidRPr="0036719A">
        <w:rPr>
          <w:sz w:val="24"/>
          <w:szCs w:val="24"/>
        </w:rPr>
        <w:t>(</w:t>
      </w:r>
      <w:proofErr w:type="spellStart"/>
      <w:r w:rsidR="0036719A" w:rsidRPr="0036719A">
        <w:rPr>
          <w:sz w:val="24"/>
          <w:szCs w:val="24"/>
        </w:rPr>
        <w:t>t.j</w:t>
      </w:r>
      <w:proofErr w:type="spellEnd"/>
      <w:r w:rsidR="0036719A" w:rsidRPr="0036719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3F0FFD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550221E1" w14:textId="77777777" w:rsidTr="00C527C7">
        <w:tc>
          <w:tcPr>
            <w:tcW w:w="543" w:type="dxa"/>
          </w:tcPr>
          <w:p w14:paraId="3F94713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CC9149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927C01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5C52F04" w14:textId="77777777" w:rsidTr="00C527C7">
        <w:tc>
          <w:tcPr>
            <w:tcW w:w="543" w:type="dxa"/>
          </w:tcPr>
          <w:p w14:paraId="4DDA8C8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44EF8E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4B098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5829ED3" w14:textId="77777777" w:rsidTr="00C527C7">
        <w:tc>
          <w:tcPr>
            <w:tcW w:w="543" w:type="dxa"/>
          </w:tcPr>
          <w:p w14:paraId="68A98AA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38756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FFD5A6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A56842C" w14:textId="77777777" w:rsidTr="00C527C7">
        <w:tc>
          <w:tcPr>
            <w:tcW w:w="543" w:type="dxa"/>
          </w:tcPr>
          <w:p w14:paraId="3F13EA5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A11850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D289E8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41971BD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F2D2CC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31B0B2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F87E0F5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ACE18B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FB260" w14:textId="77777777" w:rsidR="00C51449" w:rsidRDefault="00C51449">
      <w:r>
        <w:separator/>
      </w:r>
    </w:p>
  </w:endnote>
  <w:endnote w:type="continuationSeparator" w:id="0">
    <w:p w14:paraId="2C1700DD" w14:textId="77777777" w:rsidR="00C51449" w:rsidRDefault="00C5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C22C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6F500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94FC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915D24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BFBB4E4">
        <v:line id="_x0000_s2049" style="position:absolute;left:0;text-align:left;z-index:251657728" from="-3.85pt,8.7pt" to="455.15pt,8.7pt"/>
      </w:pict>
    </w:r>
  </w:p>
  <w:p w14:paraId="0530602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FA760" w14:textId="77777777" w:rsidR="0036719A" w:rsidRDefault="003671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0C595" w14:textId="77777777" w:rsidR="00C51449" w:rsidRDefault="00C51449">
      <w:r>
        <w:separator/>
      </w:r>
    </w:p>
  </w:footnote>
  <w:footnote w:type="continuationSeparator" w:id="0">
    <w:p w14:paraId="60D66E91" w14:textId="77777777" w:rsidR="00C51449" w:rsidRDefault="00C51449">
      <w:r>
        <w:continuationSeparator/>
      </w:r>
    </w:p>
  </w:footnote>
  <w:footnote w:id="1">
    <w:p w14:paraId="72575A81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805C" w14:textId="77777777" w:rsidR="0036719A" w:rsidRDefault="00367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EC0B4" w14:textId="77777777" w:rsidR="0036719A" w:rsidRDefault="003671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8AA11" w14:textId="77777777" w:rsidR="0036719A" w:rsidRDefault="003671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449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719A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7136"/>
    <w:rsid w:val="00C33407"/>
    <w:rsid w:val="00C51449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36D95F"/>
  <w15:chartTrackingRefBased/>
  <w15:docId w15:val="{E09405B3-AC61-4B7F-883B-1251B42F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650DD-F96A-4C26-9131-AE668E1D9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2</cp:revision>
  <cp:lastPrinted>2020-02-28T11:05:00Z</cp:lastPrinted>
  <dcterms:created xsi:type="dcterms:W3CDTF">2020-02-28T11:05:00Z</dcterms:created>
  <dcterms:modified xsi:type="dcterms:W3CDTF">2020-02-28T11:05:00Z</dcterms:modified>
</cp:coreProperties>
</file>