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53B2D" w14:textId="4C428D60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08FAF6D3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18CE0164" w14:textId="77777777" w:rsidR="00025386" w:rsidRDefault="00025386" w:rsidP="00025386"/>
                <w:p w14:paraId="32181C3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620031D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C85E618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77D8F564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594AF2E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B54EE85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44F280C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117A48">
        <w:rPr>
          <w:b/>
          <w:i w:val="0"/>
        </w:rPr>
        <w:t>8</w:t>
      </w:r>
      <w:bookmarkStart w:id="0" w:name="_GoBack"/>
      <w:bookmarkEnd w:id="0"/>
    </w:p>
    <w:p w14:paraId="280C2B74" w14:textId="77777777" w:rsidR="00025386" w:rsidRDefault="00025386"/>
    <w:p w14:paraId="75EBCF96" w14:textId="77777777" w:rsidR="00025386" w:rsidRPr="00025386" w:rsidRDefault="00025386" w:rsidP="00025386"/>
    <w:p w14:paraId="7287B483" w14:textId="77777777" w:rsidR="00025386" w:rsidRPr="00025386" w:rsidRDefault="00025386" w:rsidP="00025386"/>
    <w:p w14:paraId="5B24EBB7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25365" w:rsidRPr="00125365">
        <w:rPr>
          <w:rFonts w:ascii="Times New Roman" w:eastAsia="Times New Roman" w:hAnsi="Times New Roman"/>
          <w:b/>
          <w:sz w:val="24"/>
          <w:szCs w:val="20"/>
          <w:lang w:eastAsia="pl-PL"/>
        </w:rPr>
        <w:t>ZP/12/2020</w:t>
      </w:r>
    </w:p>
    <w:p w14:paraId="3273BB80" w14:textId="77777777" w:rsidR="00025386" w:rsidRPr="00025386" w:rsidRDefault="00025386" w:rsidP="00025386"/>
    <w:p w14:paraId="1CECE62F" w14:textId="77777777" w:rsidR="00025386" w:rsidRDefault="00025386" w:rsidP="00025386"/>
    <w:p w14:paraId="474753E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66A423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057B49D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CD963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B08FAF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290FC5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F2EA12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AE92A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E0DD9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2455B41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6EB9A4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78A2BD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AC00091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25365" w:rsidRPr="00125365">
        <w:rPr>
          <w:rFonts w:ascii="Times New Roman" w:hAnsi="Times New Roman"/>
          <w:sz w:val="24"/>
          <w:szCs w:val="24"/>
        </w:rPr>
        <w:t>(</w:t>
      </w:r>
      <w:proofErr w:type="spellStart"/>
      <w:r w:rsidR="00125365" w:rsidRPr="00125365">
        <w:rPr>
          <w:rFonts w:ascii="Times New Roman" w:hAnsi="Times New Roman"/>
          <w:sz w:val="24"/>
          <w:szCs w:val="24"/>
        </w:rPr>
        <w:t>t.j</w:t>
      </w:r>
      <w:proofErr w:type="spellEnd"/>
      <w:r w:rsidR="00125365" w:rsidRPr="0012536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2E2760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4D6724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1EA4305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19BF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DDA4348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9540449" w14:textId="77777777" w:rsidR="00BE3BCE" w:rsidRPr="00B77707" w:rsidRDefault="0012536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25365">
        <w:rPr>
          <w:rFonts w:ascii="Times New Roman" w:eastAsia="Times New Roman" w:hAnsi="Times New Roman"/>
          <w:b/>
          <w:sz w:val="24"/>
          <w:szCs w:val="24"/>
          <w:lang w:eastAsia="pl-PL"/>
        </w:rPr>
        <w:t>Usługa w zakresie odbioru, transportu  i unieszkodliwiania odpadów medycznych II</w:t>
      </w:r>
    </w:p>
    <w:p w14:paraId="57354A5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2720C67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5C529D9D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87573D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CE9D6D8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1E4113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574F819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435E826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BBD0FB8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F10D412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03A4824C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9274339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24AC29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917EF6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6470B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E91B86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75BD4A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4584C" w14:textId="77777777" w:rsidR="00F606EA" w:rsidRDefault="00F606EA" w:rsidP="00025386">
      <w:pPr>
        <w:spacing w:after="0" w:line="240" w:lineRule="auto"/>
      </w:pPr>
      <w:r>
        <w:separator/>
      </w:r>
    </w:p>
  </w:endnote>
  <w:endnote w:type="continuationSeparator" w:id="0">
    <w:p w14:paraId="0A564B8E" w14:textId="77777777" w:rsidR="00F606EA" w:rsidRDefault="00F606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09B50" w14:textId="77777777" w:rsidR="00125365" w:rsidRDefault="001253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BD62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3A62B0B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629B8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F4BD2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AEC32" w14:textId="77777777" w:rsidR="00125365" w:rsidRDefault="001253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B342A9" w14:textId="77777777" w:rsidR="00F606EA" w:rsidRDefault="00F606EA" w:rsidP="00025386">
      <w:pPr>
        <w:spacing w:after="0" w:line="240" w:lineRule="auto"/>
      </w:pPr>
      <w:r>
        <w:separator/>
      </w:r>
    </w:p>
  </w:footnote>
  <w:footnote w:type="continuationSeparator" w:id="0">
    <w:p w14:paraId="4AB01CCC" w14:textId="77777777" w:rsidR="00F606EA" w:rsidRDefault="00F606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AD994" w14:textId="77777777" w:rsidR="00125365" w:rsidRDefault="001253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7666DB" w14:textId="77777777" w:rsidR="00125365" w:rsidRDefault="001253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D7C98" w14:textId="77777777" w:rsidR="00125365" w:rsidRDefault="001253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6EA"/>
    <w:rsid w:val="00025386"/>
    <w:rsid w:val="000423B9"/>
    <w:rsid w:val="00084786"/>
    <w:rsid w:val="00117A48"/>
    <w:rsid w:val="00125365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606E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F66164"/>
  <w15:chartTrackingRefBased/>
  <w15:docId w15:val="{4AB83C2D-8990-4CE2-B3FA-273099034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2020-02-27T11:20:00Z</dcterms:created>
  <dcterms:modified xsi:type="dcterms:W3CDTF">2020-02-27T11:20:00Z</dcterms:modified>
</cp:coreProperties>
</file>