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80871" w14:textId="79B51495" w:rsidR="00025386" w:rsidRPr="00A23638" w:rsidRDefault="00CC42B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411EF0B6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672C48CE" w14:textId="77777777" w:rsidR="00025386" w:rsidRDefault="00025386" w:rsidP="00025386"/>
                <w:p w14:paraId="28F1F4F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5501B7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D3AC613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2CDADED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079653F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D1ED4D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2D6F30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B350CC2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D374C70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 nr</w:t>
      </w:r>
      <w:r w:rsidR="00A23638">
        <w:rPr>
          <w:b/>
          <w:i w:val="0"/>
          <w:sz w:val="22"/>
          <w:szCs w:val="22"/>
        </w:rPr>
        <w:t xml:space="preserve"> </w:t>
      </w:r>
      <w:r>
        <w:rPr>
          <w:b/>
          <w:i w:val="0"/>
          <w:sz w:val="22"/>
          <w:szCs w:val="22"/>
        </w:rPr>
        <w:t>5</w:t>
      </w:r>
      <w:bookmarkStart w:id="0" w:name="_GoBack"/>
      <w:bookmarkEnd w:id="0"/>
    </w:p>
    <w:p w14:paraId="26B8AAE6" w14:textId="77777777" w:rsidR="00025386" w:rsidRDefault="00025386"/>
    <w:p w14:paraId="1580F6D9" w14:textId="77777777" w:rsidR="00025386" w:rsidRPr="00025386" w:rsidRDefault="00025386" w:rsidP="00025386"/>
    <w:p w14:paraId="0F8AACA4" w14:textId="77777777" w:rsidR="00025386" w:rsidRPr="00025386" w:rsidRDefault="00025386" w:rsidP="00025386"/>
    <w:p w14:paraId="560DBFD5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9D0DB4" w:rsidRPr="009D0DB4">
        <w:rPr>
          <w:rFonts w:ascii="Times New Roman" w:eastAsia="Times New Roman" w:hAnsi="Times New Roman"/>
          <w:b/>
          <w:lang w:eastAsia="pl-PL"/>
        </w:rPr>
        <w:t>ZP/12/2020</w:t>
      </w:r>
    </w:p>
    <w:p w14:paraId="68852751" w14:textId="77777777" w:rsidR="00025386" w:rsidRPr="00025386" w:rsidRDefault="00025386" w:rsidP="00025386"/>
    <w:p w14:paraId="57423F91" w14:textId="77777777" w:rsidR="00025386" w:rsidRDefault="00025386" w:rsidP="00025386"/>
    <w:p w14:paraId="238D8228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06C70244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BAE93FE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13702DF9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51A073DC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1389A6ED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22D58A12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751EA250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9D0DB4" w:rsidRPr="009D0DB4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3345C5BC" w14:textId="77777777" w:rsidR="00A56A6F" w:rsidRPr="00443883" w:rsidRDefault="009D0DB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D0DB4">
        <w:rPr>
          <w:rFonts w:ascii="Times New Roman" w:eastAsia="Times New Roman" w:hAnsi="Times New Roman"/>
          <w:b/>
          <w:lang w:eastAsia="pl-PL"/>
        </w:rPr>
        <w:t>Usługa w zakresie odbioru, transportu  i unieszkodliwiania odpadów medycznych II</w:t>
      </w:r>
    </w:p>
    <w:p w14:paraId="16BF7BB7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AF9DAB8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6E48AA5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37084A17" w14:textId="77777777" w:rsidTr="00443883">
        <w:tc>
          <w:tcPr>
            <w:tcW w:w="522" w:type="dxa"/>
            <w:shd w:val="clear" w:color="auto" w:fill="auto"/>
          </w:tcPr>
          <w:p w14:paraId="74BCDD11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C79DE5F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3A54AC7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D6935C8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84130B8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7F6CE5F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57EFF4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029D042A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5CB56C4A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60E0ACE1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540F262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643873A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4BA79D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6551F0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947A4E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D24DA9B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29E31EBD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1EF581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BD1C3A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F07FB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5F59A2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1DFE5566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4031F1" w14:textId="77777777" w:rsidR="00D17DFC" w:rsidRDefault="00D17DFC" w:rsidP="00025386">
      <w:pPr>
        <w:spacing w:after="0" w:line="240" w:lineRule="auto"/>
      </w:pPr>
      <w:r>
        <w:separator/>
      </w:r>
    </w:p>
  </w:endnote>
  <w:endnote w:type="continuationSeparator" w:id="0">
    <w:p w14:paraId="49D8F367" w14:textId="77777777" w:rsidR="00D17DFC" w:rsidRDefault="00D17D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F1CFB" w14:textId="77777777" w:rsidR="009D0DB4" w:rsidRDefault="009D0D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27BE5" w14:textId="77777777" w:rsidR="00025386" w:rsidRDefault="00CC42BE" w:rsidP="00025386">
    <w:pPr>
      <w:pStyle w:val="Stopka"/>
      <w:tabs>
        <w:tab w:val="clear" w:pos="4536"/>
      </w:tabs>
      <w:jc w:val="center"/>
    </w:pPr>
    <w:r>
      <w:rPr>
        <w:noProof/>
      </w:rPr>
      <w:pict w14:anchorId="4B39101F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27F38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EB58AA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15E7B" w14:textId="77777777" w:rsidR="009D0DB4" w:rsidRDefault="009D0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FC8A9" w14:textId="77777777" w:rsidR="00D17DFC" w:rsidRDefault="00D17DFC" w:rsidP="00025386">
      <w:pPr>
        <w:spacing w:after="0" w:line="240" w:lineRule="auto"/>
      </w:pPr>
      <w:r>
        <w:separator/>
      </w:r>
    </w:p>
  </w:footnote>
  <w:footnote w:type="continuationSeparator" w:id="0">
    <w:p w14:paraId="0B804132" w14:textId="77777777" w:rsidR="00D17DFC" w:rsidRDefault="00D17D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38419" w14:textId="77777777" w:rsidR="009D0DB4" w:rsidRDefault="009D0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35F53" w14:textId="77777777" w:rsidR="009D0DB4" w:rsidRDefault="009D0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3C397" w14:textId="77777777" w:rsidR="009D0DB4" w:rsidRDefault="009D0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DFC"/>
    <w:rsid w:val="00025386"/>
    <w:rsid w:val="001527B3"/>
    <w:rsid w:val="001B232E"/>
    <w:rsid w:val="001C2314"/>
    <w:rsid w:val="00254EBF"/>
    <w:rsid w:val="00443883"/>
    <w:rsid w:val="0047653F"/>
    <w:rsid w:val="005624D8"/>
    <w:rsid w:val="008F2498"/>
    <w:rsid w:val="009D0DB4"/>
    <w:rsid w:val="00A23638"/>
    <w:rsid w:val="00A56A6F"/>
    <w:rsid w:val="00CC42BE"/>
    <w:rsid w:val="00D17DFC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FBD351E"/>
  <w15:chartTrackingRefBased/>
  <w15:docId w15:val="{E3121C1C-62D2-447C-BE40-DD55CDA1D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2020-02-27T11:20:00Z</dcterms:created>
  <dcterms:modified xsi:type="dcterms:W3CDTF">2020-02-27T11:20:00Z</dcterms:modified>
</cp:coreProperties>
</file>