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7281D" w:rsidRPr="0097281D">
        <w:rPr>
          <w:b/>
          <w:i w:val="0"/>
          <w:sz w:val="22"/>
          <w:szCs w:val="22"/>
        </w:rPr>
        <w:t>2</w:t>
      </w:r>
      <w:r w:rsidR="00C52130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7281D" w:rsidRPr="0097281D">
        <w:rPr>
          <w:rFonts w:ascii="Times New Roman" w:hAnsi="Times New Roman"/>
          <w:b/>
        </w:rPr>
        <w:t>KA-2/029/2020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7281D" w:rsidRPr="0097281D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7281D" w:rsidRPr="0097281D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97281D" w:rsidRPr="0097281D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97281D" w:rsidRPr="0097281D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7281D" w:rsidRPr="0097281D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97281D" w:rsidRPr="0097281D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7281D" w:rsidRPr="0097281D">
        <w:rPr>
          <w:rFonts w:ascii="Times New Roman" w:hAnsi="Times New Roman"/>
        </w:rPr>
        <w:t>(</w:t>
      </w:r>
      <w:proofErr w:type="spellStart"/>
      <w:r w:rsidR="0097281D" w:rsidRPr="0097281D">
        <w:rPr>
          <w:rFonts w:ascii="Times New Roman" w:hAnsi="Times New Roman"/>
        </w:rPr>
        <w:t>t.j</w:t>
      </w:r>
      <w:proofErr w:type="spellEnd"/>
      <w:r w:rsidR="0097281D" w:rsidRPr="0097281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7281D" w:rsidRPr="0097281D">
        <w:rPr>
          <w:rFonts w:ascii="Times New Roman" w:hAnsi="Times New Roman"/>
          <w:b/>
        </w:rPr>
        <w:t>Dostawa komputerów stacjonarnych i monitorów do Magazynu Głównego Politechniki Krakowskiej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7281D" w:rsidRPr="0097281D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97281D" w:rsidRPr="00997D0F" w:rsidRDefault="0097281D" w:rsidP="0097281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7281D" w:rsidRPr="00023477" w:rsidRDefault="0097281D" w:rsidP="0097281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7281D" w:rsidRDefault="0097281D" w:rsidP="0097281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52130" w:rsidRDefault="00C52130" w:rsidP="0097281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52130" w:rsidRPr="00997D0F" w:rsidRDefault="00C52130" w:rsidP="0097281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7281D" w:rsidRPr="000247FF" w:rsidRDefault="0097281D" w:rsidP="0097281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C52130" w:rsidRPr="00292198" w:rsidRDefault="0097281D" w:rsidP="00C5213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C52130" w:rsidRDefault="00C52130" w:rsidP="00C5213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C52130" w:rsidRDefault="00C52130" w:rsidP="00C5213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C52130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610" w:rsidRDefault="009B1610" w:rsidP="0038231F">
      <w:pPr>
        <w:spacing w:after="0" w:line="240" w:lineRule="auto"/>
      </w:pPr>
      <w:r>
        <w:separator/>
      </w:r>
    </w:p>
  </w:endnote>
  <w:endnote w:type="continuationSeparator" w:id="0">
    <w:p w:rsidR="009B1610" w:rsidRDefault="009B16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81D" w:rsidRDefault="009728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5213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5213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81D" w:rsidRDefault="009728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610" w:rsidRDefault="009B1610" w:rsidP="0038231F">
      <w:pPr>
        <w:spacing w:after="0" w:line="240" w:lineRule="auto"/>
      </w:pPr>
      <w:r>
        <w:separator/>
      </w:r>
    </w:p>
  </w:footnote>
  <w:footnote w:type="continuationSeparator" w:id="0">
    <w:p w:rsidR="009B1610" w:rsidRDefault="009B161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81D" w:rsidRDefault="009728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81D" w:rsidRDefault="009728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81D" w:rsidRDefault="009728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161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281D"/>
    <w:rsid w:val="00975019"/>
    <w:rsid w:val="00975C49"/>
    <w:rsid w:val="00997D0F"/>
    <w:rsid w:val="009B1610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2130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7050B-8B70-4D23-A3C5-1B45BAEB9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3</cp:revision>
  <cp:lastPrinted>2016-07-26T11:32:00Z</cp:lastPrinted>
  <dcterms:created xsi:type="dcterms:W3CDTF">2020-03-03T12:36:00Z</dcterms:created>
  <dcterms:modified xsi:type="dcterms:W3CDTF">2020-03-03T12:37:00Z</dcterms:modified>
</cp:coreProperties>
</file>