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1796C" w:rsidRPr="0091796C">
        <w:rPr>
          <w:b/>
          <w:i w:val="0"/>
          <w:sz w:val="22"/>
          <w:szCs w:val="22"/>
        </w:rPr>
        <w:t>2</w:t>
      </w:r>
      <w:r w:rsidR="00ED0A1F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1796C" w:rsidRPr="0091796C">
        <w:rPr>
          <w:rFonts w:ascii="Times New Roman" w:hAnsi="Times New Roman"/>
          <w:b/>
        </w:rPr>
        <w:t>KA-2/025/2020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1796C" w:rsidRPr="0091796C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1796C" w:rsidRPr="0091796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91796C" w:rsidRPr="0091796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91796C" w:rsidRPr="0091796C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1796C" w:rsidRPr="0091796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91796C" w:rsidRPr="0091796C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1796C" w:rsidRPr="0091796C">
        <w:rPr>
          <w:rFonts w:ascii="Times New Roman" w:hAnsi="Times New Roman"/>
        </w:rPr>
        <w:t>(</w:t>
      </w:r>
      <w:proofErr w:type="spellStart"/>
      <w:r w:rsidR="0091796C" w:rsidRPr="0091796C">
        <w:rPr>
          <w:rFonts w:ascii="Times New Roman" w:hAnsi="Times New Roman"/>
        </w:rPr>
        <w:t>t.j</w:t>
      </w:r>
      <w:proofErr w:type="spellEnd"/>
      <w:r w:rsidR="0091796C" w:rsidRPr="0091796C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1796C" w:rsidRPr="0091796C">
        <w:rPr>
          <w:rFonts w:ascii="Times New Roman" w:hAnsi="Times New Roman"/>
          <w:b/>
        </w:rPr>
        <w:t>Dostawa urządzenia do badania stabilności emulsji, dyspersji oraz zawiesin w warunkach zmiennej temperatury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1796C" w:rsidRPr="0091796C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91796C" w:rsidRPr="00997D0F" w:rsidRDefault="0091796C" w:rsidP="0091796C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D039BD" w:rsidRPr="00D039BD" w:rsidRDefault="0091796C" w:rsidP="00D039B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  <w:bookmarkStart w:id="0" w:name="_GoBack"/>
      <w:bookmarkEnd w:id="0"/>
    </w:p>
    <w:p w:rsidR="00D039BD" w:rsidRPr="00997D0F" w:rsidRDefault="00D039BD" w:rsidP="0091796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1796C" w:rsidRPr="000247FF" w:rsidRDefault="0091796C" w:rsidP="0091796C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91796C" w:rsidRPr="000247FF" w:rsidRDefault="0091796C" w:rsidP="0091796C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</w:t>
      </w:r>
      <w:r w:rsidRPr="000247FF">
        <w:rPr>
          <w:rFonts w:ascii="Times New Roman" w:hAnsi="Times New Roman"/>
        </w:rPr>
        <w:lastRenderedPageBreak/>
        <w:t xml:space="preserve">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D039BD" w:rsidRDefault="00D039BD" w:rsidP="00D039B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D039BD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D039BD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D039BD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ADB" w:rsidRDefault="00191ADB" w:rsidP="0038231F">
      <w:pPr>
        <w:spacing w:after="0" w:line="240" w:lineRule="auto"/>
      </w:pPr>
      <w:r>
        <w:separator/>
      </w:r>
    </w:p>
  </w:endnote>
  <w:endnote w:type="continuationSeparator" w:id="0">
    <w:p w:rsidR="00191ADB" w:rsidRDefault="00191A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96C" w:rsidRDefault="009179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039B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039B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96C" w:rsidRDefault="009179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ADB" w:rsidRDefault="00191ADB" w:rsidP="0038231F">
      <w:pPr>
        <w:spacing w:after="0" w:line="240" w:lineRule="auto"/>
      </w:pPr>
      <w:r>
        <w:separator/>
      </w:r>
    </w:p>
  </w:footnote>
  <w:footnote w:type="continuationSeparator" w:id="0">
    <w:p w:rsidR="00191ADB" w:rsidRDefault="00191A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96C" w:rsidRDefault="009179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96C" w:rsidRDefault="009179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96C" w:rsidRDefault="009179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1AD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91ADB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796C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39BD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0A1F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061FB-BEEC-4DAE-914B-90CD23169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663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4</cp:revision>
  <cp:lastPrinted>2016-07-26T11:32:00Z</cp:lastPrinted>
  <dcterms:created xsi:type="dcterms:W3CDTF">2020-02-25T07:34:00Z</dcterms:created>
  <dcterms:modified xsi:type="dcterms:W3CDTF">2020-02-25T07:35:00Z</dcterms:modified>
</cp:coreProperties>
</file>