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AA1385D" w14:textId="77777777" w:rsidR="001A443E" w:rsidRDefault="00A90487" w:rsidP="001A443E">
      <w:pPr>
        <w:jc w:val="right"/>
        <w:rPr>
          <w:b/>
          <w:bCs/>
          <w:sz w:val="24"/>
        </w:rPr>
      </w:pPr>
      <w:r w:rsidRPr="00A90487">
        <w:rPr>
          <w:sz w:val="24"/>
        </w:rPr>
        <w:t>Warszawa</w:t>
      </w:r>
      <w:r w:rsidR="001A443E">
        <w:rPr>
          <w:sz w:val="24"/>
        </w:rPr>
        <w:t xml:space="preserve"> dnia: </w:t>
      </w:r>
      <w:r w:rsidRPr="00A90487">
        <w:rPr>
          <w:sz w:val="24"/>
        </w:rPr>
        <w:t>2020-02-19</w:t>
      </w:r>
    </w:p>
    <w:p w14:paraId="65FC0CDE" w14:textId="77777777" w:rsidR="001A443E" w:rsidRDefault="001A443E" w:rsidP="00A80738">
      <w:pPr>
        <w:rPr>
          <w:b/>
          <w:bCs/>
          <w:sz w:val="24"/>
        </w:rPr>
      </w:pPr>
    </w:p>
    <w:p w14:paraId="11868CA0" w14:textId="77777777" w:rsidR="001A443E" w:rsidRDefault="001A443E" w:rsidP="00A80738">
      <w:pPr>
        <w:rPr>
          <w:b/>
          <w:bCs/>
          <w:sz w:val="24"/>
        </w:rPr>
      </w:pPr>
    </w:p>
    <w:p w14:paraId="71CD7FC8" w14:textId="77777777" w:rsidR="00A80738" w:rsidRDefault="00A90487" w:rsidP="0018613E">
      <w:pPr>
        <w:spacing w:after="40"/>
        <w:rPr>
          <w:b/>
          <w:bCs/>
          <w:sz w:val="24"/>
        </w:rPr>
      </w:pPr>
      <w:r w:rsidRPr="00A90487">
        <w:rPr>
          <w:b/>
          <w:bCs/>
          <w:sz w:val="24"/>
        </w:rPr>
        <w:t>Centralny Szpital Kliniczny MSWiA w Warszawie</w:t>
      </w:r>
    </w:p>
    <w:p w14:paraId="73AC1B8E" w14:textId="77777777" w:rsidR="00A80738" w:rsidRPr="0018613E" w:rsidRDefault="00A90487" w:rsidP="00A80738">
      <w:pPr>
        <w:rPr>
          <w:bCs/>
          <w:sz w:val="24"/>
        </w:rPr>
      </w:pPr>
      <w:r w:rsidRPr="00A90487">
        <w:rPr>
          <w:bCs/>
          <w:sz w:val="24"/>
        </w:rPr>
        <w:t>Wołoska</w:t>
      </w:r>
      <w:r w:rsidR="00A80738" w:rsidRPr="0018613E">
        <w:rPr>
          <w:bCs/>
          <w:sz w:val="24"/>
        </w:rPr>
        <w:t xml:space="preserve"> </w:t>
      </w:r>
      <w:r w:rsidRPr="00A90487">
        <w:rPr>
          <w:bCs/>
          <w:sz w:val="24"/>
        </w:rPr>
        <w:t>137</w:t>
      </w:r>
    </w:p>
    <w:p w14:paraId="2CAA1930" w14:textId="77777777" w:rsidR="00A80738" w:rsidRPr="0018613E" w:rsidRDefault="00A90487" w:rsidP="00A80738">
      <w:pPr>
        <w:rPr>
          <w:bCs/>
          <w:sz w:val="24"/>
        </w:rPr>
      </w:pPr>
      <w:r w:rsidRPr="00A90487">
        <w:rPr>
          <w:bCs/>
          <w:sz w:val="24"/>
        </w:rPr>
        <w:t>02-507</w:t>
      </w:r>
      <w:r w:rsidR="00A80738" w:rsidRPr="0018613E">
        <w:rPr>
          <w:bCs/>
          <w:sz w:val="24"/>
        </w:rPr>
        <w:t xml:space="preserve"> </w:t>
      </w:r>
      <w:r w:rsidRPr="00A90487">
        <w:rPr>
          <w:bCs/>
          <w:sz w:val="24"/>
        </w:rPr>
        <w:t>Warszawa</w:t>
      </w:r>
    </w:p>
    <w:p w14:paraId="149510FE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35B9AFD9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2F9BEDED" w14:textId="77777777"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0C036BA0" w14:textId="77777777" w:rsidR="00A80738" w:rsidRDefault="001A443E" w:rsidP="00A80738">
      <w:pPr>
        <w:pStyle w:val="Nagwek"/>
        <w:tabs>
          <w:tab w:val="clear" w:pos="4536"/>
        </w:tabs>
        <w:rPr>
          <w:sz w:val="24"/>
        </w:rPr>
      </w:pPr>
      <w:r w:rsidRPr="0018613E">
        <w:rPr>
          <w:sz w:val="24"/>
          <w:szCs w:val="24"/>
        </w:rPr>
        <w:t>Znak sprawy:</w:t>
      </w:r>
      <w:r w:rsidRPr="00007727">
        <w:rPr>
          <w:b/>
          <w:sz w:val="24"/>
          <w:szCs w:val="24"/>
        </w:rPr>
        <w:t xml:space="preserve"> </w:t>
      </w:r>
      <w:r w:rsidR="00A90487" w:rsidRPr="00A90487">
        <w:rPr>
          <w:b/>
          <w:sz w:val="24"/>
          <w:szCs w:val="24"/>
        </w:rPr>
        <w:t>CSKDZP-2375/11/12/02/2019</w:t>
      </w:r>
      <w:r w:rsidR="00A80738">
        <w:rPr>
          <w:sz w:val="24"/>
        </w:rPr>
        <w:tab/>
        <w:t xml:space="preserve"> </w:t>
      </w:r>
    </w:p>
    <w:p w14:paraId="7A449A62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34E3A9D2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1CF6BFD2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4129AFA9" w14:textId="77777777"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14:paraId="7744AE19" w14:textId="77777777"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20D7EEC5" w14:textId="77777777"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16EFAE72" w14:textId="77777777" w:rsidR="00CB5EDB" w:rsidRPr="00C659E2" w:rsidRDefault="00CB5EDB" w:rsidP="00CB5EDB">
      <w:pPr>
        <w:spacing w:before="120" w:after="120"/>
        <w:jc w:val="both"/>
        <w:rPr>
          <w:b/>
          <w:bCs/>
          <w:sz w:val="24"/>
          <w:szCs w:val="28"/>
        </w:rPr>
      </w:pPr>
      <w:r>
        <w:rPr>
          <w:bCs/>
          <w:sz w:val="24"/>
          <w:szCs w:val="28"/>
        </w:rPr>
        <w:t xml:space="preserve">Dotyczy </w:t>
      </w:r>
      <w:r w:rsidRPr="00C659E2">
        <w:rPr>
          <w:sz w:val="24"/>
          <w:szCs w:val="28"/>
        </w:rPr>
        <w:t xml:space="preserve">postępowania o udzielenie zamówienia publicznego prowadzonego w trybie </w:t>
      </w:r>
      <w:r w:rsidR="00A90487" w:rsidRPr="00A90487">
        <w:rPr>
          <w:sz w:val="24"/>
          <w:szCs w:val="28"/>
        </w:rPr>
        <w:t>przetarg nieograniczony</w:t>
      </w:r>
      <w:r w:rsidRPr="00C659E2">
        <w:rPr>
          <w:sz w:val="24"/>
          <w:szCs w:val="28"/>
        </w:rPr>
        <w:t xml:space="preserve"> na</w:t>
      </w:r>
      <w:r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</w:p>
    <w:p w14:paraId="04040BB5" w14:textId="77777777" w:rsidR="00CB5EDB" w:rsidRPr="00490DC0" w:rsidRDefault="00A90487" w:rsidP="00CB5EDB">
      <w:pPr>
        <w:pStyle w:val="Tekstpodstawowywcity"/>
        <w:spacing w:before="120" w:after="240"/>
        <w:ind w:firstLine="0"/>
        <w:jc w:val="center"/>
      </w:pPr>
      <w:r w:rsidRPr="00A90487">
        <w:rPr>
          <w:b/>
        </w:rPr>
        <w:t>zakup i sukcesywna dostawa sprzętu do zabiegów angiologicznych i kardiologii inwazyjnej wraz z dzierżawą</w:t>
      </w:r>
    </w:p>
    <w:p w14:paraId="2A41CC63" w14:textId="77777777" w:rsidR="00CB5EDB" w:rsidRPr="004C7E9B" w:rsidRDefault="00CB5EDB" w:rsidP="00CB5EDB">
      <w:pPr>
        <w:spacing w:before="120"/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na podstawie art. 86 ust. 5 </w:t>
      </w:r>
      <w:r w:rsidRPr="004C7E9B">
        <w:rPr>
          <w:bCs/>
          <w:sz w:val="24"/>
          <w:szCs w:val="24"/>
        </w:rPr>
        <w:t xml:space="preserve">ustawy z dnia </w:t>
      </w:r>
      <w:r w:rsidRPr="004C7E9B">
        <w:rPr>
          <w:sz w:val="24"/>
          <w:szCs w:val="24"/>
        </w:rPr>
        <w:t xml:space="preserve">29 stycznia 2004 roku Prawo Zamówień Publicznych </w:t>
      </w:r>
      <w:r w:rsidR="00A90487" w:rsidRPr="00A90487">
        <w:rPr>
          <w:sz w:val="24"/>
          <w:szCs w:val="24"/>
        </w:rPr>
        <w:t>(</w:t>
      </w:r>
      <w:proofErr w:type="spellStart"/>
      <w:r w:rsidR="00A90487" w:rsidRPr="00A90487">
        <w:rPr>
          <w:sz w:val="24"/>
          <w:szCs w:val="24"/>
        </w:rPr>
        <w:t>t.j</w:t>
      </w:r>
      <w:proofErr w:type="spellEnd"/>
      <w:r w:rsidR="00A90487" w:rsidRPr="00A90487">
        <w:rPr>
          <w:sz w:val="24"/>
          <w:szCs w:val="24"/>
        </w:rPr>
        <w:t>. Dz.U. z 2019 r. poz. 1843)</w:t>
      </w:r>
      <w:r>
        <w:rPr>
          <w:sz w:val="24"/>
          <w:szCs w:val="24"/>
        </w:rPr>
        <w:t xml:space="preserve"> przekazuje </w:t>
      </w:r>
      <w:r w:rsidRPr="004C7E9B">
        <w:rPr>
          <w:sz w:val="24"/>
          <w:szCs w:val="24"/>
        </w:rPr>
        <w:t>informacje</w:t>
      </w:r>
      <w:r>
        <w:rPr>
          <w:sz w:val="24"/>
          <w:szCs w:val="24"/>
        </w:rPr>
        <w:t xml:space="preserve"> z otwarcia ofert:</w:t>
      </w:r>
    </w:p>
    <w:p w14:paraId="394ABD32" w14:textId="77777777" w:rsidR="00CB5EDB" w:rsidRPr="00FF4AB1" w:rsidRDefault="00CB5EDB" w:rsidP="00CB5EDB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 xml:space="preserve">Otwarcie ofert odbyło się w dniu </w:t>
      </w:r>
      <w:r w:rsidR="00A90487" w:rsidRPr="00A90487">
        <w:rPr>
          <w:sz w:val="24"/>
          <w:szCs w:val="24"/>
        </w:rPr>
        <w:t>19/02/2020</w:t>
      </w:r>
      <w:r w:rsidRPr="00FF4AB1">
        <w:rPr>
          <w:sz w:val="24"/>
          <w:szCs w:val="24"/>
        </w:rPr>
        <w:t xml:space="preserve"> o godz. </w:t>
      </w:r>
      <w:r w:rsidR="00A90487" w:rsidRPr="00A90487">
        <w:rPr>
          <w:sz w:val="24"/>
          <w:szCs w:val="24"/>
        </w:rPr>
        <w:t>13:00</w:t>
      </w:r>
      <w:r>
        <w:rPr>
          <w:sz w:val="24"/>
          <w:szCs w:val="24"/>
        </w:rPr>
        <w:t>.</w:t>
      </w:r>
    </w:p>
    <w:p w14:paraId="0348E8BB" w14:textId="77777777" w:rsidR="00B50940" w:rsidRDefault="00CB5EDB" w:rsidP="00CB5EDB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Pr="00FF4AB1">
        <w:rPr>
          <w:sz w:val="24"/>
          <w:szCs w:val="24"/>
        </w:rPr>
        <w:t xml:space="preserve"> w</w:t>
      </w:r>
      <w:r>
        <w:rPr>
          <w:sz w:val="24"/>
          <w:szCs w:val="24"/>
        </w:rPr>
        <w:t>ynosi</w:t>
      </w:r>
      <w:r w:rsidR="00A3048A">
        <w:rPr>
          <w:sz w:val="24"/>
          <w:szCs w:val="24"/>
        </w:rPr>
        <w:t xml:space="preserve"> dla</w:t>
      </w:r>
      <w:r>
        <w:rPr>
          <w:sz w:val="24"/>
          <w:szCs w:val="24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A90487" w:rsidRPr="006646D9" w14:paraId="03850F17" w14:textId="77777777" w:rsidTr="00262DFA">
        <w:trPr>
          <w:trHeight w:val="70"/>
        </w:trPr>
        <w:tc>
          <w:tcPr>
            <w:tcW w:w="9214" w:type="dxa"/>
          </w:tcPr>
          <w:p w14:paraId="1F14FEF0" w14:textId="77777777" w:rsidR="00A90487" w:rsidRPr="00A3048A" w:rsidRDefault="00A90487" w:rsidP="00262DFA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A90487">
              <w:rPr>
                <w:sz w:val="24"/>
                <w:szCs w:val="24"/>
              </w:rPr>
              <w:t>części 1 zamówienia w wysokości 64 260.00 zł brutto;</w:t>
            </w:r>
          </w:p>
        </w:tc>
      </w:tr>
      <w:tr w:rsidR="00A90487" w:rsidRPr="006646D9" w14:paraId="06D76C43" w14:textId="77777777" w:rsidTr="00262DFA">
        <w:trPr>
          <w:trHeight w:val="70"/>
        </w:trPr>
        <w:tc>
          <w:tcPr>
            <w:tcW w:w="9214" w:type="dxa"/>
          </w:tcPr>
          <w:p w14:paraId="22A09DEE" w14:textId="77777777" w:rsidR="00A90487" w:rsidRPr="00A3048A" w:rsidRDefault="00A90487" w:rsidP="00262DFA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A90487">
              <w:rPr>
                <w:sz w:val="24"/>
                <w:szCs w:val="24"/>
              </w:rPr>
              <w:t>części 2 zamówienia w wysokości 38 880.00 zł brutto;</w:t>
            </w:r>
          </w:p>
        </w:tc>
      </w:tr>
      <w:tr w:rsidR="00A90487" w:rsidRPr="006646D9" w14:paraId="4E8AED8C" w14:textId="77777777" w:rsidTr="00262DFA">
        <w:trPr>
          <w:trHeight w:val="70"/>
        </w:trPr>
        <w:tc>
          <w:tcPr>
            <w:tcW w:w="9214" w:type="dxa"/>
          </w:tcPr>
          <w:p w14:paraId="1160EDAE" w14:textId="77777777" w:rsidR="00A90487" w:rsidRPr="00A3048A" w:rsidRDefault="00A90487" w:rsidP="00262DFA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A90487">
              <w:rPr>
                <w:sz w:val="24"/>
                <w:szCs w:val="24"/>
              </w:rPr>
              <w:t>części 3 zamówienia w wysokości 148 500.00 zł brutto;</w:t>
            </w:r>
          </w:p>
        </w:tc>
      </w:tr>
      <w:tr w:rsidR="00A90487" w:rsidRPr="006646D9" w14:paraId="0D35A3D6" w14:textId="77777777" w:rsidTr="00262DFA">
        <w:trPr>
          <w:trHeight w:val="70"/>
        </w:trPr>
        <w:tc>
          <w:tcPr>
            <w:tcW w:w="9214" w:type="dxa"/>
          </w:tcPr>
          <w:p w14:paraId="42C7FCAF" w14:textId="77777777" w:rsidR="00A90487" w:rsidRPr="00A3048A" w:rsidRDefault="00A90487" w:rsidP="00262DFA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A90487">
              <w:rPr>
                <w:sz w:val="24"/>
                <w:szCs w:val="24"/>
              </w:rPr>
              <w:t>części 4 zamówienia w wysokości 21 600.00 zł brutto;</w:t>
            </w:r>
          </w:p>
        </w:tc>
      </w:tr>
      <w:tr w:rsidR="00A90487" w:rsidRPr="006646D9" w14:paraId="37F060A6" w14:textId="77777777" w:rsidTr="00262DFA">
        <w:trPr>
          <w:trHeight w:val="70"/>
        </w:trPr>
        <w:tc>
          <w:tcPr>
            <w:tcW w:w="9214" w:type="dxa"/>
          </w:tcPr>
          <w:p w14:paraId="5DDB0F8C" w14:textId="77777777" w:rsidR="00A90487" w:rsidRPr="00A3048A" w:rsidRDefault="00A90487" w:rsidP="00262DFA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A90487">
              <w:rPr>
                <w:sz w:val="24"/>
                <w:szCs w:val="24"/>
              </w:rPr>
              <w:t>części 5 zamówienia w wysokości 20 520.00 zł brutto;</w:t>
            </w:r>
          </w:p>
        </w:tc>
      </w:tr>
      <w:tr w:rsidR="00A90487" w:rsidRPr="006646D9" w14:paraId="1590BD03" w14:textId="77777777" w:rsidTr="00262DFA">
        <w:trPr>
          <w:trHeight w:val="70"/>
        </w:trPr>
        <w:tc>
          <w:tcPr>
            <w:tcW w:w="9214" w:type="dxa"/>
          </w:tcPr>
          <w:p w14:paraId="1BB8A4A3" w14:textId="77777777" w:rsidR="00A90487" w:rsidRPr="00A3048A" w:rsidRDefault="00A90487" w:rsidP="00262DFA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A90487">
              <w:rPr>
                <w:sz w:val="24"/>
                <w:szCs w:val="24"/>
              </w:rPr>
              <w:t>części 6 zamówienia w wysokości 86 238.00 zł brutto;</w:t>
            </w:r>
          </w:p>
        </w:tc>
      </w:tr>
      <w:tr w:rsidR="00A90487" w:rsidRPr="006646D9" w14:paraId="2F7002B6" w14:textId="77777777" w:rsidTr="00262DFA">
        <w:trPr>
          <w:trHeight w:val="70"/>
        </w:trPr>
        <w:tc>
          <w:tcPr>
            <w:tcW w:w="9214" w:type="dxa"/>
          </w:tcPr>
          <w:p w14:paraId="6CAFCD9D" w14:textId="77777777" w:rsidR="00A90487" w:rsidRPr="00A3048A" w:rsidRDefault="00A90487" w:rsidP="00262DFA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A90487">
              <w:rPr>
                <w:sz w:val="24"/>
                <w:szCs w:val="24"/>
              </w:rPr>
              <w:t>części 7 zamówienia w wysokości 87 912.00 zł brutto;</w:t>
            </w:r>
          </w:p>
        </w:tc>
      </w:tr>
      <w:tr w:rsidR="00A90487" w:rsidRPr="006646D9" w14:paraId="5A886C29" w14:textId="77777777" w:rsidTr="00262DFA">
        <w:trPr>
          <w:trHeight w:val="70"/>
        </w:trPr>
        <w:tc>
          <w:tcPr>
            <w:tcW w:w="9214" w:type="dxa"/>
          </w:tcPr>
          <w:p w14:paraId="7724D190" w14:textId="77777777" w:rsidR="00A90487" w:rsidRPr="00A3048A" w:rsidRDefault="00A90487" w:rsidP="00262DFA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A90487">
              <w:rPr>
                <w:sz w:val="24"/>
                <w:szCs w:val="24"/>
              </w:rPr>
              <w:t>części 8 zamówienia w wysokości 86 400.00 zł brutto;</w:t>
            </w:r>
          </w:p>
        </w:tc>
      </w:tr>
      <w:tr w:rsidR="00A90487" w:rsidRPr="006646D9" w14:paraId="23BE8E6B" w14:textId="77777777" w:rsidTr="00262DFA">
        <w:trPr>
          <w:trHeight w:val="70"/>
        </w:trPr>
        <w:tc>
          <w:tcPr>
            <w:tcW w:w="9214" w:type="dxa"/>
          </w:tcPr>
          <w:p w14:paraId="3EAA3BA2" w14:textId="77777777" w:rsidR="00A90487" w:rsidRPr="00A3048A" w:rsidRDefault="00A90487" w:rsidP="00262DFA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A90487">
              <w:rPr>
                <w:sz w:val="24"/>
                <w:szCs w:val="24"/>
              </w:rPr>
              <w:t>części 9 zamówienia w wysokości 54 000.00 zł brutto;</w:t>
            </w:r>
          </w:p>
        </w:tc>
      </w:tr>
      <w:tr w:rsidR="00A90487" w:rsidRPr="006646D9" w14:paraId="6DEB03B4" w14:textId="77777777" w:rsidTr="00262DFA">
        <w:trPr>
          <w:trHeight w:val="70"/>
        </w:trPr>
        <w:tc>
          <w:tcPr>
            <w:tcW w:w="9214" w:type="dxa"/>
          </w:tcPr>
          <w:p w14:paraId="606A6D2B" w14:textId="77777777" w:rsidR="00A90487" w:rsidRPr="00A3048A" w:rsidRDefault="00A90487" w:rsidP="00262DFA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A90487">
              <w:rPr>
                <w:sz w:val="24"/>
                <w:szCs w:val="24"/>
              </w:rPr>
              <w:t>części 10 zamówienia w wysokości 313 200.00 zł brutto;</w:t>
            </w:r>
          </w:p>
        </w:tc>
      </w:tr>
      <w:tr w:rsidR="00A90487" w:rsidRPr="006646D9" w14:paraId="70A98800" w14:textId="77777777" w:rsidTr="00262DFA">
        <w:trPr>
          <w:trHeight w:val="70"/>
        </w:trPr>
        <w:tc>
          <w:tcPr>
            <w:tcW w:w="9214" w:type="dxa"/>
          </w:tcPr>
          <w:p w14:paraId="6BF9FE9C" w14:textId="77777777" w:rsidR="00A90487" w:rsidRPr="00A3048A" w:rsidRDefault="00A90487" w:rsidP="00262DFA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A90487">
              <w:rPr>
                <w:sz w:val="24"/>
                <w:szCs w:val="24"/>
              </w:rPr>
              <w:t>części 11 zamówienia w wysokości 313 200.00 zł brutto;</w:t>
            </w:r>
          </w:p>
        </w:tc>
      </w:tr>
      <w:tr w:rsidR="00A90487" w:rsidRPr="006646D9" w14:paraId="730C67BD" w14:textId="77777777" w:rsidTr="00262DFA">
        <w:trPr>
          <w:trHeight w:val="70"/>
        </w:trPr>
        <w:tc>
          <w:tcPr>
            <w:tcW w:w="9214" w:type="dxa"/>
          </w:tcPr>
          <w:p w14:paraId="32D36668" w14:textId="77777777" w:rsidR="00A90487" w:rsidRPr="00A3048A" w:rsidRDefault="00A90487" w:rsidP="00262DFA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A90487">
              <w:rPr>
                <w:sz w:val="24"/>
                <w:szCs w:val="24"/>
              </w:rPr>
              <w:t>części 12 zamówienia w wysokości 221 400.00 zł brutto;</w:t>
            </w:r>
          </w:p>
        </w:tc>
      </w:tr>
      <w:tr w:rsidR="00A90487" w:rsidRPr="006646D9" w14:paraId="6FB1C9CA" w14:textId="77777777" w:rsidTr="00262DFA">
        <w:trPr>
          <w:trHeight w:val="70"/>
        </w:trPr>
        <w:tc>
          <w:tcPr>
            <w:tcW w:w="9214" w:type="dxa"/>
          </w:tcPr>
          <w:p w14:paraId="3DF4B432" w14:textId="77777777" w:rsidR="00A90487" w:rsidRPr="00A3048A" w:rsidRDefault="00A90487" w:rsidP="00262DFA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A90487">
              <w:rPr>
                <w:sz w:val="24"/>
                <w:szCs w:val="24"/>
              </w:rPr>
              <w:t>części 13 zamówienia w wysokości 346 680.00 zł brutto;</w:t>
            </w:r>
          </w:p>
        </w:tc>
      </w:tr>
      <w:tr w:rsidR="00A90487" w:rsidRPr="006646D9" w14:paraId="4C8902B1" w14:textId="77777777" w:rsidTr="00262DFA">
        <w:trPr>
          <w:trHeight w:val="70"/>
        </w:trPr>
        <w:tc>
          <w:tcPr>
            <w:tcW w:w="9214" w:type="dxa"/>
          </w:tcPr>
          <w:p w14:paraId="12972C3E" w14:textId="77777777" w:rsidR="00A90487" w:rsidRPr="00A3048A" w:rsidRDefault="00A90487" w:rsidP="00262DFA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A90487">
              <w:rPr>
                <w:sz w:val="24"/>
                <w:szCs w:val="24"/>
              </w:rPr>
              <w:t>części 14 zamówienia w wysokości 453 622.14 zł brutto;</w:t>
            </w:r>
          </w:p>
        </w:tc>
      </w:tr>
      <w:tr w:rsidR="00A90487" w:rsidRPr="006646D9" w14:paraId="0BDAD232" w14:textId="77777777" w:rsidTr="00262DFA">
        <w:trPr>
          <w:trHeight w:val="70"/>
        </w:trPr>
        <w:tc>
          <w:tcPr>
            <w:tcW w:w="9214" w:type="dxa"/>
          </w:tcPr>
          <w:p w14:paraId="3F3914AC" w14:textId="77777777" w:rsidR="00A90487" w:rsidRPr="00A3048A" w:rsidRDefault="00A90487" w:rsidP="00262DFA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A90487">
              <w:rPr>
                <w:sz w:val="24"/>
                <w:szCs w:val="24"/>
              </w:rPr>
              <w:t>części 15 zamówienia w wysokości 90 720.00 zł brutto;</w:t>
            </w:r>
          </w:p>
        </w:tc>
      </w:tr>
      <w:tr w:rsidR="00A90487" w:rsidRPr="006646D9" w14:paraId="799FFF80" w14:textId="77777777" w:rsidTr="00262DFA">
        <w:trPr>
          <w:trHeight w:val="70"/>
        </w:trPr>
        <w:tc>
          <w:tcPr>
            <w:tcW w:w="9214" w:type="dxa"/>
          </w:tcPr>
          <w:p w14:paraId="64BE751E" w14:textId="77777777" w:rsidR="00A90487" w:rsidRPr="00A3048A" w:rsidRDefault="00A90487" w:rsidP="00262DFA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A90487">
              <w:rPr>
                <w:sz w:val="24"/>
                <w:szCs w:val="24"/>
              </w:rPr>
              <w:t>części 16 zamówienia w wysokości 109 350.00 zł brutto;</w:t>
            </w:r>
          </w:p>
        </w:tc>
      </w:tr>
      <w:tr w:rsidR="00A90487" w:rsidRPr="006646D9" w14:paraId="17BA8451" w14:textId="77777777" w:rsidTr="00262DFA">
        <w:trPr>
          <w:trHeight w:val="70"/>
        </w:trPr>
        <w:tc>
          <w:tcPr>
            <w:tcW w:w="9214" w:type="dxa"/>
          </w:tcPr>
          <w:p w14:paraId="0A19B828" w14:textId="77777777" w:rsidR="00A90487" w:rsidRPr="00A3048A" w:rsidRDefault="00A90487" w:rsidP="00262DFA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A90487">
              <w:rPr>
                <w:sz w:val="24"/>
                <w:szCs w:val="24"/>
              </w:rPr>
              <w:t>części 17 zamówienia w wysokości 60 750.00 zł brutto;</w:t>
            </w:r>
          </w:p>
        </w:tc>
      </w:tr>
      <w:tr w:rsidR="00A90487" w:rsidRPr="006646D9" w14:paraId="73C4F2C0" w14:textId="77777777" w:rsidTr="00262DFA">
        <w:trPr>
          <w:trHeight w:val="70"/>
        </w:trPr>
        <w:tc>
          <w:tcPr>
            <w:tcW w:w="9214" w:type="dxa"/>
          </w:tcPr>
          <w:p w14:paraId="6972CA3A" w14:textId="77777777" w:rsidR="00A90487" w:rsidRPr="00A3048A" w:rsidRDefault="00A90487" w:rsidP="00262DFA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A90487">
              <w:rPr>
                <w:sz w:val="24"/>
                <w:szCs w:val="24"/>
              </w:rPr>
              <w:t>części 18 zamówienia w wysokości 21 600.00 zł brutto;</w:t>
            </w:r>
          </w:p>
        </w:tc>
      </w:tr>
      <w:tr w:rsidR="00A90487" w:rsidRPr="006646D9" w14:paraId="06A5D84A" w14:textId="77777777" w:rsidTr="00262DFA">
        <w:trPr>
          <w:trHeight w:val="70"/>
        </w:trPr>
        <w:tc>
          <w:tcPr>
            <w:tcW w:w="9214" w:type="dxa"/>
          </w:tcPr>
          <w:p w14:paraId="65A1AE3A" w14:textId="77777777" w:rsidR="00A90487" w:rsidRPr="00A3048A" w:rsidRDefault="00A90487" w:rsidP="00262DFA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A90487">
              <w:rPr>
                <w:sz w:val="24"/>
                <w:szCs w:val="24"/>
              </w:rPr>
              <w:t>części 19 zamówienia w wysokości 113 400.00 zł brutto;</w:t>
            </w:r>
          </w:p>
        </w:tc>
      </w:tr>
      <w:tr w:rsidR="00A90487" w:rsidRPr="006646D9" w14:paraId="4E0D16B4" w14:textId="77777777" w:rsidTr="00262DFA">
        <w:trPr>
          <w:trHeight w:val="70"/>
        </w:trPr>
        <w:tc>
          <w:tcPr>
            <w:tcW w:w="9214" w:type="dxa"/>
          </w:tcPr>
          <w:p w14:paraId="236753F8" w14:textId="77777777" w:rsidR="00A90487" w:rsidRPr="00A3048A" w:rsidRDefault="00A90487" w:rsidP="00262DFA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A90487">
              <w:rPr>
                <w:sz w:val="24"/>
                <w:szCs w:val="24"/>
              </w:rPr>
              <w:lastRenderedPageBreak/>
              <w:t>części 20 zamówienia w wysokości 53 946.00 zł brutto;</w:t>
            </w:r>
          </w:p>
        </w:tc>
      </w:tr>
      <w:tr w:rsidR="00A90487" w:rsidRPr="006646D9" w14:paraId="3BEB070C" w14:textId="77777777" w:rsidTr="00262DFA">
        <w:trPr>
          <w:trHeight w:val="70"/>
        </w:trPr>
        <w:tc>
          <w:tcPr>
            <w:tcW w:w="9214" w:type="dxa"/>
          </w:tcPr>
          <w:p w14:paraId="672CC769" w14:textId="77777777" w:rsidR="00A90487" w:rsidRPr="00A3048A" w:rsidRDefault="00A90487" w:rsidP="00262DFA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A90487">
              <w:rPr>
                <w:sz w:val="24"/>
                <w:szCs w:val="24"/>
              </w:rPr>
              <w:t>części 21 zamówienia w wysokości 50 760.00 zł brutto;</w:t>
            </w:r>
          </w:p>
        </w:tc>
      </w:tr>
      <w:tr w:rsidR="00A90487" w:rsidRPr="006646D9" w14:paraId="65175F30" w14:textId="77777777" w:rsidTr="00262DFA">
        <w:trPr>
          <w:trHeight w:val="70"/>
        </w:trPr>
        <w:tc>
          <w:tcPr>
            <w:tcW w:w="9214" w:type="dxa"/>
          </w:tcPr>
          <w:p w14:paraId="427A3385" w14:textId="77777777" w:rsidR="00A90487" w:rsidRPr="00A3048A" w:rsidRDefault="00A90487" w:rsidP="00262DFA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A90487">
              <w:rPr>
                <w:sz w:val="24"/>
                <w:szCs w:val="24"/>
              </w:rPr>
              <w:t>części 22 zamówienia w wysokości 72 900.00 zł brutto;</w:t>
            </w:r>
          </w:p>
        </w:tc>
      </w:tr>
      <w:tr w:rsidR="00A90487" w:rsidRPr="006646D9" w14:paraId="7046BFE1" w14:textId="77777777" w:rsidTr="00262DFA">
        <w:trPr>
          <w:trHeight w:val="70"/>
        </w:trPr>
        <w:tc>
          <w:tcPr>
            <w:tcW w:w="9214" w:type="dxa"/>
          </w:tcPr>
          <w:p w14:paraId="4CABA787" w14:textId="77777777" w:rsidR="00A90487" w:rsidRPr="00A3048A" w:rsidRDefault="00A90487" w:rsidP="00262DFA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A90487">
              <w:rPr>
                <w:sz w:val="24"/>
                <w:szCs w:val="24"/>
              </w:rPr>
              <w:t>części 23 zamówienia w wysokości 88 290.00 zł brutto;</w:t>
            </w:r>
          </w:p>
        </w:tc>
      </w:tr>
      <w:tr w:rsidR="00A90487" w:rsidRPr="006646D9" w14:paraId="4CA90F78" w14:textId="77777777" w:rsidTr="00262DFA">
        <w:trPr>
          <w:trHeight w:val="70"/>
        </w:trPr>
        <w:tc>
          <w:tcPr>
            <w:tcW w:w="9214" w:type="dxa"/>
          </w:tcPr>
          <w:p w14:paraId="653C12C5" w14:textId="77777777" w:rsidR="00A90487" w:rsidRPr="00A3048A" w:rsidRDefault="00A90487" w:rsidP="00262DFA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A90487">
              <w:rPr>
                <w:sz w:val="24"/>
                <w:szCs w:val="24"/>
              </w:rPr>
              <w:t>części 24 zamówienia w wysokości 166 320.00 zł brutto;</w:t>
            </w:r>
          </w:p>
        </w:tc>
      </w:tr>
      <w:tr w:rsidR="00A90487" w:rsidRPr="006646D9" w14:paraId="3B17B7FD" w14:textId="77777777" w:rsidTr="00262DFA">
        <w:trPr>
          <w:trHeight w:val="70"/>
        </w:trPr>
        <w:tc>
          <w:tcPr>
            <w:tcW w:w="9214" w:type="dxa"/>
          </w:tcPr>
          <w:p w14:paraId="0CC34AC2" w14:textId="77777777" w:rsidR="00A90487" w:rsidRPr="00A3048A" w:rsidRDefault="00A90487" w:rsidP="00262DFA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A90487">
              <w:rPr>
                <w:sz w:val="24"/>
                <w:szCs w:val="24"/>
              </w:rPr>
              <w:t>części 25 zamówienia w wysokości 20 520.00 zł brutto;</w:t>
            </w:r>
          </w:p>
        </w:tc>
      </w:tr>
      <w:tr w:rsidR="00A90487" w:rsidRPr="006646D9" w14:paraId="744F140D" w14:textId="77777777" w:rsidTr="00262DFA">
        <w:trPr>
          <w:trHeight w:val="70"/>
        </w:trPr>
        <w:tc>
          <w:tcPr>
            <w:tcW w:w="9214" w:type="dxa"/>
          </w:tcPr>
          <w:p w14:paraId="17FA31A4" w14:textId="77777777" w:rsidR="00A90487" w:rsidRPr="00A3048A" w:rsidRDefault="00A90487" w:rsidP="00262DFA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A90487">
              <w:rPr>
                <w:sz w:val="24"/>
                <w:szCs w:val="24"/>
              </w:rPr>
              <w:t>części 26 zamówienia w wysokości 85 050.00 zł brutto;</w:t>
            </w:r>
          </w:p>
        </w:tc>
      </w:tr>
      <w:tr w:rsidR="00A90487" w:rsidRPr="006646D9" w14:paraId="462BA204" w14:textId="77777777" w:rsidTr="00262DFA">
        <w:trPr>
          <w:trHeight w:val="70"/>
        </w:trPr>
        <w:tc>
          <w:tcPr>
            <w:tcW w:w="9214" w:type="dxa"/>
          </w:tcPr>
          <w:p w14:paraId="18C12EC3" w14:textId="77777777" w:rsidR="00A90487" w:rsidRPr="00A3048A" w:rsidRDefault="00A90487" w:rsidP="00262DFA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A90487">
              <w:rPr>
                <w:sz w:val="24"/>
                <w:szCs w:val="24"/>
              </w:rPr>
              <w:t>części 27 zamówienia w wysokości 21 600.00 zł brutto;</w:t>
            </w:r>
          </w:p>
        </w:tc>
      </w:tr>
    </w:tbl>
    <w:p w14:paraId="12F34F9E" w14:textId="77777777" w:rsidR="00A80738" w:rsidRDefault="00CB5EDB" w:rsidP="00342653">
      <w:pPr>
        <w:spacing w:before="120" w:after="60"/>
        <w:jc w:val="both"/>
        <w:rPr>
          <w:sz w:val="24"/>
        </w:rPr>
      </w:pPr>
      <w:r>
        <w:rPr>
          <w:sz w:val="24"/>
        </w:rPr>
        <w:t>W wyznaczonym terminie oferty złożyli następujący Wykonawcy:</w:t>
      </w:r>
    </w:p>
    <w:tbl>
      <w:tblPr>
        <w:tblW w:w="921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851"/>
        <w:gridCol w:w="2295"/>
        <w:gridCol w:w="1276"/>
        <w:gridCol w:w="1673"/>
        <w:gridCol w:w="1418"/>
        <w:gridCol w:w="992"/>
      </w:tblGrid>
      <w:tr w:rsidR="00C94D43" w:rsidRPr="00075CD0" w14:paraId="558BF6CA" w14:textId="77777777" w:rsidTr="00EA50D7">
        <w:tc>
          <w:tcPr>
            <w:tcW w:w="709" w:type="dxa"/>
            <w:shd w:val="clear" w:color="auto" w:fill="auto"/>
            <w:vAlign w:val="center"/>
          </w:tcPr>
          <w:p w14:paraId="1B4223E9" w14:textId="77777777" w:rsidR="00C94D43" w:rsidRPr="00CB5EDB" w:rsidRDefault="00C94D43" w:rsidP="00075CD0">
            <w:pPr>
              <w:jc w:val="center"/>
            </w:pPr>
            <w:r w:rsidRPr="00CB5EDB">
              <w:t>Nr oferty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53686E5F" w14:textId="77777777" w:rsidR="00C94D43" w:rsidRPr="00CB5EDB" w:rsidRDefault="00C94D43" w:rsidP="00075CD0">
            <w:pPr>
              <w:jc w:val="center"/>
            </w:pPr>
            <w:r w:rsidRPr="00CB5EDB">
              <w:t>Nr</w:t>
            </w:r>
          </w:p>
          <w:p w14:paraId="685F0C59" w14:textId="77777777" w:rsidR="00C94D43" w:rsidRPr="00CB5EDB" w:rsidRDefault="00C94D43" w:rsidP="00075CD0">
            <w:pPr>
              <w:jc w:val="center"/>
            </w:pPr>
            <w:r w:rsidRPr="00CB5EDB">
              <w:t>zadania</w:t>
            </w:r>
          </w:p>
        </w:tc>
        <w:tc>
          <w:tcPr>
            <w:tcW w:w="2295" w:type="dxa"/>
            <w:shd w:val="clear" w:color="auto" w:fill="auto"/>
            <w:vAlign w:val="center"/>
          </w:tcPr>
          <w:p w14:paraId="2169AA5F" w14:textId="77777777" w:rsidR="00CB5EDB" w:rsidRDefault="00CB5EDB" w:rsidP="00075CD0">
            <w:pPr>
              <w:jc w:val="center"/>
            </w:pPr>
            <w:r>
              <w:t>Nazwa (firma</w:t>
            </w:r>
            <w:r w:rsidR="00C94D43" w:rsidRPr="00CB5EDB">
              <w:t>)</w:t>
            </w:r>
            <w:r>
              <w:t xml:space="preserve"> </w:t>
            </w:r>
          </w:p>
          <w:p w14:paraId="6DB9B189" w14:textId="77777777" w:rsidR="00C94D43" w:rsidRPr="00CB5EDB" w:rsidRDefault="00CB5EDB" w:rsidP="00075CD0">
            <w:pPr>
              <w:jc w:val="center"/>
            </w:pPr>
            <w:r>
              <w:t>i adres</w:t>
            </w:r>
            <w:r w:rsidR="00C94D43" w:rsidRPr="00CB5EDB">
              <w:t xml:space="preserve"> wykonawcy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7DCC95D" w14:textId="77777777" w:rsidR="00C94D43" w:rsidRPr="00CB5EDB" w:rsidRDefault="00C94D43" w:rsidP="00075CD0">
            <w:pPr>
              <w:jc w:val="center"/>
            </w:pPr>
            <w:r w:rsidRPr="00CB5EDB">
              <w:t>Cena oferty</w:t>
            </w:r>
          </w:p>
        </w:tc>
        <w:tc>
          <w:tcPr>
            <w:tcW w:w="1673" w:type="dxa"/>
            <w:shd w:val="clear" w:color="auto" w:fill="auto"/>
            <w:vAlign w:val="center"/>
          </w:tcPr>
          <w:p w14:paraId="3C259A2D" w14:textId="0628BA7C" w:rsidR="00C94D43" w:rsidRPr="00CB5EDB" w:rsidRDefault="00EA50D7" w:rsidP="00075CD0">
            <w:pPr>
              <w:jc w:val="center"/>
            </w:pPr>
            <w:r w:rsidRPr="00EA50D7">
              <w:t>Termin uzupełnienia magazynu, maksimum 5 dni kalendarzowych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09987C54" w14:textId="37379E80" w:rsidR="00C94D43" w:rsidRPr="00CB5EDB" w:rsidRDefault="00EA50D7" w:rsidP="00075CD0">
            <w:pPr>
              <w:jc w:val="center"/>
            </w:pPr>
            <w:r w:rsidRPr="00EA50D7">
              <w:t>Termin ważności asortymentu</w:t>
            </w:r>
            <w:r>
              <w:t xml:space="preserve"> ( w zależności od pakietu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39E65D09" w14:textId="77777777" w:rsidR="00C94D43" w:rsidRPr="00CB5EDB" w:rsidRDefault="00C94D43" w:rsidP="00EA50D7">
            <w:pPr>
              <w:ind w:left="-38" w:firstLine="38"/>
              <w:jc w:val="center"/>
            </w:pPr>
            <w:r w:rsidRPr="00CB5EDB">
              <w:t>Warunki płatności</w:t>
            </w:r>
          </w:p>
        </w:tc>
      </w:tr>
      <w:tr w:rsidR="00A90487" w:rsidRPr="00075CD0" w14:paraId="2D245AA0" w14:textId="77777777" w:rsidTr="00EA50D7">
        <w:tc>
          <w:tcPr>
            <w:tcW w:w="709" w:type="dxa"/>
            <w:shd w:val="clear" w:color="auto" w:fill="auto"/>
            <w:vAlign w:val="center"/>
          </w:tcPr>
          <w:p w14:paraId="75877906" w14:textId="77777777" w:rsidR="00A90487" w:rsidRPr="00CB5EDB" w:rsidRDefault="00A90487" w:rsidP="00262DFA">
            <w:pPr>
              <w:spacing w:before="120" w:after="120"/>
              <w:jc w:val="center"/>
            </w:pPr>
            <w:r w:rsidRPr="00A90487">
              <w:t>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693ACC9E" w14:textId="77777777" w:rsidR="00A90487" w:rsidRPr="00CB5EDB" w:rsidRDefault="00A90487" w:rsidP="00262DFA">
            <w:pPr>
              <w:spacing w:before="120" w:after="120"/>
              <w:jc w:val="center"/>
            </w:pPr>
            <w:r w:rsidRPr="00A90487">
              <w:t>8</w:t>
            </w:r>
          </w:p>
        </w:tc>
        <w:tc>
          <w:tcPr>
            <w:tcW w:w="2295" w:type="dxa"/>
            <w:shd w:val="clear" w:color="auto" w:fill="auto"/>
          </w:tcPr>
          <w:p w14:paraId="0FC8C9E7" w14:textId="77777777" w:rsidR="00A90487" w:rsidRPr="00CB5EDB" w:rsidRDefault="00A90487" w:rsidP="00262DFA">
            <w:pPr>
              <w:spacing w:before="40"/>
            </w:pPr>
            <w:r w:rsidRPr="00A90487">
              <w:t xml:space="preserve">Abbott </w:t>
            </w:r>
            <w:proofErr w:type="spellStart"/>
            <w:r w:rsidRPr="00A90487">
              <w:t>Medical</w:t>
            </w:r>
            <w:proofErr w:type="spellEnd"/>
            <w:r w:rsidRPr="00A90487">
              <w:t xml:space="preserve"> Sp. z o. o.</w:t>
            </w:r>
          </w:p>
          <w:p w14:paraId="24F66A1A" w14:textId="77777777" w:rsidR="00A90487" w:rsidRPr="00CB5EDB" w:rsidRDefault="00A90487" w:rsidP="00262DFA">
            <w:r w:rsidRPr="00A90487">
              <w:t>Postępu</w:t>
            </w:r>
            <w:r w:rsidRPr="00CB5EDB">
              <w:t xml:space="preserve"> </w:t>
            </w:r>
            <w:r w:rsidRPr="00A90487">
              <w:t>21B</w:t>
            </w:r>
            <w:r w:rsidRPr="00CB5EDB">
              <w:t xml:space="preserve"> </w:t>
            </w:r>
          </w:p>
          <w:p w14:paraId="1C51305A" w14:textId="77777777" w:rsidR="00A90487" w:rsidRPr="00CB5EDB" w:rsidRDefault="00A90487" w:rsidP="00262DFA">
            <w:pPr>
              <w:spacing w:before="40" w:after="40"/>
              <w:jc w:val="both"/>
            </w:pPr>
            <w:r w:rsidRPr="00A90487">
              <w:t>02-676</w:t>
            </w:r>
            <w:r w:rsidRPr="00CB5EDB">
              <w:t xml:space="preserve"> </w:t>
            </w:r>
            <w:r w:rsidRPr="00A90487">
              <w:t>Warszawa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1B8BC6B" w14:textId="77777777" w:rsidR="00A90487" w:rsidRPr="00CB5EDB" w:rsidRDefault="00A90487" w:rsidP="00262DFA">
            <w:pPr>
              <w:spacing w:before="120" w:after="120"/>
              <w:jc w:val="center"/>
            </w:pPr>
            <w:r w:rsidRPr="00A90487">
              <w:t>57 240.00 zł</w:t>
            </w:r>
          </w:p>
        </w:tc>
        <w:tc>
          <w:tcPr>
            <w:tcW w:w="1673" w:type="dxa"/>
            <w:shd w:val="clear" w:color="auto" w:fill="auto"/>
            <w:vAlign w:val="center"/>
          </w:tcPr>
          <w:p w14:paraId="572138E6" w14:textId="77777777" w:rsidR="00A90487" w:rsidRPr="00CB5EDB" w:rsidRDefault="00A90487" w:rsidP="00262DFA">
            <w:pPr>
              <w:spacing w:before="120" w:after="120"/>
              <w:jc w:val="center"/>
            </w:pPr>
            <w:r w:rsidRPr="00A90487">
              <w:t>1 dzień kalendarzowy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3090BC47" w14:textId="77777777" w:rsidR="00A90487" w:rsidRPr="00CB5EDB" w:rsidRDefault="00A90487" w:rsidP="00262DFA">
            <w:pPr>
              <w:spacing w:before="120" w:after="120"/>
              <w:jc w:val="center"/>
            </w:pPr>
            <w:r w:rsidRPr="00A90487">
              <w:t>24 miesiące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3B93B8C6" w14:textId="77777777" w:rsidR="00A90487" w:rsidRPr="00CB5EDB" w:rsidRDefault="00A90487" w:rsidP="00262DFA">
            <w:pPr>
              <w:spacing w:before="120" w:after="120"/>
              <w:jc w:val="center"/>
            </w:pPr>
            <w:r w:rsidRPr="00A90487">
              <w:t>60 dni</w:t>
            </w:r>
          </w:p>
        </w:tc>
      </w:tr>
      <w:tr w:rsidR="00A90487" w:rsidRPr="00075CD0" w14:paraId="771B2560" w14:textId="77777777" w:rsidTr="00EA50D7">
        <w:tc>
          <w:tcPr>
            <w:tcW w:w="709" w:type="dxa"/>
            <w:shd w:val="clear" w:color="auto" w:fill="auto"/>
            <w:vAlign w:val="center"/>
          </w:tcPr>
          <w:p w14:paraId="66B565AB" w14:textId="77777777" w:rsidR="00A90487" w:rsidRPr="00CB5EDB" w:rsidRDefault="00A90487" w:rsidP="00262DFA">
            <w:pPr>
              <w:spacing w:before="120" w:after="120"/>
              <w:jc w:val="center"/>
            </w:pPr>
            <w:r w:rsidRPr="00A90487">
              <w:t>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580A3E24" w14:textId="77777777" w:rsidR="00A90487" w:rsidRPr="00CB5EDB" w:rsidRDefault="00A90487" w:rsidP="00262DFA">
            <w:pPr>
              <w:spacing w:before="120" w:after="120"/>
              <w:jc w:val="center"/>
            </w:pPr>
            <w:r w:rsidRPr="00A90487">
              <w:t>9</w:t>
            </w:r>
          </w:p>
        </w:tc>
        <w:tc>
          <w:tcPr>
            <w:tcW w:w="2295" w:type="dxa"/>
            <w:shd w:val="clear" w:color="auto" w:fill="auto"/>
          </w:tcPr>
          <w:p w14:paraId="1BFECFEF" w14:textId="77777777" w:rsidR="00A90487" w:rsidRPr="00CB5EDB" w:rsidRDefault="00A90487" w:rsidP="00262DFA">
            <w:pPr>
              <w:spacing w:before="40"/>
            </w:pPr>
            <w:r w:rsidRPr="00A90487">
              <w:t xml:space="preserve">Abbott </w:t>
            </w:r>
            <w:proofErr w:type="spellStart"/>
            <w:r w:rsidRPr="00A90487">
              <w:t>Medical</w:t>
            </w:r>
            <w:proofErr w:type="spellEnd"/>
            <w:r w:rsidRPr="00A90487">
              <w:t xml:space="preserve"> Sp. z o. o.</w:t>
            </w:r>
          </w:p>
          <w:p w14:paraId="197BCA09" w14:textId="77777777" w:rsidR="00A90487" w:rsidRPr="00CB5EDB" w:rsidRDefault="00A90487" w:rsidP="00262DFA">
            <w:r w:rsidRPr="00A90487">
              <w:t>Postępu</w:t>
            </w:r>
            <w:r w:rsidRPr="00CB5EDB">
              <w:t xml:space="preserve"> </w:t>
            </w:r>
            <w:r w:rsidRPr="00A90487">
              <w:t>21B</w:t>
            </w:r>
            <w:r w:rsidRPr="00CB5EDB">
              <w:t xml:space="preserve"> </w:t>
            </w:r>
          </w:p>
          <w:p w14:paraId="3D027650" w14:textId="77777777" w:rsidR="00A90487" w:rsidRPr="00CB5EDB" w:rsidRDefault="00A90487" w:rsidP="00262DFA">
            <w:pPr>
              <w:spacing w:before="40" w:after="40"/>
              <w:jc w:val="both"/>
            </w:pPr>
            <w:r w:rsidRPr="00A90487">
              <w:t>02-676</w:t>
            </w:r>
            <w:r w:rsidRPr="00CB5EDB">
              <w:t xml:space="preserve"> </w:t>
            </w:r>
            <w:r w:rsidRPr="00A90487">
              <w:t>Warszawa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281BA00" w14:textId="77777777" w:rsidR="00A90487" w:rsidRPr="00CB5EDB" w:rsidRDefault="00A90487" w:rsidP="00262DFA">
            <w:pPr>
              <w:spacing w:before="120" w:after="120"/>
              <w:jc w:val="center"/>
            </w:pPr>
            <w:r w:rsidRPr="00A90487">
              <w:t>36 720.00 zł</w:t>
            </w:r>
          </w:p>
        </w:tc>
        <w:tc>
          <w:tcPr>
            <w:tcW w:w="1673" w:type="dxa"/>
            <w:shd w:val="clear" w:color="auto" w:fill="auto"/>
            <w:vAlign w:val="center"/>
          </w:tcPr>
          <w:p w14:paraId="65C94ACB" w14:textId="77777777" w:rsidR="00A90487" w:rsidRPr="00CB5EDB" w:rsidRDefault="00A90487" w:rsidP="00262DFA">
            <w:pPr>
              <w:spacing w:before="120" w:after="120"/>
              <w:jc w:val="center"/>
            </w:pPr>
            <w:r w:rsidRPr="00A90487">
              <w:t>1 dzień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764741CF" w14:textId="77777777" w:rsidR="00A90487" w:rsidRPr="00CB5EDB" w:rsidRDefault="00A90487" w:rsidP="00262DFA">
            <w:pPr>
              <w:spacing w:before="120" w:after="120"/>
              <w:jc w:val="center"/>
            </w:pPr>
            <w:r w:rsidRPr="00A90487">
              <w:t>-----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26B489E7" w14:textId="77777777" w:rsidR="00A90487" w:rsidRPr="00CB5EDB" w:rsidRDefault="00A90487" w:rsidP="00262DFA">
            <w:pPr>
              <w:spacing w:before="120" w:after="120"/>
              <w:jc w:val="center"/>
            </w:pPr>
            <w:r w:rsidRPr="00A90487">
              <w:t>60 dni</w:t>
            </w:r>
          </w:p>
        </w:tc>
      </w:tr>
      <w:tr w:rsidR="00A90487" w:rsidRPr="00075CD0" w14:paraId="401CFE4A" w14:textId="77777777" w:rsidTr="00EA50D7">
        <w:tc>
          <w:tcPr>
            <w:tcW w:w="709" w:type="dxa"/>
            <w:shd w:val="clear" w:color="auto" w:fill="auto"/>
            <w:vAlign w:val="center"/>
          </w:tcPr>
          <w:p w14:paraId="6775D87F" w14:textId="77777777" w:rsidR="00A90487" w:rsidRPr="00CB5EDB" w:rsidRDefault="00A90487" w:rsidP="00262DFA">
            <w:pPr>
              <w:spacing w:before="120" w:after="120"/>
              <w:jc w:val="center"/>
            </w:pPr>
            <w:r w:rsidRPr="00A90487">
              <w:t>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2EFF6D75" w14:textId="77777777" w:rsidR="00A90487" w:rsidRPr="00CB5EDB" w:rsidRDefault="00A90487" w:rsidP="00262DFA">
            <w:pPr>
              <w:spacing w:before="120" w:after="120"/>
              <w:jc w:val="center"/>
            </w:pPr>
            <w:r w:rsidRPr="00A90487">
              <w:t>22</w:t>
            </w:r>
          </w:p>
        </w:tc>
        <w:tc>
          <w:tcPr>
            <w:tcW w:w="2295" w:type="dxa"/>
            <w:shd w:val="clear" w:color="auto" w:fill="auto"/>
          </w:tcPr>
          <w:p w14:paraId="1816FBDF" w14:textId="77777777" w:rsidR="00A90487" w:rsidRPr="00CB5EDB" w:rsidRDefault="00A90487" w:rsidP="00262DFA">
            <w:pPr>
              <w:spacing w:before="40"/>
            </w:pPr>
            <w:r w:rsidRPr="00A90487">
              <w:t xml:space="preserve">Abbott </w:t>
            </w:r>
            <w:proofErr w:type="spellStart"/>
            <w:r w:rsidRPr="00A90487">
              <w:t>Medical</w:t>
            </w:r>
            <w:proofErr w:type="spellEnd"/>
            <w:r w:rsidRPr="00A90487">
              <w:t xml:space="preserve"> Sp. z o. o.</w:t>
            </w:r>
          </w:p>
          <w:p w14:paraId="44C94FBC" w14:textId="77777777" w:rsidR="00A90487" w:rsidRPr="00CB5EDB" w:rsidRDefault="00A90487" w:rsidP="00262DFA">
            <w:r w:rsidRPr="00A90487">
              <w:t>Postępu</w:t>
            </w:r>
            <w:r w:rsidRPr="00CB5EDB">
              <w:t xml:space="preserve"> </w:t>
            </w:r>
            <w:r w:rsidRPr="00A90487">
              <w:t>21B</w:t>
            </w:r>
            <w:r w:rsidRPr="00CB5EDB">
              <w:t xml:space="preserve"> </w:t>
            </w:r>
          </w:p>
          <w:p w14:paraId="7A04C233" w14:textId="77777777" w:rsidR="00A90487" w:rsidRPr="00CB5EDB" w:rsidRDefault="00A90487" w:rsidP="00262DFA">
            <w:pPr>
              <w:spacing w:before="40" w:after="40"/>
              <w:jc w:val="both"/>
            </w:pPr>
            <w:r w:rsidRPr="00A90487">
              <w:t>02-676</w:t>
            </w:r>
            <w:r w:rsidRPr="00CB5EDB">
              <w:t xml:space="preserve"> </w:t>
            </w:r>
            <w:r w:rsidRPr="00A90487">
              <w:t>Warszawa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39B15BE" w14:textId="77777777" w:rsidR="00A90487" w:rsidRPr="00CB5EDB" w:rsidRDefault="00A90487" w:rsidP="00262DFA">
            <w:pPr>
              <w:spacing w:before="120" w:after="120"/>
              <w:jc w:val="center"/>
            </w:pPr>
            <w:r w:rsidRPr="00A90487">
              <w:t>74 520.00 zł</w:t>
            </w:r>
          </w:p>
        </w:tc>
        <w:tc>
          <w:tcPr>
            <w:tcW w:w="1673" w:type="dxa"/>
            <w:shd w:val="clear" w:color="auto" w:fill="auto"/>
            <w:vAlign w:val="center"/>
          </w:tcPr>
          <w:p w14:paraId="0F9DCD34" w14:textId="77777777" w:rsidR="00A90487" w:rsidRPr="00CB5EDB" w:rsidRDefault="00A90487" w:rsidP="00262DFA">
            <w:pPr>
              <w:spacing w:before="120" w:after="120"/>
              <w:jc w:val="center"/>
            </w:pPr>
            <w:r w:rsidRPr="00A90487">
              <w:t>1 dzień kalendarzowy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33D5F9B1" w14:textId="77777777" w:rsidR="00A90487" w:rsidRPr="00CB5EDB" w:rsidRDefault="00A90487" w:rsidP="00262DFA">
            <w:pPr>
              <w:spacing w:before="120" w:after="120"/>
              <w:jc w:val="center"/>
            </w:pPr>
            <w:r w:rsidRPr="00A90487">
              <w:t>24 miesiące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32D8BED0" w14:textId="77777777" w:rsidR="00A90487" w:rsidRPr="00CB5EDB" w:rsidRDefault="00A90487" w:rsidP="00262DFA">
            <w:pPr>
              <w:spacing w:before="120" w:after="120"/>
              <w:jc w:val="center"/>
            </w:pPr>
            <w:r w:rsidRPr="00A90487">
              <w:t>60 dni</w:t>
            </w:r>
          </w:p>
        </w:tc>
      </w:tr>
      <w:tr w:rsidR="00A90487" w:rsidRPr="00075CD0" w14:paraId="5B0C4527" w14:textId="77777777" w:rsidTr="00EA50D7">
        <w:tc>
          <w:tcPr>
            <w:tcW w:w="709" w:type="dxa"/>
            <w:shd w:val="clear" w:color="auto" w:fill="auto"/>
            <w:vAlign w:val="center"/>
          </w:tcPr>
          <w:p w14:paraId="335436B9" w14:textId="77777777" w:rsidR="00A90487" w:rsidRPr="00CB5EDB" w:rsidRDefault="00A90487" w:rsidP="00262DFA">
            <w:pPr>
              <w:spacing w:before="120" w:after="120"/>
              <w:jc w:val="center"/>
            </w:pPr>
            <w:r w:rsidRPr="00A90487">
              <w:t>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40C428E1" w14:textId="77777777" w:rsidR="00A90487" w:rsidRPr="00CB5EDB" w:rsidRDefault="00A90487" w:rsidP="00262DFA">
            <w:pPr>
              <w:spacing w:before="120" w:after="120"/>
              <w:jc w:val="center"/>
            </w:pPr>
            <w:r w:rsidRPr="00A90487">
              <w:t>25</w:t>
            </w:r>
          </w:p>
        </w:tc>
        <w:tc>
          <w:tcPr>
            <w:tcW w:w="2295" w:type="dxa"/>
            <w:shd w:val="clear" w:color="auto" w:fill="auto"/>
          </w:tcPr>
          <w:p w14:paraId="40611921" w14:textId="77777777" w:rsidR="00A90487" w:rsidRPr="00CB5EDB" w:rsidRDefault="00A90487" w:rsidP="00262DFA">
            <w:pPr>
              <w:spacing w:before="40"/>
            </w:pPr>
            <w:r w:rsidRPr="00A90487">
              <w:t xml:space="preserve">Abbott </w:t>
            </w:r>
            <w:proofErr w:type="spellStart"/>
            <w:r w:rsidRPr="00A90487">
              <w:t>Medical</w:t>
            </w:r>
            <w:proofErr w:type="spellEnd"/>
            <w:r w:rsidRPr="00A90487">
              <w:t xml:space="preserve"> Sp. z o. o.</w:t>
            </w:r>
          </w:p>
          <w:p w14:paraId="680DD536" w14:textId="77777777" w:rsidR="00A90487" w:rsidRPr="00CB5EDB" w:rsidRDefault="00A90487" w:rsidP="00262DFA">
            <w:r w:rsidRPr="00A90487">
              <w:t>Postępu</w:t>
            </w:r>
            <w:r w:rsidRPr="00CB5EDB">
              <w:t xml:space="preserve"> </w:t>
            </w:r>
            <w:r w:rsidRPr="00A90487">
              <w:t>21B</w:t>
            </w:r>
            <w:r w:rsidRPr="00CB5EDB">
              <w:t xml:space="preserve"> </w:t>
            </w:r>
          </w:p>
          <w:p w14:paraId="75B96ABB" w14:textId="77777777" w:rsidR="00A90487" w:rsidRPr="00CB5EDB" w:rsidRDefault="00A90487" w:rsidP="00262DFA">
            <w:pPr>
              <w:spacing w:before="40" w:after="40"/>
              <w:jc w:val="both"/>
            </w:pPr>
            <w:r w:rsidRPr="00A90487">
              <w:t>02-676</w:t>
            </w:r>
            <w:r w:rsidRPr="00CB5EDB">
              <w:t xml:space="preserve"> </w:t>
            </w:r>
            <w:r w:rsidRPr="00A90487">
              <w:t>Warszawa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5407A46" w14:textId="77777777" w:rsidR="00A90487" w:rsidRPr="00CB5EDB" w:rsidRDefault="00A90487" w:rsidP="00262DFA">
            <w:pPr>
              <w:spacing w:before="120" w:after="120"/>
              <w:jc w:val="center"/>
            </w:pPr>
            <w:r w:rsidRPr="00A90487">
              <w:t>20 520.00 zł</w:t>
            </w:r>
          </w:p>
        </w:tc>
        <w:tc>
          <w:tcPr>
            <w:tcW w:w="1673" w:type="dxa"/>
            <w:shd w:val="clear" w:color="auto" w:fill="auto"/>
            <w:vAlign w:val="center"/>
          </w:tcPr>
          <w:p w14:paraId="759FB075" w14:textId="77777777" w:rsidR="00A90487" w:rsidRPr="00CB5EDB" w:rsidRDefault="00A90487" w:rsidP="00262DFA">
            <w:pPr>
              <w:spacing w:before="120" w:after="120"/>
              <w:jc w:val="center"/>
            </w:pPr>
            <w:r w:rsidRPr="00A90487">
              <w:t>1 dzień kalendarzowy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0A418154" w14:textId="77777777" w:rsidR="00A90487" w:rsidRPr="00CB5EDB" w:rsidRDefault="00A90487" w:rsidP="00262DFA">
            <w:pPr>
              <w:spacing w:before="120" w:after="120"/>
              <w:jc w:val="center"/>
            </w:pPr>
            <w:r w:rsidRPr="00A90487">
              <w:t>24 miesiące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0E0B1AB5" w14:textId="77777777" w:rsidR="00A90487" w:rsidRPr="00CB5EDB" w:rsidRDefault="00A90487" w:rsidP="00262DFA">
            <w:pPr>
              <w:spacing w:before="120" w:after="120"/>
              <w:jc w:val="center"/>
            </w:pPr>
            <w:r w:rsidRPr="00A90487">
              <w:t>60 dni</w:t>
            </w:r>
          </w:p>
        </w:tc>
      </w:tr>
      <w:tr w:rsidR="00A90487" w:rsidRPr="00075CD0" w14:paraId="7C30E9C0" w14:textId="77777777" w:rsidTr="00EA50D7">
        <w:tc>
          <w:tcPr>
            <w:tcW w:w="709" w:type="dxa"/>
            <w:shd w:val="clear" w:color="auto" w:fill="auto"/>
            <w:vAlign w:val="center"/>
          </w:tcPr>
          <w:p w14:paraId="00C5DA3D" w14:textId="77777777" w:rsidR="00A90487" w:rsidRPr="00CB5EDB" w:rsidRDefault="00A90487" w:rsidP="00262DFA">
            <w:pPr>
              <w:spacing w:before="120" w:after="120"/>
              <w:jc w:val="center"/>
            </w:pPr>
            <w:r w:rsidRPr="00A90487">
              <w:t>2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41520D4F" w14:textId="77777777" w:rsidR="00A90487" w:rsidRPr="00CB5EDB" w:rsidRDefault="00A90487" w:rsidP="00262DFA">
            <w:pPr>
              <w:spacing w:before="120" w:after="120"/>
              <w:jc w:val="center"/>
            </w:pPr>
            <w:r w:rsidRPr="00A90487">
              <w:t>27</w:t>
            </w:r>
          </w:p>
        </w:tc>
        <w:tc>
          <w:tcPr>
            <w:tcW w:w="2295" w:type="dxa"/>
            <w:shd w:val="clear" w:color="auto" w:fill="auto"/>
          </w:tcPr>
          <w:p w14:paraId="03D55D8E" w14:textId="77777777" w:rsidR="00A90487" w:rsidRPr="00CB5EDB" w:rsidRDefault="00A90487" w:rsidP="00262DFA">
            <w:pPr>
              <w:spacing w:before="40"/>
            </w:pPr>
            <w:proofErr w:type="spellStart"/>
            <w:r w:rsidRPr="00A90487">
              <w:t>Aesculap</w:t>
            </w:r>
            <w:proofErr w:type="spellEnd"/>
            <w:r w:rsidRPr="00A90487">
              <w:t xml:space="preserve"> </w:t>
            </w:r>
            <w:proofErr w:type="spellStart"/>
            <w:r w:rsidRPr="00A90487">
              <w:t>Chifa</w:t>
            </w:r>
            <w:proofErr w:type="spellEnd"/>
            <w:r w:rsidRPr="00A90487">
              <w:t xml:space="preserve"> Spółka z ograniczoną odpowiedzialnością</w:t>
            </w:r>
          </w:p>
          <w:p w14:paraId="2B72C4F6" w14:textId="77777777" w:rsidR="00A90487" w:rsidRPr="00CB5EDB" w:rsidRDefault="00A90487" w:rsidP="00262DFA">
            <w:r w:rsidRPr="00A90487">
              <w:t>Tysiąclecia</w:t>
            </w:r>
            <w:r w:rsidRPr="00CB5EDB">
              <w:t xml:space="preserve"> </w:t>
            </w:r>
            <w:r w:rsidRPr="00A90487">
              <w:t>14</w:t>
            </w:r>
            <w:r w:rsidRPr="00CB5EDB">
              <w:t xml:space="preserve"> </w:t>
            </w:r>
          </w:p>
          <w:p w14:paraId="6CFAE9EE" w14:textId="77777777" w:rsidR="00A90487" w:rsidRPr="00CB5EDB" w:rsidRDefault="00A90487" w:rsidP="00262DFA">
            <w:pPr>
              <w:spacing w:before="40" w:after="40"/>
              <w:jc w:val="both"/>
            </w:pPr>
            <w:r w:rsidRPr="00A90487">
              <w:t>64-300</w:t>
            </w:r>
            <w:r w:rsidRPr="00CB5EDB">
              <w:t xml:space="preserve"> </w:t>
            </w:r>
            <w:r w:rsidRPr="00A90487">
              <w:t>Nowy Tomyśl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0ED441F" w14:textId="77777777" w:rsidR="00A90487" w:rsidRPr="00CB5EDB" w:rsidRDefault="00A90487" w:rsidP="00262DFA">
            <w:pPr>
              <w:spacing w:before="120" w:after="120"/>
              <w:jc w:val="center"/>
            </w:pPr>
            <w:r w:rsidRPr="00A90487">
              <w:t>17 280.00 zł</w:t>
            </w:r>
          </w:p>
        </w:tc>
        <w:tc>
          <w:tcPr>
            <w:tcW w:w="1673" w:type="dxa"/>
            <w:shd w:val="clear" w:color="auto" w:fill="auto"/>
            <w:vAlign w:val="center"/>
          </w:tcPr>
          <w:p w14:paraId="595B526B" w14:textId="77777777" w:rsidR="00A90487" w:rsidRPr="00CB5EDB" w:rsidRDefault="00A90487" w:rsidP="00262DFA">
            <w:pPr>
              <w:spacing w:before="120" w:after="120"/>
              <w:jc w:val="center"/>
            </w:pPr>
            <w:r w:rsidRPr="00A90487">
              <w:t>2 dni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1F75C823" w14:textId="77777777" w:rsidR="00A90487" w:rsidRPr="00CB5EDB" w:rsidRDefault="00A90487" w:rsidP="00262DFA">
            <w:pPr>
              <w:spacing w:before="120" w:after="120"/>
              <w:jc w:val="center"/>
            </w:pPr>
            <w:r w:rsidRPr="00A90487">
              <w:t>36 miesięcy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048BA476" w14:textId="77777777" w:rsidR="00A90487" w:rsidRPr="00CB5EDB" w:rsidRDefault="00A90487" w:rsidP="00262DFA">
            <w:pPr>
              <w:spacing w:before="120" w:after="120"/>
              <w:jc w:val="center"/>
            </w:pPr>
            <w:r w:rsidRPr="00A90487">
              <w:t>60 dni</w:t>
            </w:r>
          </w:p>
        </w:tc>
      </w:tr>
      <w:tr w:rsidR="00A90487" w:rsidRPr="00075CD0" w14:paraId="3B85C3C9" w14:textId="77777777" w:rsidTr="00EA50D7">
        <w:tc>
          <w:tcPr>
            <w:tcW w:w="709" w:type="dxa"/>
            <w:shd w:val="clear" w:color="auto" w:fill="auto"/>
            <w:vAlign w:val="center"/>
          </w:tcPr>
          <w:p w14:paraId="7B84755D" w14:textId="77777777" w:rsidR="00A90487" w:rsidRPr="00CB5EDB" w:rsidRDefault="00A90487" w:rsidP="00262DFA">
            <w:pPr>
              <w:spacing w:before="120" w:after="120"/>
              <w:jc w:val="center"/>
            </w:pPr>
            <w:r w:rsidRPr="00A90487">
              <w:t>3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2397727D" w14:textId="77777777" w:rsidR="00A90487" w:rsidRPr="00CB5EDB" w:rsidRDefault="00A90487" w:rsidP="00262DFA">
            <w:pPr>
              <w:spacing w:before="120" w:after="120"/>
              <w:jc w:val="center"/>
            </w:pPr>
            <w:r w:rsidRPr="00A90487">
              <w:t>3</w:t>
            </w:r>
          </w:p>
        </w:tc>
        <w:tc>
          <w:tcPr>
            <w:tcW w:w="2295" w:type="dxa"/>
            <w:shd w:val="clear" w:color="auto" w:fill="auto"/>
          </w:tcPr>
          <w:p w14:paraId="040FE913" w14:textId="77777777" w:rsidR="00A90487" w:rsidRPr="00CB5EDB" w:rsidRDefault="00A90487" w:rsidP="00262DFA">
            <w:pPr>
              <w:spacing w:before="40"/>
            </w:pPr>
            <w:r w:rsidRPr="00A90487">
              <w:t>Balton Sp. z o.o.</w:t>
            </w:r>
          </w:p>
          <w:p w14:paraId="716D3233" w14:textId="77777777" w:rsidR="00A90487" w:rsidRPr="00CB5EDB" w:rsidRDefault="00A90487" w:rsidP="00262DFA">
            <w:r w:rsidRPr="00A90487">
              <w:t>Nowy Świat</w:t>
            </w:r>
            <w:r w:rsidRPr="00CB5EDB">
              <w:t xml:space="preserve"> </w:t>
            </w:r>
            <w:r w:rsidRPr="00A90487">
              <w:t>7/14</w:t>
            </w:r>
            <w:r w:rsidRPr="00CB5EDB">
              <w:t xml:space="preserve"> </w:t>
            </w:r>
          </w:p>
          <w:p w14:paraId="052BC67E" w14:textId="77777777" w:rsidR="00A90487" w:rsidRPr="00CB5EDB" w:rsidRDefault="00A90487" w:rsidP="00262DFA">
            <w:pPr>
              <w:spacing w:before="40" w:after="40"/>
              <w:jc w:val="both"/>
            </w:pPr>
            <w:r w:rsidRPr="00A90487">
              <w:t>00-496</w:t>
            </w:r>
            <w:r w:rsidRPr="00CB5EDB">
              <w:t xml:space="preserve"> </w:t>
            </w:r>
            <w:r w:rsidRPr="00A90487">
              <w:t>Warszawa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B6A7BE7" w14:textId="77777777" w:rsidR="00A90487" w:rsidRPr="00CB5EDB" w:rsidRDefault="00A90487" w:rsidP="00262DFA">
            <w:pPr>
              <w:spacing w:before="120" w:after="120"/>
              <w:jc w:val="center"/>
            </w:pPr>
            <w:r w:rsidRPr="00A90487">
              <w:t>67 500.00 zł</w:t>
            </w:r>
          </w:p>
        </w:tc>
        <w:tc>
          <w:tcPr>
            <w:tcW w:w="1673" w:type="dxa"/>
            <w:shd w:val="clear" w:color="auto" w:fill="auto"/>
            <w:vAlign w:val="center"/>
          </w:tcPr>
          <w:p w14:paraId="3F204C99" w14:textId="77777777" w:rsidR="00A90487" w:rsidRPr="00CB5EDB" w:rsidRDefault="00A90487" w:rsidP="00262DFA">
            <w:pPr>
              <w:spacing w:before="120" w:after="120"/>
              <w:jc w:val="center"/>
            </w:pPr>
            <w:r w:rsidRPr="00A90487">
              <w:t>1 dzień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552750D6" w14:textId="77777777" w:rsidR="00A90487" w:rsidRPr="00CB5EDB" w:rsidRDefault="00A90487" w:rsidP="00262DFA">
            <w:pPr>
              <w:spacing w:before="120" w:after="120"/>
              <w:jc w:val="center"/>
            </w:pPr>
            <w:r w:rsidRPr="00A90487">
              <w:t>24 miesiące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605517FA" w14:textId="77777777" w:rsidR="00A90487" w:rsidRPr="00CB5EDB" w:rsidRDefault="00A90487" w:rsidP="00262DFA">
            <w:pPr>
              <w:spacing w:before="120" w:after="120"/>
              <w:jc w:val="center"/>
            </w:pPr>
            <w:r w:rsidRPr="00A90487">
              <w:t>60 dni</w:t>
            </w:r>
          </w:p>
        </w:tc>
      </w:tr>
      <w:tr w:rsidR="00A90487" w:rsidRPr="00075CD0" w14:paraId="015D2C69" w14:textId="77777777" w:rsidTr="00EA50D7">
        <w:tc>
          <w:tcPr>
            <w:tcW w:w="709" w:type="dxa"/>
            <w:shd w:val="clear" w:color="auto" w:fill="auto"/>
            <w:vAlign w:val="center"/>
          </w:tcPr>
          <w:p w14:paraId="15B4DA6D" w14:textId="77777777" w:rsidR="00A90487" w:rsidRPr="00CB5EDB" w:rsidRDefault="00A90487" w:rsidP="00262DFA">
            <w:pPr>
              <w:spacing w:before="120" w:after="120"/>
              <w:jc w:val="center"/>
            </w:pPr>
            <w:r w:rsidRPr="00A90487">
              <w:t>3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562C4A5C" w14:textId="77777777" w:rsidR="00A90487" w:rsidRPr="00CB5EDB" w:rsidRDefault="00A90487" w:rsidP="00262DFA">
            <w:pPr>
              <w:spacing w:before="120" w:after="120"/>
              <w:jc w:val="center"/>
            </w:pPr>
            <w:r w:rsidRPr="00A90487">
              <w:t>4</w:t>
            </w:r>
          </w:p>
        </w:tc>
        <w:tc>
          <w:tcPr>
            <w:tcW w:w="2295" w:type="dxa"/>
            <w:shd w:val="clear" w:color="auto" w:fill="auto"/>
          </w:tcPr>
          <w:p w14:paraId="7C2D7F30" w14:textId="77777777" w:rsidR="00A90487" w:rsidRPr="00CB5EDB" w:rsidRDefault="00A90487" w:rsidP="00262DFA">
            <w:pPr>
              <w:spacing w:before="40"/>
            </w:pPr>
            <w:r w:rsidRPr="00A90487">
              <w:t>Balton Sp. z o.o.</w:t>
            </w:r>
          </w:p>
          <w:p w14:paraId="7875577C" w14:textId="77777777" w:rsidR="00A90487" w:rsidRPr="00CB5EDB" w:rsidRDefault="00A90487" w:rsidP="00262DFA">
            <w:r w:rsidRPr="00A90487">
              <w:t>Nowy Świat</w:t>
            </w:r>
            <w:r w:rsidRPr="00CB5EDB">
              <w:t xml:space="preserve"> </w:t>
            </w:r>
            <w:r w:rsidRPr="00A90487">
              <w:t>7/14</w:t>
            </w:r>
            <w:r w:rsidRPr="00CB5EDB">
              <w:t xml:space="preserve"> </w:t>
            </w:r>
          </w:p>
          <w:p w14:paraId="48AA2469" w14:textId="77777777" w:rsidR="00A90487" w:rsidRPr="00CB5EDB" w:rsidRDefault="00A90487" w:rsidP="00262DFA">
            <w:pPr>
              <w:spacing w:before="40" w:after="40"/>
              <w:jc w:val="both"/>
            </w:pPr>
            <w:r w:rsidRPr="00A90487">
              <w:t>00-496</w:t>
            </w:r>
            <w:r w:rsidRPr="00CB5EDB">
              <w:t xml:space="preserve"> </w:t>
            </w:r>
            <w:r w:rsidRPr="00A90487">
              <w:t>Warszawa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243AD6E" w14:textId="77777777" w:rsidR="00A90487" w:rsidRPr="00CB5EDB" w:rsidRDefault="00A90487" w:rsidP="00262DFA">
            <w:pPr>
              <w:spacing w:before="120" w:after="120"/>
              <w:jc w:val="center"/>
            </w:pPr>
            <w:r w:rsidRPr="00A90487">
              <w:t>7 344.00 zł</w:t>
            </w:r>
          </w:p>
        </w:tc>
        <w:tc>
          <w:tcPr>
            <w:tcW w:w="1673" w:type="dxa"/>
            <w:shd w:val="clear" w:color="auto" w:fill="auto"/>
            <w:vAlign w:val="center"/>
          </w:tcPr>
          <w:p w14:paraId="39613445" w14:textId="77777777" w:rsidR="00A90487" w:rsidRPr="00CB5EDB" w:rsidRDefault="00A90487" w:rsidP="00262DFA">
            <w:pPr>
              <w:spacing w:before="120" w:after="120"/>
              <w:jc w:val="center"/>
            </w:pPr>
            <w:r w:rsidRPr="00A90487">
              <w:t>1 dzień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611F16B4" w14:textId="77777777" w:rsidR="00A90487" w:rsidRPr="00CB5EDB" w:rsidRDefault="00A90487" w:rsidP="00262DFA">
            <w:pPr>
              <w:spacing w:before="120" w:after="120"/>
              <w:jc w:val="center"/>
            </w:pPr>
            <w:r w:rsidRPr="00A90487">
              <w:t>24 miesiące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00B6D6DA" w14:textId="77777777" w:rsidR="00A90487" w:rsidRPr="00CB5EDB" w:rsidRDefault="00A90487" w:rsidP="00262DFA">
            <w:pPr>
              <w:spacing w:before="120" w:after="120"/>
              <w:jc w:val="center"/>
            </w:pPr>
            <w:r w:rsidRPr="00A90487">
              <w:t>60 dni</w:t>
            </w:r>
          </w:p>
        </w:tc>
      </w:tr>
      <w:tr w:rsidR="00A90487" w:rsidRPr="00075CD0" w14:paraId="6DB995B5" w14:textId="77777777" w:rsidTr="00EA50D7">
        <w:tc>
          <w:tcPr>
            <w:tcW w:w="709" w:type="dxa"/>
            <w:shd w:val="clear" w:color="auto" w:fill="auto"/>
            <w:vAlign w:val="center"/>
          </w:tcPr>
          <w:p w14:paraId="6E7D68FF" w14:textId="77777777" w:rsidR="00A90487" w:rsidRPr="00CB5EDB" w:rsidRDefault="00A90487" w:rsidP="00262DFA">
            <w:pPr>
              <w:spacing w:before="120" w:after="120"/>
              <w:jc w:val="center"/>
            </w:pPr>
            <w:r w:rsidRPr="00A90487">
              <w:t>3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5C31F475" w14:textId="77777777" w:rsidR="00A90487" w:rsidRPr="00CB5EDB" w:rsidRDefault="00A90487" w:rsidP="00262DFA">
            <w:pPr>
              <w:spacing w:before="120" w:after="120"/>
              <w:jc w:val="center"/>
            </w:pPr>
            <w:r w:rsidRPr="00A90487">
              <w:t>5</w:t>
            </w:r>
          </w:p>
        </w:tc>
        <w:tc>
          <w:tcPr>
            <w:tcW w:w="2295" w:type="dxa"/>
            <w:shd w:val="clear" w:color="auto" w:fill="auto"/>
          </w:tcPr>
          <w:p w14:paraId="037C1ABA" w14:textId="77777777" w:rsidR="00A90487" w:rsidRPr="00CB5EDB" w:rsidRDefault="00A90487" w:rsidP="00262DFA">
            <w:pPr>
              <w:spacing w:before="40"/>
            </w:pPr>
            <w:r w:rsidRPr="00A90487">
              <w:t>Balton Sp. z o.o.</w:t>
            </w:r>
          </w:p>
          <w:p w14:paraId="4B1A0C77" w14:textId="77777777" w:rsidR="00A90487" w:rsidRPr="00CB5EDB" w:rsidRDefault="00A90487" w:rsidP="00262DFA">
            <w:r w:rsidRPr="00A90487">
              <w:t>Nowy Świat</w:t>
            </w:r>
            <w:r w:rsidRPr="00CB5EDB">
              <w:t xml:space="preserve"> </w:t>
            </w:r>
            <w:r w:rsidRPr="00A90487">
              <w:t>7/14</w:t>
            </w:r>
            <w:r w:rsidRPr="00CB5EDB">
              <w:t xml:space="preserve"> </w:t>
            </w:r>
          </w:p>
          <w:p w14:paraId="415D023A" w14:textId="77777777" w:rsidR="00A90487" w:rsidRPr="00CB5EDB" w:rsidRDefault="00A90487" w:rsidP="00262DFA">
            <w:pPr>
              <w:spacing w:before="40" w:after="40"/>
              <w:jc w:val="both"/>
            </w:pPr>
            <w:r w:rsidRPr="00A90487">
              <w:t>00-496</w:t>
            </w:r>
            <w:r w:rsidRPr="00CB5EDB">
              <w:t xml:space="preserve"> </w:t>
            </w:r>
            <w:r w:rsidRPr="00A90487">
              <w:t>Warszawa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82B5279" w14:textId="77777777" w:rsidR="00A90487" w:rsidRPr="00CB5EDB" w:rsidRDefault="00A90487" w:rsidP="00262DFA">
            <w:pPr>
              <w:spacing w:before="120" w:after="120"/>
              <w:jc w:val="center"/>
            </w:pPr>
            <w:r w:rsidRPr="00A90487">
              <w:t>10 260.00 zł</w:t>
            </w:r>
          </w:p>
        </w:tc>
        <w:tc>
          <w:tcPr>
            <w:tcW w:w="1673" w:type="dxa"/>
            <w:shd w:val="clear" w:color="auto" w:fill="auto"/>
            <w:vAlign w:val="center"/>
          </w:tcPr>
          <w:p w14:paraId="2107B8E9" w14:textId="77777777" w:rsidR="00A90487" w:rsidRPr="00CB5EDB" w:rsidRDefault="00A90487" w:rsidP="00262DFA">
            <w:pPr>
              <w:spacing w:before="120" w:after="120"/>
              <w:jc w:val="center"/>
            </w:pPr>
            <w:r w:rsidRPr="00A90487">
              <w:t>1 dzień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404D8B07" w14:textId="77777777" w:rsidR="00A90487" w:rsidRPr="00CB5EDB" w:rsidRDefault="00A90487" w:rsidP="00262DFA">
            <w:pPr>
              <w:spacing w:before="120" w:after="120"/>
              <w:jc w:val="center"/>
            </w:pPr>
            <w:r w:rsidRPr="00A90487">
              <w:t>24 miesiące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79DB50D9" w14:textId="77777777" w:rsidR="00A90487" w:rsidRPr="00CB5EDB" w:rsidRDefault="00A90487" w:rsidP="00262DFA">
            <w:pPr>
              <w:spacing w:before="120" w:after="120"/>
              <w:jc w:val="center"/>
            </w:pPr>
            <w:r w:rsidRPr="00A90487">
              <w:t>60 dni</w:t>
            </w:r>
          </w:p>
        </w:tc>
      </w:tr>
      <w:tr w:rsidR="00A90487" w:rsidRPr="00075CD0" w14:paraId="6BBC08D8" w14:textId="77777777" w:rsidTr="00EA50D7">
        <w:tc>
          <w:tcPr>
            <w:tcW w:w="709" w:type="dxa"/>
            <w:shd w:val="clear" w:color="auto" w:fill="auto"/>
            <w:vAlign w:val="center"/>
          </w:tcPr>
          <w:p w14:paraId="03B12AC8" w14:textId="77777777" w:rsidR="00A90487" w:rsidRPr="00CB5EDB" w:rsidRDefault="00A90487" w:rsidP="00262DFA">
            <w:pPr>
              <w:spacing w:before="120" w:after="120"/>
              <w:jc w:val="center"/>
            </w:pPr>
            <w:r w:rsidRPr="00A90487">
              <w:t>3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3EC2EF08" w14:textId="77777777" w:rsidR="00A90487" w:rsidRPr="00CB5EDB" w:rsidRDefault="00A90487" w:rsidP="00262DFA">
            <w:pPr>
              <w:spacing w:before="120" w:after="120"/>
              <w:jc w:val="center"/>
            </w:pPr>
            <w:r w:rsidRPr="00A90487">
              <w:t>8</w:t>
            </w:r>
          </w:p>
        </w:tc>
        <w:tc>
          <w:tcPr>
            <w:tcW w:w="2295" w:type="dxa"/>
            <w:shd w:val="clear" w:color="auto" w:fill="auto"/>
          </w:tcPr>
          <w:p w14:paraId="5758DE78" w14:textId="77777777" w:rsidR="00A90487" w:rsidRPr="00CB5EDB" w:rsidRDefault="00A90487" w:rsidP="00262DFA">
            <w:pPr>
              <w:spacing w:before="40"/>
            </w:pPr>
            <w:r w:rsidRPr="00A90487">
              <w:t>Balton Sp. z o.o.</w:t>
            </w:r>
          </w:p>
          <w:p w14:paraId="075B9643" w14:textId="77777777" w:rsidR="00A90487" w:rsidRPr="00CB5EDB" w:rsidRDefault="00A90487" w:rsidP="00262DFA">
            <w:r w:rsidRPr="00A90487">
              <w:t>Nowy Świat</w:t>
            </w:r>
            <w:r w:rsidRPr="00CB5EDB">
              <w:t xml:space="preserve"> </w:t>
            </w:r>
            <w:r w:rsidRPr="00A90487">
              <w:t>7/14</w:t>
            </w:r>
            <w:r w:rsidRPr="00CB5EDB">
              <w:t xml:space="preserve"> </w:t>
            </w:r>
          </w:p>
          <w:p w14:paraId="5FA034B2" w14:textId="77777777" w:rsidR="00A90487" w:rsidRPr="00CB5EDB" w:rsidRDefault="00A90487" w:rsidP="00262DFA">
            <w:pPr>
              <w:spacing w:before="40" w:after="40"/>
              <w:jc w:val="both"/>
            </w:pPr>
            <w:r w:rsidRPr="00A90487">
              <w:t>00-496</w:t>
            </w:r>
            <w:r w:rsidRPr="00CB5EDB">
              <w:t xml:space="preserve"> </w:t>
            </w:r>
            <w:r w:rsidRPr="00A90487">
              <w:t>Warszawa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0127EE3" w14:textId="77777777" w:rsidR="00A90487" w:rsidRPr="00CB5EDB" w:rsidRDefault="00A90487" w:rsidP="00262DFA">
            <w:pPr>
              <w:spacing w:before="120" w:after="120"/>
              <w:jc w:val="center"/>
            </w:pPr>
            <w:r w:rsidRPr="00A90487">
              <w:t>69 120.00 zł</w:t>
            </w:r>
          </w:p>
        </w:tc>
        <w:tc>
          <w:tcPr>
            <w:tcW w:w="1673" w:type="dxa"/>
            <w:shd w:val="clear" w:color="auto" w:fill="auto"/>
            <w:vAlign w:val="center"/>
          </w:tcPr>
          <w:p w14:paraId="009A855D" w14:textId="77777777" w:rsidR="00A90487" w:rsidRPr="00CB5EDB" w:rsidRDefault="00A90487" w:rsidP="00262DFA">
            <w:pPr>
              <w:spacing w:before="120" w:after="120"/>
              <w:jc w:val="center"/>
            </w:pPr>
            <w:r w:rsidRPr="00A90487">
              <w:t>1 dzień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42FAEB6B" w14:textId="77777777" w:rsidR="00A90487" w:rsidRPr="00CB5EDB" w:rsidRDefault="00A90487" w:rsidP="00262DFA">
            <w:pPr>
              <w:spacing w:before="120" w:after="120"/>
              <w:jc w:val="center"/>
            </w:pPr>
            <w:r w:rsidRPr="00A90487">
              <w:t>24 miesiące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2F264F46" w14:textId="77777777" w:rsidR="00A90487" w:rsidRPr="00CB5EDB" w:rsidRDefault="00A90487" w:rsidP="00262DFA">
            <w:pPr>
              <w:spacing w:before="120" w:after="120"/>
              <w:jc w:val="center"/>
            </w:pPr>
            <w:r w:rsidRPr="00A90487">
              <w:t>60 dni</w:t>
            </w:r>
          </w:p>
        </w:tc>
      </w:tr>
      <w:tr w:rsidR="00A90487" w:rsidRPr="00075CD0" w14:paraId="26084AD2" w14:textId="77777777" w:rsidTr="00EA50D7">
        <w:tc>
          <w:tcPr>
            <w:tcW w:w="709" w:type="dxa"/>
            <w:shd w:val="clear" w:color="auto" w:fill="auto"/>
            <w:vAlign w:val="center"/>
          </w:tcPr>
          <w:p w14:paraId="27AC2D32" w14:textId="77777777" w:rsidR="00A90487" w:rsidRPr="00CB5EDB" w:rsidRDefault="00A90487" w:rsidP="00262DFA">
            <w:pPr>
              <w:spacing w:before="120" w:after="120"/>
              <w:jc w:val="center"/>
            </w:pPr>
            <w:r w:rsidRPr="00A90487">
              <w:t>3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134EB234" w14:textId="77777777" w:rsidR="00A90487" w:rsidRPr="00CB5EDB" w:rsidRDefault="00A90487" w:rsidP="00262DFA">
            <w:pPr>
              <w:spacing w:before="120" w:after="120"/>
              <w:jc w:val="center"/>
            </w:pPr>
            <w:r w:rsidRPr="00A90487">
              <w:t>9</w:t>
            </w:r>
          </w:p>
        </w:tc>
        <w:tc>
          <w:tcPr>
            <w:tcW w:w="2295" w:type="dxa"/>
            <w:shd w:val="clear" w:color="auto" w:fill="auto"/>
          </w:tcPr>
          <w:p w14:paraId="4D1742F7" w14:textId="77777777" w:rsidR="00A90487" w:rsidRPr="00CB5EDB" w:rsidRDefault="00A90487" w:rsidP="00262DFA">
            <w:pPr>
              <w:spacing w:before="40"/>
            </w:pPr>
            <w:r w:rsidRPr="00A90487">
              <w:t>Balton Sp. z o.o.</w:t>
            </w:r>
          </w:p>
          <w:p w14:paraId="1070E1EA" w14:textId="77777777" w:rsidR="00A90487" w:rsidRPr="00CB5EDB" w:rsidRDefault="00A90487" w:rsidP="00262DFA">
            <w:r w:rsidRPr="00A90487">
              <w:t>Nowy Świat</w:t>
            </w:r>
            <w:r w:rsidRPr="00CB5EDB">
              <w:t xml:space="preserve"> </w:t>
            </w:r>
            <w:r w:rsidRPr="00A90487">
              <w:t>7/14</w:t>
            </w:r>
            <w:r w:rsidRPr="00CB5EDB">
              <w:t xml:space="preserve"> </w:t>
            </w:r>
          </w:p>
          <w:p w14:paraId="55977BDD" w14:textId="77777777" w:rsidR="00A90487" w:rsidRPr="00CB5EDB" w:rsidRDefault="00A90487" w:rsidP="00262DFA">
            <w:pPr>
              <w:spacing w:before="40" w:after="40"/>
              <w:jc w:val="both"/>
            </w:pPr>
            <w:r w:rsidRPr="00A90487">
              <w:t>00-496</w:t>
            </w:r>
            <w:r w:rsidRPr="00CB5EDB">
              <w:t xml:space="preserve"> </w:t>
            </w:r>
            <w:r w:rsidRPr="00A90487">
              <w:t>Warszawa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F77AD6B" w14:textId="77777777" w:rsidR="00A90487" w:rsidRPr="00CB5EDB" w:rsidRDefault="00A90487" w:rsidP="00262DFA">
            <w:pPr>
              <w:spacing w:before="120" w:after="120"/>
              <w:jc w:val="center"/>
            </w:pPr>
            <w:r w:rsidRPr="00A90487">
              <w:t>34 560.00 zł</w:t>
            </w:r>
          </w:p>
        </w:tc>
        <w:tc>
          <w:tcPr>
            <w:tcW w:w="1673" w:type="dxa"/>
            <w:shd w:val="clear" w:color="auto" w:fill="auto"/>
            <w:vAlign w:val="center"/>
          </w:tcPr>
          <w:p w14:paraId="1D44BD70" w14:textId="77777777" w:rsidR="00A90487" w:rsidRPr="00CB5EDB" w:rsidRDefault="00A90487" w:rsidP="00262DFA">
            <w:pPr>
              <w:spacing w:before="120" w:after="120"/>
              <w:jc w:val="center"/>
            </w:pPr>
            <w:r w:rsidRPr="00A90487">
              <w:t>1 dzień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712423D0" w14:textId="77777777" w:rsidR="00A90487" w:rsidRPr="00CB5EDB" w:rsidRDefault="00A90487" w:rsidP="00262DFA">
            <w:pPr>
              <w:spacing w:before="120" w:after="120"/>
              <w:jc w:val="center"/>
            </w:pPr>
            <w:r w:rsidRPr="00A90487">
              <w:t>------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127ED043" w14:textId="77777777" w:rsidR="00A90487" w:rsidRPr="00CB5EDB" w:rsidRDefault="00A90487" w:rsidP="00262DFA">
            <w:pPr>
              <w:spacing w:before="120" w:after="120"/>
              <w:jc w:val="center"/>
            </w:pPr>
            <w:r w:rsidRPr="00A90487">
              <w:t>60 dni</w:t>
            </w:r>
          </w:p>
        </w:tc>
      </w:tr>
      <w:tr w:rsidR="00A90487" w:rsidRPr="00075CD0" w14:paraId="1B60F34C" w14:textId="77777777" w:rsidTr="00EA50D7">
        <w:tc>
          <w:tcPr>
            <w:tcW w:w="709" w:type="dxa"/>
            <w:shd w:val="clear" w:color="auto" w:fill="auto"/>
            <w:vAlign w:val="center"/>
          </w:tcPr>
          <w:p w14:paraId="272B21C6" w14:textId="77777777" w:rsidR="00A90487" w:rsidRPr="00CB5EDB" w:rsidRDefault="00A90487" w:rsidP="00262DFA">
            <w:pPr>
              <w:spacing w:before="120" w:after="120"/>
              <w:jc w:val="center"/>
            </w:pPr>
            <w:r w:rsidRPr="00A90487">
              <w:t>3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3CBB6758" w14:textId="77777777" w:rsidR="00A90487" w:rsidRPr="00CB5EDB" w:rsidRDefault="00A90487" w:rsidP="00262DFA">
            <w:pPr>
              <w:spacing w:before="120" w:after="120"/>
              <w:jc w:val="center"/>
            </w:pPr>
            <w:r w:rsidRPr="00A90487">
              <w:t>10</w:t>
            </w:r>
          </w:p>
        </w:tc>
        <w:tc>
          <w:tcPr>
            <w:tcW w:w="2295" w:type="dxa"/>
            <w:shd w:val="clear" w:color="auto" w:fill="auto"/>
          </w:tcPr>
          <w:p w14:paraId="7C788091" w14:textId="77777777" w:rsidR="00A90487" w:rsidRPr="00CB5EDB" w:rsidRDefault="00A90487" w:rsidP="00262DFA">
            <w:pPr>
              <w:spacing w:before="40"/>
            </w:pPr>
            <w:r w:rsidRPr="00A90487">
              <w:t>Balton Sp. z o.o.</w:t>
            </w:r>
          </w:p>
          <w:p w14:paraId="35E94691" w14:textId="77777777" w:rsidR="00A90487" w:rsidRPr="00CB5EDB" w:rsidRDefault="00A90487" w:rsidP="00262DFA">
            <w:r w:rsidRPr="00A90487">
              <w:t>Nowy Świat</w:t>
            </w:r>
            <w:r w:rsidRPr="00CB5EDB">
              <w:t xml:space="preserve"> </w:t>
            </w:r>
            <w:r w:rsidRPr="00A90487">
              <w:t>7/14</w:t>
            </w:r>
            <w:r w:rsidRPr="00CB5EDB">
              <w:t xml:space="preserve"> </w:t>
            </w:r>
          </w:p>
          <w:p w14:paraId="5145074F" w14:textId="77777777" w:rsidR="00A90487" w:rsidRPr="00CB5EDB" w:rsidRDefault="00A90487" w:rsidP="00262DFA">
            <w:pPr>
              <w:spacing w:before="40" w:after="40"/>
              <w:jc w:val="both"/>
            </w:pPr>
            <w:r w:rsidRPr="00A90487">
              <w:lastRenderedPageBreak/>
              <w:t>00-496</w:t>
            </w:r>
            <w:r w:rsidRPr="00CB5EDB">
              <w:t xml:space="preserve"> </w:t>
            </w:r>
            <w:r w:rsidRPr="00A90487">
              <w:t>Warszawa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0364B59" w14:textId="77777777" w:rsidR="00A90487" w:rsidRPr="00CB5EDB" w:rsidRDefault="00A90487" w:rsidP="00262DFA">
            <w:pPr>
              <w:spacing w:before="120" w:after="120"/>
              <w:jc w:val="center"/>
            </w:pPr>
            <w:r w:rsidRPr="00A90487">
              <w:lastRenderedPageBreak/>
              <w:t xml:space="preserve">135 000.00 </w:t>
            </w:r>
            <w:r w:rsidRPr="00A90487">
              <w:lastRenderedPageBreak/>
              <w:t>zł</w:t>
            </w:r>
          </w:p>
        </w:tc>
        <w:tc>
          <w:tcPr>
            <w:tcW w:w="1673" w:type="dxa"/>
            <w:shd w:val="clear" w:color="auto" w:fill="auto"/>
            <w:vAlign w:val="center"/>
          </w:tcPr>
          <w:p w14:paraId="1DF57385" w14:textId="77777777" w:rsidR="00A90487" w:rsidRPr="00CB5EDB" w:rsidRDefault="00A90487" w:rsidP="00262DFA">
            <w:pPr>
              <w:spacing w:before="120" w:after="120"/>
              <w:jc w:val="center"/>
            </w:pPr>
            <w:r w:rsidRPr="00A90487">
              <w:lastRenderedPageBreak/>
              <w:t>1 dzień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6C5D7527" w14:textId="77777777" w:rsidR="00A90487" w:rsidRPr="00CB5EDB" w:rsidRDefault="00A90487" w:rsidP="00262DFA">
            <w:pPr>
              <w:spacing w:before="120" w:after="120"/>
              <w:jc w:val="center"/>
            </w:pPr>
            <w:r w:rsidRPr="00A90487">
              <w:t>-----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58645014" w14:textId="77777777" w:rsidR="00A90487" w:rsidRPr="00CB5EDB" w:rsidRDefault="00A90487" w:rsidP="00262DFA">
            <w:pPr>
              <w:spacing w:before="120" w:after="120"/>
              <w:jc w:val="center"/>
            </w:pPr>
            <w:r w:rsidRPr="00A90487">
              <w:t>60 dni</w:t>
            </w:r>
          </w:p>
        </w:tc>
      </w:tr>
      <w:tr w:rsidR="00A90487" w:rsidRPr="00075CD0" w14:paraId="68067DBE" w14:textId="77777777" w:rsidTr="00EA50D7">
        <w:tc>
          <w:tcPr>
            <w:tcW w:w="709" w:type="dxa"/>
            <w:shd w:val="clear" w:color="auto" w:fill="auto"/>
            <w:vAlign w:val="center"/>
          </w:tcPr>
          <w:p w14:paraId="716270E4" w14:textId="77777777" w:rsidR="00A90487" w:rsidRPr="00CB5EDB" w:rsidRDefault="00A90487" w:rsidP="00262DFA">
            <w:pPr>
              <w:spacing w:before="120" w:after="120"/>
              <w:jc w:val="center"/>
            </w:pPr>
            <w:r w:rsidRPr="00A90487">
              <w:t>3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6891C333" w14:textId="77777777" w:rsidR="00A90487" w:rsidRPr="00CB5EDB" w:rsidRDefault="00A90487" w:rsidP="00262DFA">
            <w:pPr>
              <w:spacing w:before="120" w:after="120"/>
              <w:jc w:val="center"/>
            </w:pPr>
            <w:r w:rsidRPr="00A90487">
              <w:t>22</w:t>
            </w:r>
          </w:p>
        </w:tc>
        <w:tc>
          <w:tcPr>
            <w:tcW w:w="2295" w:type="dxa"/>
            <w:shd w:val="clear" w:color="auto" w:fill="auto"/>
          </w:tcPr>
          <w:p w14:paraId="3AFA7CC7" w14:textId="77777777" w:rsidR="00A90487" w:rsidRPr="00CB5EDB" w:rsidRDefault="00A90487" w:rsidP="00262DFA">
            <w:pPr>
              <w:spacing w:before="40"/>
            </w:pPr>
            <w:r w:rsidRPr="00A90487">
              <w:t>Balton Sp. z o.o.</w:t>
            </w:r>
          </w:p>
          <w:p w14:paraId="3691C4CC" w14:textId="77777777" w:rsidR="00A90487" w:rsidRPr="00CB5EDB" w:rsidRDefault="00A90487" w:rsidP="00262DFA">
            <w:r w:rsidRPr="00A90487">
              <w:t>Nowy Świat</w:t>
            </w:r>
            <w:r w:rsidRPr="00CB5EDB">
              <w:t xml:space="preserve"> </w:t>
            </w:r>
            <w:r w:rsidRPr="00A90487">
              <w:t>7/14</w:t>
            </w:r>
            <w:r w:rsidRPr="00CB5EDB">
              <w:t xml:space="preserve"> </w:t>
            </w:r>
          </w:p>
          <w:p w14:paraId="11378C2C" w14:textId="77777777" w:rsidR="00A90487" w:rsidRPr="00CB5EDB" w:rsidRDefault="00A90487" w:rsidP="00262DFA">
            <w:pPr>
              <w:spacing w:before="40" w:after="40"/>
              <w:jc w:val="both"/>
            </w:pPr>
            <w:r w:rsidRPr="00A90487">
              <w:t>00-496</w:t>
            </w:r>
            <w:r w:rsidRPr="00CB5EDB">
              <w:t xml:space="preserve"> </w:t>
            </w:r>
            <w:r w:rsidRPr="00A90487">
              <w:t>Warszawa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B092118" w14:textId="77777777" w:rsidR="00A90487" w:rsidRPr="00CB5EDB" w:rsidRDefault="00A90487" w:rsidP="00262DFA">
            <w:pPr>
              <w:spacing w:before="120" w:after="120"/>
              <w:jc w:val="center"/>
            </w:pPr>
            <w:r w:rsidRPr="00A90487">
              <w:t>51 678.00 zł</w:t>
            </w:r>
          </w:p>
        </w:tc>
        <w:tc>
          <w:tcPr>
            <w:tcW w:w="1673" w:type="dxa"/>
            <w:shd w:val="clear" w:color="auto" w:fill="auto"/>
            <w:vAlign w:val="center"/>
          </w:tcPr>
          <w:p w14:paraId="48475688" w14:textId="77777777" w:rsidR="00A90487" w:rsidRPr="00CB5EDB" w:rsidRDefault="00A90487" w:rsidP="00262DFA">
            <w:pPr>
              <w:spacing w:before="120" w:after="120"/>
              <w:jc w:val="center"/>
            </w:pPr>
            <w:r w:rsidRPr="00A90487">
              <w:t>1 dzień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73CF7DD0" w14:textId="77777777" w:rsidR="00A90487" w:rsidRPr="00CB5EDB" w:rsidRDefault="00A90487" w:rsidP="00262DFA">
            <w:pPr>
              <w:spacing w:before="120" w:after="120"/>
              <w:jc w:val="center"/>
            </w:pPr>
            <w:r w:rsidRPr="00A90487">
              <w:t>24 miesiące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7A1A8FAB" w14:textId="77777777" w:rsidR="00A90487" w:rsidRPr="00CB5EDB" w:rsidRDefault="00A90487" w:rsidP="00262DFA">
            <w:pPr>
              <w:spacing w:before="120" w:after="120"/>
              <w:jc w:val="center"/>
            </w:pPr>
            <w:r w:rsidRPr="00A90487">
              <w:t>60 dni</w:t>
            </w:r>
          </w:p>
        </w:tc>
      </w:tr>
      <w:tr w:rsidR="00A90487" w:rsidRPr="00075CD0" w14:paraId="1D8D2B97" w14:textId="77777777" w:rsidTr="00EA50D7">
        <w:tc>
          <w:tcPr>
            <w:tcW w:w="709" w:type="dxa"/>
            <w:shd w:val="clear" w:color="auto" w:fill="auto"/>
            <w:vAlign w:val="center"/>
          </w:tcPr>
          <w:p w14:paraId="5C12CE25" w14:textId="77777777" w:rsidR="00A90487" w:rsidRPr="00CB5EDB" w:rsidRDefault="00A90487" w:rsidP="00262DFA">
            <w:pPr>
              <w:spacing w:before="120" w:after="120"/>
              <w:jc w:val="center"/>
            </w:pPr>
            <w:r w:rsidRPr="00A90487">
              <w:t>3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587B3F66" w14:textId="77777777" w:rsidR="00A90487" w:rsidRPr="00CB5EDB" w:rsidRDefault="00A90487" w:rsidP="00262DFA">
            <w:pPr>
              <w:spacing w:before="120" w:after="120"/>
              <w:jc w:val="center"/>
            </w:pPr>
            <w:r w:rsidRPr="00A90487">
              <w:t>23</w:t>
            </w:r>
          </w:p>
        </w:tc>
        <w:tc>
          <w:tcPr>
            <w:tcW w:w="2295" w:type="dxa"/>
            <w:shd w:val="clear" w:color="auto" w:fill="auto"/>
          </w:tcPr>
          <w:p w14:paraId="0B3C23B8" w14:textId="77777777" w:rsidR="00A90487" w:rsidRPr="00CB5EDB" w:rsidRDefault="00A90487" w:rsidP="00262DFA">
            <w:pPr>
              <w:spacing w:before="40"/>
            </w:pPr>
            <w:r w:rsidRPr="00A90487">
              <w:t>Balton Sp. z o.o.</w:t>
            </w:r>
          </w:p>
          <w:p w14:paraId="1D330065" w14:textId="77777777" w:rsidR="00A90487" w:rsidRPr="00CB5EDB" w:rsidRDefault="00A90487" w:rsidP="00262DFA">
            <w:r w:rsidRPr="00A90487">
              <w:t>Nowy Świat</w:t>
            </w:r>
            <w:r w:rsidRPr="00CB5EDB">
              <w:t xml:space="preserve"> </w:t>
            </w:r>
            <w:r w:rsidRPr="00A90487">
              <w:t>7/14</w:t>
            </w:r>
            <w:r w:rsidRPr="00CB5EDB">
              <w:t xml:space="preserve"> </w:t>
            </w:r>
          </w:p>
          <w:p w14:paraId="48A2DF29" w14:textId="77777777" w:rsidR="00A90487" w:rsidRPr="00CB5EDB" w:rsidRDefault="00A90487" w:rsidP="00262DFA">
            <w:pPr>
              <w:spacing w:before="40" w:after="40"/>
              <w:jc w:val="both"/>
            </w:pPr>
            <w:r w:rsidRPr="00A90487">
              <w:t>00-496</w:t>
            </w:r>
            <w:r w:rsidRPr="00CB5EDB">
              <w:t xml:space="preserve"> </w:t>
            </w:r>
            <w:r w:rsidRPr="00A90487">
              <w:t>Warszawa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B57F1C7" w14:textId="77777777" w:rsidR="00A90487" w:rsidRPr="00CB5EDB" w:rsidRDefault="00A90487" w:rsidP="00262DFA">
            <w:pPr>
              <w:spacing w:before="120" w:after="120"/>
              <w:jc w:val="center"/>
            </w:pPr>
            <w:r w:rsidRPr="00A90487">
              <w:t>51 678.00 zł</w:t>
            </w:r>
          </w:p>
        </w:tc>
        <w:tc>
          <w:tcPr>
            <w:tcW w:w="1673" w:type="dxa"/>
            <w:shd w:val="clear" w:color="auto" w:fill="auto"/>
            <w:vAlign w:val="center"/>
          </w:tcPr>
          <w:p w14:paraId="67E31683" w14:textId="77777777" w:rsidR="00A90487" w:rsidRPr="00CB5EDB" w:rsidRDefault="00A90487" w:rsidP="00262DFA">
            <w:pPr>
              <w:spacing w:before="120" w:after="120"/>
              <w:jc w:val="center"/>
            </w:pPr>
            <w:r w:rsidRPr="00A90487">
              <w:t>1 dzień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0DE39AC6" w14:textId="77777777" w:rsidR="00A90487" w:rsidRPr="00CB5EDB" w:rsidRDefault="00A90487" w:rsidP="00262DFA">
            <w:pPr>
              <w:spacing w:before="120" w:after="120"/>
              <w:jc w:val="center"/>
            </w:pPr>
            <w:r w:rsidRPr="00A90487">
              <w:t>24 miesiące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6FB56915" w14:textId="77777777" w:rsidR="00A90487" w:rsidRPr="00CB5EDB" w:rsidRDefault="00A90487" w:rsidP="00262DFA">
            <w:pPr>
              <w:spacing w:before="120" w:after="120"/>
              <w:jc w:val="center"/>
            </w:pPr>
            <w:r w:rsidRPr="00A90487">
              <w:t>60 dni</w:t>
            </w:r>
          </w:p>
        </w:tc>
      </w:tr>
      <w:tr w:rsidR="00A90487" w:rsidRPr="00075CD0" w14:paraId="382AC8AA" w14:textId="77777777" w:rsidTr="00EA50D7">
        <w:tc>
          <w:tcPr>
            <w:tcW w:w="709" w:type="dxa"/>
            <w:shd w:val="clear" w:color="auto" w:fill="auto"/>
            <w:vAlign w:val="center"/>
          </w:tcPr>
          <w:p w14:paraId="4BCDF521" w14:textId="77777777" w:rsidR="00A90487" w:rsidRPr="00CB5EDB" w:rsidRDefault="00A90487" w:rsidP="00262DFA">
            <w:pPr>
              <w:spacing w:before="120" w:after="120"/>
              <w:jc w:val="center"/>
            </w:pPr>
            <w:r w:rsidRPr="00A90487">
              <w:t>3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3741D273" w14:textId="77777777" w:rsidR="00A90487" w:rsidRPr="00CB5EDB" w:rsidRDefault="00A90487" w:rsidP="00262DFA">
            <w:pPr>
              <w:spacing w:before="120" w:after="120"/>
              <w:jc w:val="center"/>
            </w:pPr>
            <w:r w:rsidRPr="00A90487">
              <w:t>25</w:t>
            </w:r>
          </w:p>
        </w:tc>
        <w:tc>
          <w:tcPr>
            <w:tcW w:w="2295" w:type="dxa"/>
            <w:shd w:val="clear" w:color="auto" w:fill="auto"/>
          </w:tcPr>
          <w:p w14:paraId="733348FC" w14:textId="77777777" w:rsidR="00A90487" w:rsidRPr="00CB5EDB" w:rsidRDefault="00A90487" w:rsidP="00262DFA">
            <w:pPr>
              <w:spacing w:before="40"/>
            </w:pPr>
            <w:r w:rsidRPr="00A90487">
              <w:t>Balton Sp. z o.o.</w:t>
            </w:r>
          </w:p>
          <w:p w14:paraId="1183E921" w14:textId="77777777" w:rsidR="00A90487" w:rsidRPr="00CB5EDB" w:rsidRDefault="00A90487" w:rsidP="00262DFA">
            <w:r w:rsidRPr="00A90487">
              <w:t>Nowy Świat</w:t>
            </w:r>
            <w:r w:rsidRPr="00CB5EDB">
              <w:t xml:space="preserve"> </w:t>
            </w:r>
            <w:r w:rsidRPr="00A90487">
              <w:t>7/14</w:t>
            </w:r>
            <w:r w:rsidRPr="00CB5EDB">
              <w:t xml:space="preserve"> </w:t>
            </w:r>
          </w:p>
          <w:p w14:paraId="0C935AF4" w14:textId="77777777" w:rsidR="00A90487" w:rsidRPr="00CB5EDB" w:rsidRDefault="00A90487" w:rsidP="00262DFA">
            <w:pPr>
              <w:spacing w:before="40" w:after="40"/>
              <w:jc w:val="both"/>
            </w:pPr>
            <w:r w:rsidRPr="00A90487">
              <w:t>00-496</w:t>
            </w:r>
            <w:r w:rsidRPr="00CB5EDB">
              <w:t xml:space="preserve"> </w:t>
            </w:r>
            <w:r w:rsidRPr="00A90487">
              <w:t>Warszawa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C14EC74" w14:textId="77777777" w:rsidR="00A90487" w:rsidRPr="00CB5EDB" w:rsidRDefault="00A90487" w:rsidP="00262DFA">
            <w:pPr>
              <w:spacing w:before="120" w:after="120"/>
              <w:jc w:val="center"/>
            </w:pPr>
            <w:r w:rsidRPr="00A90487">
              <w:t>9 720.00 zł</w:t>
            </w:r>
          </w:p>
        </w:tc>
        <w:tc>
          <w:tcPr>
            <w:tcW w:w="1673" w:type="dxa"/>
            <w:shd w:val="clear" w:color="auto" w:fill="auto"/>
            <w:vAlign w:val="center"/>
          </w:tcPr>
          <w:p w14:paraId="19BFDF42" w14:textId="77777777" w:rsidR="00A90487" w:rsidRPr="00CB5EDB" w:rsidRDefault="00A90487" w:rsidP="00262DFA">
            <w:pPr>
              <w:spacing w:before="120" w:after="120"/>
              <w:jc w:val="center"/>
            </w:pPr>
            <w:r w:rsidRPr="00A90487">
              <w:t>1 dzień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70E49488" w14:textId="77777777" w:rsidR="00A90487" w:rsidRPr="00CB5EDB" w:rsidRDefault="00A90487" w:rsidP="00262DFA">
            <w:pPr>
              <w:spacing w:before="120" w:after="120"/>
              <w:jc w:val="center"/>
            </w:pPr>
            <w:r w:rsidRPr="00A90487">
              <w:t>24 miesiące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0C231008" w14:textId="77777777" w:rsidR="00A90487" w:rsidRPr="00CB5EDB" w:rsidRDefault="00A90487" w:rsidP="00262DFA">
            <w:pPr>
              <w:spacing w:before="120" w:after="120"/>
              <w:jc w:val="center"/>
            </w:pPr>
            <w:r w:rsidRPr="00A90487">
              <w:t>60 dni</w:t>
            </w:r>
          </w:p>
        </w:tc>
      </w:tr>
      <w:tr w:rsidR="00A90487" w:rsidRPr="00075CD0" w14:paraId="2667F488" w14:textId="77777777" w:rsidTr="00EA50D7">
        <w:tc>
          <w:tcPr>
            <w:tcW w:w="709" w:type="dxa"/>
            <w:shd w:val="clear" w:color="auto" w:fill="auto"/>
            <w:vAlign w:val="center"/>
          </w:tcPr>
          <w:p w14:paraId="5C60FFB7" w14:textId="77777777" w:rsidR="00A90487" w:rsidRPr="00CB5EDB" w:rsidRDefault="00A90487" w:rsidP="00262DFA">
            <w:pPr>
              <w:spacing w:before="120" w:after="120"/>
              <w:jc w:val="center"/>
            </w:pPr>
            <w:r w:rsidRPr="00A90487">
              <w:t>3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103F0725" w14:textId="77777777" w:rsidR="00A90487" w:rsidRPr="00CB5EDB" w:rsidRDefault="00A90487" w:rsidP="00262DFA">
            <w:pPr>
              <w:spacing w:before="120" w:after="120"/>
              <w:jc w:val="center"/>
            </w:pPr>
            <w:r w:rsidRPr="00A90487">
              <w:t>27</w:t>
            </w:r>
          </w:p>
        </w:tc>
        <w:tc>
          <w:tcPr>
            <w:tcW w:w="2295" w:type="dxa"/>
            <w:shd w:val="clear" w:color="auto" w:fill="auto"/>
          </w:tcPr>
          <w:p w14:paraId="5D01CCFD" w14:textId="77777777" w:rsidR="00A90487" w:rsidRPr="00CB5EDB" w:rsidRDefault="00A90487" w:rsidP="00262DFA">
            <w:pPr>
              <w:spacing w:before="40"/>
            </w:pPr>
            <w:r w:rsidRPr="00A90487">
              <w:t>Balton Sp. z o.o.</w:t>
            </w:r>
          </w:p>
          <w:p w14:paraId="2921E8BE" w14:textId="77777777" w:rsidR="00A90487" w:rsidRPr="00CB5EDB" w:rsidRDefault="00A90487" w:rsidP="00262DFA">
            <w:r w:rsidRPr="00A90487">
              <w:t>Nowy Świat</w:t>
            </w:r>
            <w:r w:rsidRPr="00CB5EDB">
              <w:t xml:space="preserve"> </w:t>
            </w:r>
            <w:r w:rsidRPr="00A90487">
              <w:t>7/14</w:t>
            </w:r>
            <w:r w:rsidRPr="00CB5EDB">
              <w:t xml:space="preserve"> </w:t>
            </w:r>
          </w:p>
          <w:p w14:paraId="14EA8AE8" w14:textId="77777777" w:rsidR="00A90487" w:rsidRPr="00CB5EDB" w:rsidRDefault="00A90487" w:rsidP="00262DFA">
            <w:pPr>
              <w:spacing w:before="40" w:after="40"/>
              <w:jc w:val="both"/>
            </w:pPr>
            <w:r w:rsidRPr="00A90487">
              <w:t>00-496</w:t>
            </w:r>
            <w:r w:rsidRPr="00CB5EDB">
              <w:t xml:space="preserve"> </w:t>
            </w:r>
            <w:r w:rsidRPr="00A90487">
              <w:t>Warszawa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4DF9D82" w14:textId="77777777" w:rsidR="00A90487" w:rsidRPr="00CB5EDB" w:rsidRDefault="00A90487" w:rsidP="00262DFA">
            <w:pPr>
              <w:spacing w:before="120" w:after="120"/>
              <w:jc w:val="center"/>
            </w:pPr>
            <w:r w:rsidRPr="00A90487">
              <w:t>21 600.00 zł</w:t>
            </w:r>
          </w:p>
        </w:tc>
        <w:tc>
          <w:tcPr>
            <w:tcW w:w="1673" w:type="dxa"/>
            <w:shd w:val="clear" w:color="auto" w:fill="auto"/>
            <w:vAlign w:val="center"/>
          </w:tcPr>
          <w:p w14:paraId="11AA32AF" w14:textId="77777777" w:rsidR="00A90487" w:rsidRPr="00CB5EDB" w:rsidRDefault="00A90487" w:rsidP="00262DFA">
            <w:pPr>
              <w:spacing w:before="120" w:after="120"/>
              <w:jc w:val="center"/>
            </w:pPr>
            <w:r w:rsidRPr="00A90487">
              <w:t>1 dzień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49672EBA" w14:textId="77777777" w:rsidR="00A90487" w:rsidRPr="00CB5EDB" w:rsidRDefault="00A90487" w:rsidP="00262DFA">
            <w:pPr>
              <w:spacing w:before="120" w:after="120"/>
              <w:jc w:val="center"/>
            </w:pPr>
            <w:r w:rsidRPr="00A90487">
              <w:t>24 miesiące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16787688" w14:textId="77777777" w:rsidR="00A90487" w:rsidRPr="00CB5EDB" w:rsidRDefault="00A90487" w:rsidP="00262DFA">
            <w:pPr>
              <w:spacing w:before="120" w:after="120"/>
              <w:jc w:val="center"/>
            </w:pPr>
            <w:r w:rsidRPr="00A90487">
              <w:t>60 dni</w:t>
            </w:r>
          </w:p>
        </w:tc>
      </w:tr>
      <w:tr w:rsidR="00A90487" w:rsidRPr="00075CD0" w14:paraId="367BC2AA" w14:textId="77777777" w:rsidTr="00EA50D7">
        <w:tc>
          <w:tcPr>
            <w:tcW w:w="709" w:type="dxa"/>
            <w:shd w:val="clear" w:color="auto" w:fill="auto"/>
            <w:vAlign w:val="center"/>
          </w:tcPr>
          <w:p w14:paraId="7D1CD6ED" w14:textId="77777777" w:rsidR="00A90487" w:rsidRPr="00CB5EDB" w:rsidRDefault="00A90487" w:rsidP="00262DFA">
            <w:pPr>
              <w:spacing w:before="120" w:after="120"/>
              <w:jc w:val="center"/>
            </w:pPr>
            <w:r w:rsidRPr="00A90487">
              <w:t>4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566E33EA" w14:textId="77777777" w:rsidR="00A90487" w:rsidRPr="00CB5EDB" w:rsidRDefault="00A90487" w:rsidP="00262DFA">
            <w:pPr>
              <w:spacing w:before="120" w:after="120"/>
              <w:jc w:val="center"/>
            </w:pPr>
            <w:r w:rsidRPr="00A90487">
              <w:t>15</w:t>
            </w:r>
          </w:p>
        </w:tc>
        <w:tc>
          <w:tcPr>
            <w:tcW w:w="2295" w:type="dxa"/>
            <w:shd w:val="clear" w:color="auto" w:fill="auto"/>
          </w:tcPr>
          <w:p w14:paraId="5CCA6E8C" w14:textId="77777777" w:rsidR="00A90487" w:rsidRPr="00CB5EDB" w:rsidRDefault="00A90487" w:rsidP="00262DFA">
            <w:pPr>
              <w:spacing w:before="40"/>
            </w:pPr>
            <w:proofErr w:type="spellStart"/>
            <w:r w:rsidRPr="00A90487">
              <w:t>Biomedica</w:t>
            </w:r>
            <w:proofErr w:type="spellEnd"/>
            <w:r w:rsidRPr="00A90487">
              <w:t xml:space="preserve"> Poland Sp. z o.o.</w:t>
            </w:r>
          </w:p>
          <w:p w14:paraId="5CFFE931" w14:textId="246074FB" w:rsidR="00A90487" w:rsidRPr="00CB5EDB" w:rsidRDefault="00A90487" w:rsidP="00262DFA">
            <w:r w:rsidRPr="00A90487">
              <w:t>Raszyńska</w:t>
            </w:r>
            <w:r w:rsidRPr="00CB5EDB">
              <w:t xml:space="preserve"> </w:t>
            </w:r>
            <w:r w:rsidR="0081507C">
              <w:t>13</w:t>
            </w:r>
          </w:p>
          <w:p w14:paraId="60A1F210" w14:textId="77777777" w:rsidR="00A90487" w:rsidRPr="00CB5EDB" w:rsidRDefault="00A90487" w:rsidP="00262DFA">
            <w:pPr>
              <w:spacing w:before="40" w:after="40"/>
              <w:jc w:val="both"/>
            </w:pPr>
            <w:r w:rsidRPr="00A90487">
              <w:t>05-500</w:t>
            </w:r>
            <w:r w:rsidRPr="00CB5EDB">
              <w:t xml:space="preserve"> </w:t>
            </w:r>
            <w:r w:rsidRPr="00A90487">
              <w:t>Piaseczno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FD033EB" w14:textId="77777777" w:rsidR="00A90487" w:rsidRPr="00CB5EDB" w:rsidRDefault="00A90487" w:rsidP="00262DFA">
            <w:pPr>
              <w:spacing w:before="120" w:after="120"/>
              <w:jc w:val="center"/>
            </w:pPr>
            <w:r w:rsidRPr="00A90487">
              <w:t>131 760.00 zł</w:t>
            </w:r>
          </w:p>
        </w:tc>
        <w:tc>
          <w:tcPr>
            <w:tcW w:w="1673" w:type="dxa"/>
            <w:shd w:val="clear" w:color="auto" w:fill="auto"/>
            <w:vAlign w:val="center"/>
          </w:tcPr>
          <w:p w14:paraId="31648BA0" w14:textId="77777777" w:rsidR="00A90487" w:rsidRPr="00CB5EDB" w:rsidRDefault="00A90487" w:rsidP="00262DFA">
            <w:pPr>
              <w:spacing w:before="120" w:after="120"/>
              <w:jc w:val="center"/>
            </w:pPr>
            <w:r w:rsidRPr="00A90487">
              <w:t>5 dni kalendarzowych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794D3703" w14:textId="77777777" w:rsidR="00A90487" w:rsidRPr="00CB5EDB" w:rsidRDefault="00A90487" w:rsidP="00262DFA">
            <w:pPr>
              <w:spacing w:before="120" w:after="120"/>
              <w:jc w:val="center"/>
            </w:pPr>
            <w:r w:rsidRPr="00A90487">
              <w:t>zgodnie z odpowiedziami z dn. 31.01.2020 - 12 miesięcy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22446FA5" w14:textId="77777777" w:rsidR="00A90487" w:rsidRPr="00CB5EDB" w:rsidRDefault="00A90487" w:rsidP="00262DFA">
            <w:pPr>
              <w:spacing w:before="120" w:after="120"/>
              <w:jc w:val="center"/>
            </w:pPr>
            <w:r w:rsidRPr="00A90487">
              <w:t>60 dni</w:t>
            </w:r>
          </w:p>
        </w:tc>
      </w:tr>
      <w:tr w:rsidR="00A90487" w:rsidRPr="00075CD0" w14:paraId="019735E9" w14:textId="77777777" w:rsidTr="00EA50D7">
        <w:tc>
          <w:tcPr>
            <w:tcW w:w="709" w:type="dxa"/>
            <w:shd w:val="clear" w:color="auto" w:fill="auto"/>
            <w:vAlign w:val="center"/>
          </w:tcPr>
          <w:p w14:paraId="44E7D6AA" w14:textId="77777777" w:rsidR="00A90487" w:rsidRPr="00CB5EDB" w:rsidRDefault="00A90487" w:rsidP="00262DFA">
            <w:pPr>
              <w:spacing w:before="120" w:after="120"/>
              <w:jc w:val="center"/>
            </w:pPr>
            <w:r w:rsidRPr="00A90487">
              <w:t>5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0D23089C" w14:textId="77777777" w:rsidR="00A90487" w:rsidRPr="00CB5EDB" w:rsidRDefault="00A90487" w:rsidP="00262DFA">
            <w:pPr>
              <w:spacing w:before="120" w:after="120"/>
              <w:jc w:val="center"/>
            </w:pPr>
            <w:r w:rsidRPr="00A90487">
              <w:t>6</w:t>
            </w:r>
          </w:p>
        </w:tc>
        <w:tc>
          <w:tcPr>
            <w:tcW w:w="2295" w:type="dxa"/>
            <w:shd w:val="clear" w:color="auto" w:fill="auto"/>
          </w:tcPr>
          <w:p w14:paraId="140DFBC7" w14:textId="77777777" w:rsidR="00A90487" w:rsidRPr="00CB5EDB" w:rsidRDefault="00A90487" w:rsidP="00262DFA">
            <w:pPr>
              <w:spacing w:before="40"/>
            </w:pPr>
            <w:r w:rsidRPr="00A90487">
              <w:t>Biotronik Polska Sp. z o. o.</w:t>
            </w:r>
          </w:p>
          <w:p w14:paraId="7780B01F" w14:textId="77777777" w:rsidR="00A90487" w:rsidRPr="00CB5EDB" w:rsidRDefault="00A90487" w:rsidP="00262DFA">
            <w:r w:rsidRPr="00A90487">
              <w:t>Murawa</w:t>
            </w:r>
            <w:r w:rsidRPr="00CB5EDB">
              <w:t xml:space="preserve"> </w:t>
            </w:r>
            <w:r w:rsidRPr="00A90487">
              <w:t>12-18</w:t>
            </w:r>
            <w:r w:rsidRPr="00CB5EDB">
              <w:t xml:space="preserve"> </w:t>
            </w:r>
          </w:p>
          <w:p w14:paraId="1EF18342" w14:textId="77777777" w:rsidR="00A90487" w:rsidRPr="00CB5EDB" w:rsidRDefault="00A90487" w:rsidP="00262DFA">
            <w:pPr>
              <w:spacing w:before="40" w:after="40"/>
              <w:jc w:val="both"/>
            </w:pPr>
            <w:r w:rsidRPr="00A90487">
              <w:t>61-655</w:t>
            </w:r>
            <w:r w:rsidRPr="00CB5EDB">
              <w:t xml:space="preserve"> </w:t>
            </w:r>
            <w:r w:rsidRPr="00A90487">
              <w:t>Poznań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2454754" w14:textId="77777777" w:rsidR="00A90487" w:rsidRPr="00CB5EDB" w:rsidRDefault="00A90487" w:rsidP="00262DFA">
            <w:pPr>
              <w:spacing w:before="120" w:after="120"/>
              <w:jc w:val="center"/>
            </w:pPr>
            <w:r w:rsidRPr="00A90487">
              <w:t>55 944.00 zł</w:t>
            </w:r>
          </w:p>
        </w:tc>
        <w:tc>
          <w:tcPr>
            <w:tcW w:w="1673" w:type="dxa"/>
            <w:shd w:val="clear" w:color="auto" w:fill="auto"/>
            <w:vAlign w:val="center"/>
          </w:tcPr>
          <w:p w14:paraId="26CE3EE1" w14:textId="77777777" w:rsidR="00A90487" w:rsidRPr="00CB5EDB" w:rsidRDefault="00A90487" w:rsidP="00262DFA">
            <w:pPr>
              <w:spacing w:before="120" w:after="120"/>
              <w:jc w:val="center"/>
            </w:pPr>
            <w:r w:rsidRPr="00A90487">
              <w:t>3 dni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514EFDA7" w14:textId="77777777" w:rsidR="00A90487" w:rsidRPr="00CB5EDB" w:rsidRDefault="00A90487" w:rsidP="00262DFA">
            <w:pPr>
              <w:spacing w:before="120" w:after="120"/>
              <w:jc w:val="center"/>
            </w:pPr>
            <w:r w:rsidRPr="00A90487">
              <w:t>24 miesiące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5E65C72F" w14:textId="77777777" w:rsidR="00A90487" w:rsidRPr="00CB5EDB" w:rsidRDefault="00A90487" w:rsidP="00262DFA">
            <w:pPr>
              <w:spacing w:before="120" w:after="120"/>
              <w:jc w:val="center"/>
            </w:pPr>
            <w:r w:rsidRPr="00A90487">
              <w:t>60 dni</w:t>
            </w:r>
          </w:p>
        </w:tc>
      </w:tr>
      <w:tr w:rsidR="00A90487" w:rsidRPr="00075CD0" w14:paraId="353A1CE0" w14:textId="77777777" w:rsidTr="00EA50D7">
        <w:tc>
          <w:tcPr>
            <w:tcW w:w="709" w:type="dxa"/>
            <w:shd w:val="clear" w:color="auto" w:fill="auto"/>
            <w:vAlign w:val="center"/>
          </w:tcPr>
          <w:p w14:paraId="20FBEB56" w14:textId="77777777" w:rsidR="00A90487" w:rsidRPr="00CB5EDB" w:rsidRDefault="00A90487" w:rsidP="00262DFA">
            <w:pPr>
              <w:spacing w:before="120" w:after="120"/>
              <w:jc w:val="center"/>
            </w:pPr>
            <w:r w:rsidRPr="00A90487">
              <w:t>5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7B8004DA" w14:textId="77777777" w:rsidR="00A90487" w:rsidRPr="00CB5EDB" w:rsidRDefault="00A90487" w:rsidP="00262DFA">
            <w:pPr>
              <w:spacing w:before="120" w:after="120"/>
              <w:jc w:val="center"/>
            </w:pPr>
            <w:r w:rsidRPr="00A90487">
              <w:t>8</w:t>
            </w:r>
          </w:p>
        </w:tc>
        <w:tc>
          <w:tcPr>
            <w:tcW w:w="2295" w:type="dxa"/>
            <w:shd w:val="clear" w:color="auto" w:fill="auto"/>
          </w:tcPr>
          <w:p w14:paraId="794716E4" w14:textId="77777777" w:rsidR="00A90487" w:rsidRPr="00CB5EDB" w:rsidRDefault="00A90487" w:rsidP="00262DFA">
            <w:pPr>
              <w:spacing w:before="40"/>
            </w:pPr>
            <w:r w:rsidRPr="00A90487">
              <w:t>Biotronik Polska Sp. z o. o.</w:t>
            </w:r>
          </w:p>
          <w:p w14:paraId="37461C71" w14:textId="77777777" w:rsidR="00A90487" w:rsidRPr="00CB5EDB" w:rsidRDefault="00A90487" w:rsidP="00262DFA">
            <w:r w:rsidRPr="00A90487">
              <w:t>Murawa</w:t>
            </w:r>
            <w:r w:rsidRPr="00CB5EDB">
              <w:t xml:space="preserve"> </w:t>
            </w:r>
            <w:r w:rsidRPr="00A90487">
              <w:t>12-18</w:t>
            </w:r>
            <w:r w:rsidRPr="00CB5EDB">
              <w:t xml:space="preserve"> </w:t>
            </w:r>
          </w:p>
          <w:p w14:paraId="17BDFF62" w14:textId="77777777" w:rsidR="00A90487" w:rsidRPr="00CB5EDB" w:rsidRDefault="00A90487" w:rsidP="00262DFA">
            <w:pPr>
              <w:spacing w:before="40" w:after="40"/>
              <w:jc w:val="both"/>
            </w:pPr>
            <w:r w:rsidRPr="00A90487">
              <w:t>61-655</w:t>
            </w:r>
            <w:r w:rsidRPr="00CB5EDB">
              <w:t xml:space="preserve"> </w:t>
            </w:r>
            <w:r w:rsidRPr="00A90487">
              <w:t>Poznań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EFB0E64" w14:textId="77777777" w:rsidR="00A90487" w:rsidRPr="00CB5EDB" w:rsidRDefault="00A90487" w:rsidP="00262DFA">
            <w:pPr>
              <w:spacing w:before="120" w:after="120"/>
              <w:jc w:val="center"/>
            </w:pPr>
            <w:r w:rsidRPr="00A90487">
              <w:t>75 600.00 zł</w:t>
            </w:r>
          </w:p>
        </w:tc>
        <w:tc>
          <w:tcPr>
            <w:tcW w:w="1673" w:type="dxa"/>
            <w:shd w:val="clear" w:color="auto" w:fill="auto"/>
            <w:vAlign w:val="center"/>
          </w:tcPr>
          <w:p w14:paraId="30641095" w14:textId="77777777" w:rsidR="00A90487" w:rsidRPr="00CB5EDB" w:rsidRDefault="00A90487" w:rsidP="00262DFA">
            <w:pPr>
              <w:spacing w:before="120" w:after="120"/>
              <w:jc w:val="center"/>
            </w:pPr>
            <w:r w:rsidRPr="00A90487">
              <w:t>3 dni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09DD0085" w14:textId="77777777" w:rsidR="00A90487" w:rsidRPr="00CB5EDB" w:rsidRDefault="00A90487" w:rsidP="00262DFA">
            <w:pPr>
              <w:spacing w:before="120" w:after="120"/>
              <w:jc w:val="center"/>
            </w:pPr>
            <w:r w:rsidRPr="00A90487">
              <w:t>24 miesiące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7E69A05D" w14:textId="77777777" w:rsidR="00A90487" w:rsidRPr="00CB5EDB" w:rsidRDefault="00A90487" w:rsidP="00262DFA">
            <w:pPr>
              <w:spacing w:before="120" w:after="120"/>
              <w:jc w:val="center"/>
            </w:pPr>
            <w:r w:rsidRPr="00A90487">
              <w:t>60 dni</w:t>
            </w:r>
          </w:p>
        </w:tc>
      </w:tr>
      <w:tr w:rsidR="00A90487" w:rsidRPr="00075CD0" w14:paraId="65AFA8A9" w14:textId="77777777" w:rsidTr="00EA50D7">
        <w:tc>
          <w:tcPr>
            <w:tcW w:w="709" w:type="dxa"/>
            <w:shd w:val="clear" w:color="auto" w:fill="auto"/>
            <w:vAlign w:val="center"/>
          </w:tcPr>
          <w:p w14:paraId="1172986B" w14:textId="77777777" w:rsidR="00A90487" w:rsidRPr="00CB5EDB" w:rsidRDefault="00A90487" w:rsidP="00262DFA">
            <w:pPr>
              <w:spacing w:before="120" w:after="120"/>
              <w:jc w:val="center"/>
            </w:pPr>
            <w:r w:rsidRPr="00A90487">
              <w:t>5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744DE895" w14:textId="77777777" w:rsidR="00A90487" w:rsidRPr="00CB5EDB" w:rsidRDefault="00A90487" w:rsidP="00262DFA">
            <w:pPr>
              <w:spacing w:before="120" w:after="120"/>
              <w:jc w:val="center"/>
            </w:pPr>
            <w:r w:rsidRPr="00A90487">
              <w:t>9</w:t>
            </w:r>
          </w:p>
        </w:tc>
        <w:tc>
          <w:tcPr>
            <w:tcW w:w="2295" w:type="dxa"/>
            <w:shd w:val="clear" w:color="auto" w:fill="auto"/>
          </w:tcPr>
          <w:p w14:paraId="6BE0804E" w14:textId="77777777" w:rsidR="00A90487" w:rsidRPr="00CB5EDB" w:rsidRDefault="00A90487" w:rsidP="00262DFA">
            <w:pPr>
              <w:spacing w:before="40"/>
            </w:pPr>
            <w:r w:rsidRPr="00A90487">
              <w:t>Biotronik Polska Sp. z o. o.</w:t>
            </w:r>
          </w:p>
          <w:p w14:paraId="1EA72AFF" w14:textId="77777777" w:rsidR="00A90487" w:rsidRPr="00CB5EDB" w:rsidRDefault="00A90487" w:rsidP="00262DFA">
            <w:r w:rsidRPr="00A90487">
              <w:t>Murawa</w:t>
            </w:r>
            <w:r w:rsidRPr="00CB5EDB">
              <w:t xml:space="preserve"> </w:t>
            </w:r>
            <w:r w:rsidRPr="00A90487">
              <w:t>12-18</w:t>
            </w:r>
            <w:r w:rsidRPr="00CB5EDB">
              <w:t xml:space="preserve"> </w:t>
            </w:r>
          </w:p>
          <w:p w14:paraId="0E293974" w14:textId="77777777" w:rsidR="00A90487" w:rsidRPr="00CB5EDB" w:rsidRDefault="00A90487" w:rsidP="00262DFA">
            <w:pPr>
              <w:spacing w:before="40" w:after="40"/>
              <w:jc w:val="both"/>
            </w:pPr>
            <w:r w:rsidRPr="00A90487">
              <w:t>61-655</w:t>
            </w:r>
            <w:r w:rsidRPr="00CB5EDB">
              <w:t xml:space="preserve"> </w:t>
            </w:r>
            <w:r w:rsidRPr="00A90487">
              <w:t>Poznań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E8DCF2F" w14:textId="77777777" w:rsidR="00A90487" w:rsidRPr="00CB5EDB" w:rsidRDefault="00A90487" w:rsidP="00262DFA">
            <w:pPr>
              <w:spacing w:before="120" w:after="120"/>
              <w:jc w:val="center"/>
            </w:pPr>
            <w:r w:rsidRPr="00A90487">
              <w:t>46 440.00 zł</w:t>
            </w:r>
          </w:p>
        </w:tc>
        <w:tc>
          <w:tcPr>
            <w:tcW w:w="1673" w:type="dxa"/>
            <w:shd w:val="clear" w:color="auto" w:fill="auto"/>
            <w:vAlign w:val="center"/>
          </w:tcPr>
          <w:p w14:paraId="01523930" w14:textId="77777777" w:rsidR="00A90487" w:rsidRPr="00CB5EDB" w:rsidRDefault="00A90487" w:rsidP="00262DFA">
            <w:pPr>
              <w:spacing w:before="120" w:after="120"/>
              <w:jc w:val="center"/>
            </w:pPr>
            <w:r w:rsidRPr="00A90487">
              <w:t>3 dni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4A688442" w14:textId="77777777" w:rsidR="00A90487" w:rsidRPr="00CB5EDB" w:rsidRDefault="00A90487" w:rsidP="00262DFA">
            <w:pPr>
              <w:spacing w:before="120" w:after="120"/>
              <w:jc w:val="center"/>
            </w:pPr>
            <w:r w:rsidRPr="00A90487">
              <w:t>24 miesiące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26A6BD0F" w14:textId="77777777" w:rsidR="00A90487" w:rsidRPr="00CB5EDB" w:rsidRDefault="00A90487" w:rsidP="00262DFA">
            <w:pPr>
              <w:spacing w:before="120" w:after="120"/>
              <w:jc w:val="center"/>
            </w:pPr>
            <w:r w:rsidRPr="00A90487">
              <w:t>60 dni</w:t>
            </w:r>
          </w:p>
        </w:tc>
      </w:tr>
      <w:tr w:rsidR="00A90487" w:rsidRPr="00075CD0" w14:paraId="4A7D5116" w14:textId="77777777" w:rsidTr="00EA50D7">
        <w:tc>
          <w:tcPr>
            <w:tcW w:w="709" w:type="dxa"/>
            <w:shd w:val="clear" w:color="auto" w:fill="auto"/>
            <w:vAlign w:val="center"/>
          </w:tcPr>
          <w:p w14:paraId="1EE64EC9" w14:textId="77777777" w:rsidR="00A90487" w:rsidRPr="00CB5EDB" w:rsidRDefault="00A90487" w:rsidP="00262DFA">
            <w:pPr>
              <w:spacing w:before="120" w:after="120"/>
              <w:jc w:val="center"/>
            </w:pPr>
            <w:r w:rsidRPr="00A90487">
              <w:t>5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0469445F" w14:textId="77777777" w:rsidR="00A90487" w:rsidRPr="00CB5EDB" w:rsidRDefault="00A90487" w:rsidP="00262DFA">
            <w:pPr>
              <w:spacing w:before="120" w:after="120"/>
              <w:jc w:val="center"/>
            </w:pPr>
            <w:r w:rsidRPr="00A90487">
              <w:t>10</w:t>
            </w:r>
          </w:p>
        </w:tc>
        <w:tc>
          <w:tcPr>
            <w:tcW w:w="2295" w:type="dxa"/>
            <w:shd w:val="clear" w:color="auto" w:fill="auto"/>
          </w:tcPr>
          <w:p w14:paraId="5570B1B3" w14:textId="77777777" w:rsidR="00A90487" w:rsidRPr="00CB5EDB" w:rsidRDefault="00A90487" w:rsidP="00262DFA">
            <w:pPr>
              <w:spacing w:before="40"/>
            </w:pPr>
            <w:r w:rsidRPr="00A90487">
              <w:t>Biotronik Polska Sp. z o. o.</w:t>
            </w:r>
          </w:p>
          <w:p w14:paraId="5F5DFAEA" w14:textId="77777777" w:rsidR="00A90487" w:rsidRPr="00CB5EDB" w:rsidRDefault="00A90487" w:rsidP="00262DFA">
            <w:r w:rsidRPr="00A90487">
              <w:t>Murawa</w:t>
            </w:r>
            <w:r w:rsidRPr="00CB5EDB">
              <w:t xml:space="preserve"> </w:t>
            </w:r>
            <w:r w:rsidRPr="00A90487">
              <w:t>12-18</w:t>
            </w:r>
            <w:r w:rsidRPr="00CB5EDB">
              <w:t xml:space="preserve"> </w:t>
            </w:r>
          </w:p>
          <w:p w14:paraId="336FC983" w14:textId="77777777" w:rsidR="00A90487" w:rsidRPr="00CB5EDB" w:rsidRDefault="00A90487" w:rsidP="00262DFA">
            <w:pPr>
              <w:spacing w:before="40" w:after="40"/>
              <w:jc w:val="both"/>
            </w:pPr>
            <w:r w:rsidRPr="00A90487">
              <w:t>61-655</w:t>
            </w:r>
            <w:r w:rsidRPr="00CB5EDB">
              <w:t xml:space="preserve"> </w:t>
            </w:r>
            <w:r w:rsidRPr="00A90487">
              <w:t>Poznań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2926CA5" w14:textId="77777777" w:rsidR="00A90487" w:rsidRPr="00CB5EDB" w:rsidRDefault="00A90487" w:rsidP="00262DFA">
            <w:pPr>
              <w:spacing w:before="120" w:after="120"/>
              <w:jc w:val="center"/>
            </w:pPr>
            <w:r w:rsidRPr="00A90487">
              <w:t>129 600.00 zł</w:t>
            </w:r>
          </w:p>
        </w:tc>
        <w:tc>
          <w:tcPr>
            <w:tcW w:w="1673" w:type="dxa"/>
            <w:shd w:val="clear" w:color="auto" w:fill="auto"/>
            <w:vAlign w:val="center"/>
          </w:tcPr>
          <w:p w14:paraId="265EEFC7" w14:textId="77777777" w:rsidR="00A90487" w:rsidRPr="00CB5EDB" w:rsidRDefault="00A90487" w:rsidP="00262DFA">
            <w:pPr>
              <w:spacing w:before="120" w:after="120"/>
              <w:jc w:val="center"/>
            </w:pPr>
            <w:r w:rsidRPr="00A90487">
              <w:t>3 dni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2321661C" w14:textId="77777777" w:rsidR="00A90487" w:rsidRPr="00CB5EDB" w:rsidRDefault="00A90487" w:rsidP="00262DFA">
            <w:pPr>
              <w:spacing w:before="120" w:after="120"/>
              <w:jc w:val="center"/>
            </w:pPr>
            <w:r w:rsidRPr="00A90487">
              <w:t>24 miesiące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5356F838" w14:textId="77777777" w:rsidR="00A90487" w:rsidRPr="00CB5EDB" w:rsidRDefault="00A90487" w:rsidP="00262DFA">
            <w:pPr>
              <w:spacing w:before="120" w:after="120"/>
              <w:jc w:val="center"/>
            </w:pPr>
            <w:r w:rsidRPr="00A90487">
              <w:t>60 dni</w:t>
            </w:r>
          </w:p>
        </w:tc>
      </w:tr>
      <w:tr w:rsidR="00A90487" w:rsidRPr="00075CD0" w14:paraId="3E1E9CB2" w14:textId="77777777" w:rsidTr="00EA50D7">
        <w:tc>
          <w:tcPr>
            <w:tcW w:w="709" w:type="dxa"/>
            <w:shd w:val="clear" w:color="auto" w:fill="auto"/>
            <w:vAlign w:val="center"/>
          </w:tcPr>
          <w:p w14:paraId="449CA38A" w14:textId="77777777" w:rsidR="00A90487" w:rsidRPr="00CB5EDB" w:rsidRDefault="00A90487" w:rsidP="00262DFA">
            <w:pPr>
              <w:spacing w:before="120" w:after="120"/>
              <w:jc w:val="center"/>
            </w:pPr>
            <w:r w:rsidRPr="00A90487">
              <w:t>5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483ACA36" w14:textId="77777777" w:rsidR="00A90487" w:rsidRPr="00CB5EDB" w:rsidRDefault="00A90487" w:rsidP="00262DFA">
            <w:pPr>
              <w:spacing w:before="120" w:after="120"/>
              <w:jc w:val="center"/>
            </w:pPr>
            <w:r w:rsidRPr="00A90487">
              <w:t>11</w:t>
            </w:r>
          </w:p>
        </w:tc>
        <w:tc>
          <w:tcPr>
            <w:tcW w:w="2295" w:type="dxa"/>
            <w:shd w:val="clear" w:color="auto" w:fill="auto"/>
          </w:tcPr>
          <w:p w14:paraId="126C54BC" w14:textId="77777777" w:rsidR="00A90487" w:rsidRPr="00CB5EDB" w:rsidRDefault="00A90487" w:rsidP="00262DFA">
            <w:pPr>
              <w:spacing w:before="40"/>
            </w:pPr>
            <w:r w:rsidRPr="00A90487">
              <w:t>Biotronik Polska Sp. z o. o.</w:t>
            </w:r>
          </w:p>
          <w:p w14:paraId="60FB5EFA" w14:textId="77777777" w:rsidR="00A90487" w:rsidRPr="00CB5EDB" w:rsidRDefault="00A90487" w:rsidP="00262DFA">
            <w:r w:rsidRPr="00A90487">
              <w:t>Murawa</w:t>
            </w:r>
            <w:r w:rsidRPr="00CB5EDB">
              <w:t xml:space="preserve"> </w:t>
            </w:r>
            <w:r w:rsidRPr="00A90487">
              <w:t>12-18</w:t>
            </w:r>
            <w:r w:rsidRPr="00CB5EDB">
              <w:t xml:space="preserve"> </w:t>
            </w:r>
          </w:p>
          <w:p w14:paraId="26777CE1" w14:textId="77777777" w:rsidR="00A90487" w:rsidRPr="00CB5EDB" w:rsidRDefault="00A90487" w:rsidP="00262DFA">
            <w:pPr>
              <w:spacing w:before="40" w:after="40"/>
              <w:jc w:val="both"/>
            </w:pPr>
            <w:r w:rsidRPr="00A90487">
              <w:t>61-655</w:t>
            </w:r>
            <w:r w:rsidRPr="00CB5EDB">
              <w:t xml:space="preserve"> </w:t>
            </w:r>
            <w:r w:rsidRPr="00A90487">
              <w:t>Poznań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0FE9855" w14:textId="77777777" w:rsidR="00A90487" w:rsidRPr="00CB5EDB" w:rsidRDefault="00A90487" w:rsidP="00262DFA">
            <w:pPr>
              <w:spacing w:before="120" w:after="120"/>
              <w:jc w:val="center"/>
            </w:pPr>
            <w:r w:rsidRPr="00A90487">
              <w:t>172 800.00 zł</w:t>
            </w:r>
          </w:p>
        </w:tc>
        <w:tc>
          <w:tcPr>
            <w:tcW w:w="1673" w:type="dxa"/>
            <w:shd w:val="clear" w:color="auto" w:fill="auto"/>
            <w:vAlign w:val="center"/>
          </w:tcPr>
          <w:p w14:paraId="5226D17D" w14:textId="77777777" w:rsidR="00A90487" w:rsidRPr="00CB5EDB" w:rsidRDefault="00A90487" w:rsidP="00262DFA">
            <w:pPr>
              <w:spacing w:before="120" w:after="120"/>
              <w:jc w:val="center"/>
            </w:pPr>
            <w:r w:rsidRPr="00A90487">
              <w:t>3 dni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363F95BB" w14:textId="77777777" w:rsidR="00A90487" w:rsidRPr="00CB5EDB" w:rsidRDefault="00A90487" w:rsidP="00262DFA">
            <w:pPr>
              <w:spacing w:before="120" w:after="120"/>
              <w:jc w:val="center"/>
            </w:pPr>
            <w:r w:rsidRPr="00A90487">
              <w:t>24 miesiące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4060014C" w14:textId="77777777" w:rsidR="00A90487" w:rsidRPr="00CB5EDB" w:rsidRDefault="00A90487" w:rsidP="00262DFA">
            <w:pPr>
              <w:spacing w:before="120" w:after="120"/>
              <w:jc w:val="center"/>
            </w:pPr>
            <w:r w:rsidRPr="00A90487">
              <w:t>60 dni</w:t>
            </w:r>
          </w:p>
        </w:tc>
      </w:tr>
      <w:tr w:rsidR="00A90487" w:rsidRPr="00075CD0" w14:paraId="238937A0" w14:textId="77777777" w:rsidTr="00EA50D7">
        <w:tc>
          <w:tcPr>
            <w:tcW w:w="709" w:type="dxa"/>
            <w:shd w:val="clear" w:color="auto" w:fill="auto"/>
            <w:vAlign w:val="center"/>
          </w:tcPr>
          <w:p w14:paraId="376E3B92" w14:textId="77777777" w:rsidR="00A90487" w:rsidRPr="00CB5EDB" w:rsidRDefault="00A90487" w:rsidP="00262DFA">
            <w:pPr>
              <w:spacing w:before="120" w:after="120"/>
              <w:jc w:val="center"/>
            </w:pPr>
            <w:r w:rsidRPr="00A90487">
              <w:t>6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1AF020E4" w14:textId="77777777" w:rsidR="00A90487" w:rsidRPr="00CB5EDB" w:rsidRDefault="00A90487" w:rsidP="00262DFA">
            <w:pPr>
              <w:spacing w:before="120" w:after="120"/>
              <w:jc w:val="center"/>
            </w:pPr>
            <w:r w:rsidRPr="00A90487">
              <w:t>16</w:t>
            </w:r>
          </w:p>
        </w:tc>
        <w:tc>
          <w:tcPr>
            <w:tcW w:w="2295" w:type="dxa"/>
            <w:shd w:val="clear" w:color="auto" w:fill="auto"/>
          </w:tcPr>
          <w:p w14:paraId="092A7DEF" w14:textId="77777777" w:rsidR="00A90487" w:rsidRPr="00CB5EDB" w:rsidRDefault="00A90487" w:rsidP="00262DFA">
            <w:pPr>
              <w:spacing w:before="40"/>
            </w:pPr>
            <w:r w:rsidRPr="00A90487">
              <w:t>BOSTON SCIENTIFIC POLSKA SPÓŁKA Z O.O.</w:t>
            </w:r>
          </w:p>
          <w:p w14:paraId="3E2DE8A8" w14:textId="77777777" w:rsidR="00A90487" w:rsidRPr="00CB5EDB" w:rsidRDefault="00A90487" w:rsidP="00262DFA">
            <w:r w:rsidRPr="00A90487">
              <w:t>Al. Jana Pawła II</w:t>
            </w:r>
            <w:r w:rsidRPr="00CB5EDB">
              <w:t xml:space="preserve"> </w:t>
            </w:r>
            <w:r w:rsidRPr="00A90487">
              <w:t>22</w:t>
            </w:r>
            <w:r w:rsidRPr="00CB5EDB">
              <w:t xml:space="preserve"> </w:t>
            </w:r>
          </w:p>
          <w:p w14:paraId="02433CAB" w14:textId="77777777" w:rsidR="00A90487" w:rsidRPr="00CB5EDB" w:rsidRDefault="00A90487" w:rsidP="00262DFA">
            <w:pPr>
              <w:spacing w:before="40" w:after="40"/>
              <w:jc w:val="both"/>
            </w:pPr>
            <w:r w:rsidRPr="00A90487">
              <w:t>00133</w:t>
            </w:r>
            <w:r w:rsidRPr="00CB5EDB">
              <w:t xml:space="preserve"> </w:t>
            </w:r>
            <w:r w:rsidRPr="00A90487">
              <w:t>Warszawa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87B121C" w14:textId="77777777" w:rsidR="00A90487" w:rsidRPr="00CB5EDB" w:rsidRDefault="00A90487" w:rsidP="00262DFA">
            <w:pPr>
              <w:spacing w:before="120" w:after="120"/>
              <w:jc w:val="center"/>
            </w:pPr>
            <w:r w:rsidRPr="00A90487">
              <w:t>109 350.00 zł</w:t>
            </w:r>
          </w:p>
        </w:tc>
        <w:tc>
          <w:tcPr>
            <w:tcW w:w="1673" w:type="dxa"/>
            <w:shd w:val="clear" w:color="auto" w:fill="auto"/>
            <w:vAlign w:val="center"/>
          </w:tcPr>
          <w:p w14:paraId="54729989" w14:textId="77777777" w:rsidR="00A90487" w:rsidRPr="00CB5EDB" w:rsidRDefault="00A90487" w:rsidP="00262DFA">
            <w:pPr>
              <w:spacing w:before="120" w:after="120"/>
              <w:jc w:val="center"/>
            </w:pPr>
            <w:r w:rsidRPr="00A90487">
              <w:t>2 dni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4B78F3B0" w14:textId="77777777" w:rsidR="00A90487" w:rsidRPr="00CB5EDB" w:rsidRDefault="00A90487" w:rsidP="00262DFA">
            <w:pPr>
              <w:spacing w:before="120" w:after="120"/>
              <w:jc w:val="center"/>
            </w:pPr>
            <w:r w:rsidRPr="00A90487">
              <w:t>24 miesiące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7A297562" w14:textId="77777777" w:rsidR="00A90487" w:rsidRPr="00CB5EDB" w:rsidRDefault="00A90487" w:rsidP="00262DFA">
            <w:pPr>
              <w:spacing w:before="120" w:after="120"/>
              <w:jc w:val="center"/>
            </w:pPr>
            <w:r w:rsidRPr="00A90487">
              <w:t>60 dni</w:t>
            </w:r>
          </w:p>
        </w:tc>
      </w:tr>
      <w:tr w:rsidR="00A90487" w:rsidRPr="00075CD0" w14:paraId="0ACA7FBC" w14:textId="77777777" w:rsidTr="00EA50D7">
        <w:tc>
          <w:tcPr>
            <w:tcW w:w="709" w:type="dxa"/>
            <w:shd w:val="clear" w:color="auto" w:fill="auto"/>
            <w:vAlign w:val="center"/>
          </w:tcPr>
          <w:p w14:paraId="6227B4E3" w14:textId="77777777" w:rsidR="00A90487" w:rsidRPr="00CB5EDB" w:rsidRDefault="00A90487" w:rsidP="00262DFA">
            <w:pPr>
              <w:spacing w:before="120" w:after="120"/>
              <w:jc w:val="center"/>
            </w:pPr>
            <w:r w:rsidRPr="00A90487">
              <w:t>7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28535869" w14:textId="77777777" w:rsidR="00A90487" w:rsidRPr="00CB5EDB" w:rsidRDefault="00A90487" w:rsidP="00262DFA">
            <w:pPr>
              <w:spacing w:before="120" w:after="120"/>
              <w:jc w:val="center"/>
            </w:pPr>
            <w:r w:rsidRPr="00A90487">
              <w:t>1</w:t>
            </w:r>
          </w:p>
        </w:tc>
        <w:tc>
          <w:tcPr>
            <w:tcW w:w="2295" w:type="dxa"/>
            <w:shd w:val="clear" w:color="auto" w:fill="auto"/>
          </w:tcPr>
          <w:p w14:paraId="207375DC" w14:textId="77777777" w:rsidR="00A90487" w:rsidRPr="00CB5EDB" w:rsidRDefault="00A90487" w:rsidP="00262DFA">
            <w:pPr>
              <w:spacing w:before="40"/>
            </w:pPr>
            <w:r w:rsidRPr="00A90487">
              <w:t>CARDINAL HEALTH POLAND Sp. z o.o.</w:t>
            </w:r>
          </w:p>
          <w:p w14:paraId="087D37DE" w14:textId="77777777" w:rsidR="00A90487" w:rsidRPr="00CB5EDB" w:rsidRDefault="00A90487" w:rsidP="00262DFA">
            <w:r w:rsidRPr="00A90487">
              <w:t>RONDO ONZ</w:t>
            </w:r>
            <w:r w:rsidRPr="00CB5EDB">
              <w:t xml:space="preserve"> </w:t>
            </w:r>
            <w:r w:rsidRPr="00A90487">
              <w:t>1/-</w:t>
            </w:r>
            <w:r w:rsidRPr="00CB5EDB">
              <w:t xml:space="preserve"> </w:t>
            </w:r>
          </w:p>
          <w:p w14:paraId="46D4E2F1" w14:textId="77777777" w:rsidR="00A90487" w:rsidRPr="00CB5EDB" w:rsidRDefault="00A90487" w:rsidP="00262DFA">
            <w:pPr>
              <w:spacing w:before="40" w:after="40"/>
              <w:jc w:val="both"/>
            </w:pPr>
            <w:r w:rsidRPr="00A90487">
              <w:t>00-124</w:t>
            </w:r>
            <w:r w:rsidRPr="00CB5EDB">
              <w:t xml:space="preserve"> </w:t>
            </w:r>
            <w:r w:rsidRPr="00A90487">
              <w:t>WARSZAWA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013003B" w14:textId="77777777" w:rsidR="00A90487" w:rsidRPr="00CB5EDB" w:rsidRDefault="00A90487" w:rsidP="00262DFA">
            <w:pPr>
              <w:spacing w:before="120" w:after="120"/>
              <w:jc w:val="center"/>
            </w:pPr>
            <w:r w:rsidRPr="00A90487">
              <w:t>41 580.00 zł</w:t>
            </w:r>
          </w:p>
        </w:tc>
        <w:tc>
          <w:tcPr>
            <w:tcW w:w="1673" w:type="dxa"/>
            <w:shd w:val="clear" w:color="auto" w:fill="auto"/>
            <w:vAlign w:val="center"/>
          </w:tcPr>
          <w:p w14:paraId="23FCB89E" w14:textId="77777777" w:rsidR="00A90487" w:rsidRPr="00CB5EDB" w:rsidRDefault="00A90487" w:rsidP="00262DFA">
            <w:pPr>
              <w:spacing w:before="120" w:after="120"/>
              <w:jc w:val="center"/>
            </w:pPr>
            <w:r w:rsidRPr="00A90487">
              <w:t>2 dni kalendarzowe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31434F81" w14:textId="77777777" w:rsidR="00A90487" w:rsidRPr="00CB5EDB" w:rsidRDefault="00A90487" w:rsidP="00262DFA">
            <w:pPr>
              <w:spacing w:before="120" w:after="120"/>
              <w:jc w:val="center"/>
            </w:pPr>
            <w:r w:rsidRPr="00A90487">
              <w:t>24 miesiące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7E4DD3FD" w14:textId="77777777" w:rsidR="00A90487" w:rsidRPr="00CB5EDB" w:rsidRDefault="00A90487" w:rsidP="00262DFA">
            <w:pPr>
              <w:spacing w:before="120" w:after="120"/>
              <w:jc w:val="center"/>
            </w:pPr>
            <w:r w:rsidRPr="00A90487">
              <w:t>60 dni</w:t>
            </w:r>
          </w:p>
        </w:tc>
      </w:tr>
      <w:tr w:rsidR="00A90487" w:rsidRPr="00075CD0" w14:paraId="130279C9" w14:textId="77777777" w:rsidTr="00EA50D7">
        <w:tc>
          <w:tcPr>
            <w:tcW w:w="709" w:type="dxa"/>
            <w:shd w:val="clear" w:color="auto" w:fill="auto"/>
            <w:vAlign w:val="center"/>
          </w:tcPr>
          <w:p w14:paraId="1592F54A" w14:textId="77777777" w:rsidR="00A90487" w:rsidRPr="00CB5EDB" w:rsidRDefault="00A90487" w:rsidP="00262DFA">
            <w:pPr>
              <w:spacing w:before="120" w:after="120"/>
              <w:jc w:val="center"/>
            </w:pPr>
            <w:r w:rsidRPr="00A90487">
              <w:t>7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41D8CEE1" w14:textId="77777777" w:rsidR="00A90487" w:rsidRPr="00CB5EDB" w:rsidRDefault="00A90487" w:rsidP="00262DFA">
            <w:pPr>
              <w:spacing w:before="120" w:after="120"/>
              <w:jc w:val="center"/>
            </w:pPr>
            <w:r w:rsidRPr="00A90487">
              <w:t>2</w:t>
            </w:r>
          </w:p>
        </w:tc>
        <w:tc>
          <w:tcPr>
            <w:tcW w:w="2295" w:type="dxa"/>
            <w:shd w:val="clear" w:color="auto" w:fill="auto"/>
          </w:tcPr>
          <w:p w14:paraId="35857404" w14:textId="77777777" w:rsidR="00A90487" w:rsidRPr="00CB5EDB" w:rsidRDefault="00A90487" w:rsidP="00262DFA">
            <w:pPr>
              <w:spacing w:before="40"/>
            </w:pPr>
            <w:r w:rsidRPr="00A90487">
              <w:t>CARDINAL HEALTH POLAND Sp. z o.o.</w:t>
            </w:r>
          </w:p>
          <w:p w14:paraId="5BC094F8" w14:textId="77777777" w:rsidR="00A90487" w:rsidRPr="00CB5EDB" w:rsidRDefault="00A90487" w:rsidP="00262DFA">
            <w:r w:rsidRPr="00A90487">
              <w:t>RONDO ONZ</w:t>
            </w:r>
            <w:r w:rsidRPr="00CB5EDB">
              <w:t xml:space="preserve"> </w:t>
            </w:r>
            <w:r w:rsidRPr="00A90487">
              <w:t>1/-</w:t>
            </w:r>
            <w:r w:rsidRPr="00CB5EDB">
              <w:t xml:space="preserve"> </w:t>
            </w:r>
          </w:p>
          <w:p w14:paraId="061FCDEE" w14:textId="77777777" w:rsidR="00A90487" w:rsidRPr="00CB5EDB" w:rsidRDefault="00A90487" w:rsidP="00262DFA">
            <w:pPr>
              <w:spacing w:before="40" w:after="40"/>
              <w:jc w:val="both"/>
            </w:pPr>
            <w:r w:rsidRPr="00A90487">
              <w:t>00-124</w:t>
            </w:r>
            <w:r w:rsidRPr="00CB5EDB">
              <w:t xml:space="preserve"> </w:t>
            </w:r>
            <w:r w:rsidRPr="00A90487">
              <w:t>WARSZAWA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D2BE327" w14:textId="77777777" w:rsidR="00A90487" w:rsidRPr="00CB5EDB" w:rsidRDefault="00A90487" w:rsidP="00262DFA">
            <w:pPr>
              <w:spacing w:before="120" w:after="120"/>
              <w:jc w:val="center"/>
            </w:pPr>
            <w:r w:rsidRPr="00A90487">
              <w:t>38 880.00 zł</w:t>
            </w:r>
          </w:p>
        </w:tc>
        <w:tc>
          <w:tcPr>
            <w:tcW w:w="1673" w:type="dxa"/>
            <w:shd w:val="clear" w:color="auto" w:fill="auto"/>
            <w:vAlign w:val="center"/>
          </w:tcPr>
          <w:p w14:paraId="67B611C7" w14:textId="77777777" w:rsidR="00A90487" w:rsidRPr="00CB5EDB" w:rsidRDefault="00A90487" w:rsidP="00262DFA">
            <w:pPr>
              <w:spacing w:before="120" w:after="120"/>
              <w:jc w:val="center"/>
            </w:pPr>
            <w:r w:rsidRPr="00A90487">
              <w:t>2 dni kalendarzowe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4ED4EB7D" w14:textId="77777777" w:rsidR="00A90487" w:rsidRPr="00CB5EDB" w:rsidRDefault="00A90487" w:rsidP="00262DFA">
            <w:pPr>
              <w:spacing w:before="120" w:after="120"/>
              <w:jc w:val="center"/>
            </w:pPr>
            <w:r w:rsidRPr="00A90487">
              <w:t>24 miesiące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595AFF56" w14:textId="77777777" w:rsidR="00A90487" w:rsidRPr="00CB5EDB" w:rsidRDefault="00A90487" w:rsidP="00262DFA">
            <w:pPr>
              <w:spacing w:before="120" w:after="120"/>
              <w:jc w:val="center"/>
            </w:pPr>
            <w:r w:rsidRPr="00A90487">
              <w:t>60 dni</w:t>
            </w:r>
          </w:p>
        </w:tc>
      </w:tr>
      <w:tr w:rsidR="00A90487" w:rsidRPr="00075CD0" w14:paraId="77B0D2BA" w14:textId="77777777" w:rsidTr="00EA50D7">
        <w:tc>
          <w:tcPr>
            <w:tcW w:w="709" w:type="dxa"/>
            <w:shd w:val="clear" w:color="auto" w:fill="auto"/>
            <w:vAlign w:val="center"/>
          </w:tcPr>
          <w:p w14:paraId="6106CAF1" w14:textId="77777777" w:rsidR="00A90487" w:rsidRPr="00CB5EDB" w:rsidRDefault="00A90487" w:rsidP="00262DFA">
            <w:pPr>
              <w:spacing w:before="120" w:after="120"/>
              <w:jc w:val="center"/>
            </w:pPr>
            <w:r w:rsidRPr="00A90487">
              <w:t>7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5CA45EDC" w14:textId="77777777" w:rsidR="00A90487" w:rsidRPr="00CB5EDB" w:rsidRDefault="00A90487" w:rsidP="00262DFA">
            <w:pPr>
              <w:spacing w:before="120" w:after="120"/>
              <w:jc w:val="center"/>
            </w:pPr>
            <w:r w:rsidRPr="00A90487">
              <w:t>3</w:t>
            </w:r>
          </w:p>
        </w:tc>
        <w:tc>
          <w:tcPr>
            <w:tcW w:w="2295" w:type="dxa"/>
            <w:shd w:val="clear" w:color="auto" w:fill="auto"/>
          </w:tcPr>
          <w:p w14:paraId="28D7F990" w14:textId="77777777" w:rsidR="00A90487" w:rsidRPr="00CB5EDB" w:rsidRDefault="00A90487" w:rsidP="00262DFA">
            <w:pPr>
              <w:spacing w:before="40"/>
            </w:pPr>
            <w:r w:rsidRPr="00A90487">
              <w:t>CARDINAL HEALTH POLAND Sp. z o.o.</w:t>
            </w:r>
          </w:p>
          <w:p w14:paraId="008DC269" w14:textId="77777777" w:rsidR="00A90487" w:rsidRPr="00CB5EDB" w:rsidRDefault="00A90487" w:rsidP="00262DFA">
            <w:r w:rsidRPr="00A90487">
              <w:t>RONDO ONZ</w:t>
            </w:r>
            <w:r w:rsidRPr="00CB5EDB">
              <w:t xml:space="preserve"> </w:t>
            </w:r>
            <w:r w:rsidRPr="00A90487">
              <w:t>1/-</w:t>
            </w:r>
            <w:r w:rsidRPr="00CB5EDB">
              <w:t xml:space="preserve"> </w:t>
            </w:r>
          </w:p>
          <w:p w14:paraId="5967F95B" w14:textId="77777777" w:rsidR="00A90487" w:rsidRPr="00CB5EDB" w:rsidRDefault="00A90487" w:rsidP="00262DFA">
            <w:pPr>
              <w:spacing w:before="40" w:after="40"/>
              <w:jc w:val="both"/>
            </w:pPr>
            <w:r w:rsidRPr="00A90487">
              <w:lastRenderedPageBreak/>
              <w:t>00-124</w:t>
            </w:r>
            <w:r w:rsidRPr="00CB5EDB">
              <w:t xml:space="preserve"> </w:t>
            </w:r>
            <w:r w:rsidRPr="00A90487">
              <w:t>WARSZAWA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4D5EF48" w14:textId="77777777" w:rsidR="00A90487" w:rsidRPr="00CB5EDB" w:rsidRDefault="00A90487" w:rsidP="00262DFA">
            <w:pPr>
              <w:spacing w:before="120" w:after="120"/>
              <w:jc w:val="center"/>
            </w:pPr>
            <w:r w:rsidRPr="00A90487">
              <w:lastRenderedPageBreak/>
              <w:t>21 600.00 zł</w:t>
            </w:r>
          </w:p>
        </w:tc>
        <w:tc>
          <w:tcPr>
            <w:tcW w:w="1673" w:type="dxa"/>
            <w:shd w:val="clear" w:color="auto" w:fill="auto"/>
            <w:vAlign w:val="center"/>
          </w:tcPr>
          <w:p w14:paraId="1E494638" w14:textId="77777777" w:rsidR="00A90487" w:rsidRPr="00CB5EDB" w:rsidRDefault="00A90487" w:rsidP="00262DFA">
            <w:pPr>
              <w:spacing w:before="120" w:after="120"/>
              <w:jc w:val="center"/>
            </w:pPr>
            <w:r w:rsidRPr="00A90487">
              <w:t>2 dni kalendarzowe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7C179A7F" w14:textId="77777777" w:rsidR="00A90487" w:rsidRPr="00CB5EDB" w:rsidRDefault="00A90487" w:rsidP="00262DFA">
            <w:pPr>
              <w:spacing w:before="120" w:after="120"/>
              <w:jc w:val="center"/>
            </w:pPr>
            <w:r w:rsidRPr="00A90487">
              <w:t>24 miesiące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308EF745" w14:textId="77777777" w:rsidR="00A90487" w:rsidRPr="00CB5EDB" w:rsidRDefault="00A90487" w:rsidP="00262DFA">
            <w:pPr>
              <w:spacing w:before="120" w:after="120"/>
              <w:jc w:val="center"/>
            </w:pPr>
            <w:r w:rsidRPr="00A90487">
              <w:t>60 dni</w:t>
            </w:r>
          </w:p>
        </w:tc>
      </w:tr>
      <w:tr w:rsidR="00A90487" w:rsidRPr="00075CD0" w14:paraId="0B391E66" w14:textId="77777777" w:rsidTr="00EA50D7">
        <w:tc>
          <w:tcPr>
            <w:tcW w:w="709" w:type="dxa"/>
            <w:shd w:val="clear" w:color="auto" w:fill="auto"/>
            <w:vAlign w:val="center"/>
          </w:tcPr>
          <w:p w14:paraId="55912068" w14:textId="77777777" w:rsidR="00A90487" w:rsidRPr="00CB5EDB" w:rsidRDefault="00A90487" w:rsidP="00262DFA">
            <w:pPr>
              <w:spacing w:before="120" w:after="120"/>
              <w:jc w:val="center"/>
            </w:pPr>
            <w:r w:rsidRPr="00A90487">
              <w:t>7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3B9512EB" w14:textId="77777777" w:rsidR="00A90487" w:rsidRPr="00CB5EDB" w:rsidRDefault="00A90487" w:rsidP="00262DFA">
            <w:pPr>
              <w:spacing w:before="120" w:after="120"/>
              <w:jc w:val="center"/>
            </w:pPr>
            <w:r w:rsidRPr="00A90487">
              <w:t>4</w:t>
            </w:r>
          </w:p>
        </w:tc>
        <w:tc>
          <w:tcPr>
            <w:tcW w:w="2295" w:type="dxa"/>
            <w:shd w:val="clear" w:color="auto" w:fill="auto"/>
          </w:tcPr>
          <w:p w14:paraId="610392BE" w14:textId="77777777" w:rsidR="00A90487" w:rsidRPr="00CB5EDB" w:rsidRDefault="00A90487" w:rsidP="00262DFA">
            <w:pPr>
              <w:spacing w:before="40"/>
            </w:pPr>
            <w:r w:rsidRPr="00A90487">
              <w:t>CARDINAL HEALTH POLAND Sp. z o.o.</w:t>
            </w:r>
          </w:p>
          <w:p w14:paraId="612166E7" w14:textId="77777777" w:rsidR="00A90487" w:rsidRPr="00CB5EDB" w:rsidRDefault="00A90487" w:rsidP="00262DFA">
            <w:r w:rsidRPr="00A90487">
              <w:t>RONDO ONZ</w:t>
            </w:r>
            <w:r w:rsidRPr="00CB5EDB">
              <w:t xml:space="preserve"> </w:t>
            </w:r>
            <w:r w:rsidRPr="00A90487">
              <w:t>1/-</w:t>
            </w:r>
            <w:r w:rsidRPr="00CB5EDB">
              <w:t xml:space="preserve"> </w:t>
            </w:r>
          </w:p>
          <w:p w14:paraId="59758AA0" w14:textId="77777777" w:rsidR="00A90487" w:rsidRPr="00CB5EDB" w:rsidRDefault="00A90487" w:rsidP="00262DFA">
            <w:pPr>
              <w:spacing w:before="40" w:after="40"/>
              <w:jc w:val="both"/>
            </w:pPr>
            <w:r w:rsidRPr="00A90487">
              <w:t>00-124</w:t>
            </w:r>
            <w:r w:rsidRPr="00CB5EDB">
              <w:t xml:space="preserve"> </w:t>
            </w:r>
            <w:r w:rsidRPr="00A90487">
              <w:t>WARSZAWA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D540CBF" w14:textId="77777777" w:rsidR="00A90487" w:rsidRPr="00CB5EDB" w:rsidRDefault="00A90487" w:rsidP="00262DFA">
            <w:pPr>
              <w:spacing w:before="120" w:after="120"/>
              <w:jc w:val="center"/>
            </w:pPr>
            <w:r w:rsidRPr="00A90487">
              <w:t>21 600.00 zł</w:t>
            </w:r>
          </w:p>
        </w:tc>
        <w:tc>
          <w:tcPr>
            <w:tcW w:w="1673" w:type="dxa"/>
            <w:shd w:val="clear" w:color="auto" w:fill="auto"/>
            <w:vAlign w:val="center"/>
          </w:tcPr>
          <w:p w14:paraId="6C79AF16" w14:textId="77777777" w:rsidR="00A90487" w:rsidRPr="00CB5EDB" w:rsidRDefault="00A90487" w:rsidP="00262DFA">
            <w:pPr>
              <w:spacing w:before="120" w:after="120"/>
              <w:jc w:val="center"/>
            </w:pPr>
            <w:r w:rsidRPr="00A90487">
              <w:t>2 dni kalendarzowe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133EC592" w14:textId="77777777" w:rsidR="00A90487" w:rsidRPr="00CB5EDB" w:rsidRDefault="00A90487" w:rsidP="00262DFA">
            <w:pPr>
              <w:spacing w:before="120" w:after="120"/>
              <w:jc w:val="center"/>
            </w:pPr>
            <w:r w:rsidRPr="00A90487">
              <w:t>24 miesiące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6A2E3F23" w14:textId="77777777" w:rsidR="00A90487" w:rsidRPr="00CB5EDB" w:rsidRDefault="00A90487" w:rsidP="00262DFA">
            <w:pPr>
              <w:spacing w:before="120" w:after="120"/>
              <w:jc w:val="center"/>
            </w:pPr>
            <w:r w:rsidRPr="00A90487">
              <w:t>60 dni</w:t>
            </w:r>
          </w:p>
        </w:tc>
      </w:tr>
      <w:tr w:rsidR="00A90487" w:rsidRPr="00075CD0" w14:paraId="1B73AE17" w14:textId="77777777" w:rsidTr="00EA50D7">
        <w:tc>
          <w:tcPr>
            <w:tcW w:w="709" w:type="dxa"/>
            <w:shd w:val="clear" w:color="auto" w:fill="auto"/>
            <w:vAlign w:val="center"/>
          </w:tcPr>
          <w:p w14:paraId="294FEC1F" w14:textId="77777777" w:rsidR="00A90487" w:rsidRPr="00CB5EDB" w:rsidRDefault="00A90487" w:rsidP="00262DFA">
            <w:pPr>
              <w:spacing w:before="120" w:after="120"/>
              <w:jc w:val="center"/>
            </w:pPr>
            <w:r w:rsidRPr="00A90487">
              <w:t>7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7A223C85" w14:textId="77777777" w:rsidR="00A90487" w:rsidRPr="00CB5EDB" w:rsidRDefault="00A90487" w:rsidP="00262DFA">
            <w:pPr>
              <w:spacing w:before="120" w:after="120"/>
              <w:jc w:val="center"/>
            </w:pPr>
            <w:r w:rsidRPr="00A90487">
              <w:t>5</w:t>
            </w:r>
          </w:p>
        </w:tc>
        <w:tc>
          <w:tcPr>
            <w:tcW w:w="2295" w:type="dxa"/>
            <w:shd w:val="clear" w:color="auto" w:fill="auto"/>
          </w:tcPr>
          <w:p w14:paraId="0E78C3AA" w14:textId="77777777" w:rsidR="00A90487" w:rsidRPr="00CB5EDB" w:rsidRDefault="00A90487" w:rsidP="00262DFA">
            <w:pPr>
              <w:spacing w:before="40"/>
            </w:pPr>
            <w:r w:rsidRPr="00A90487">
              <w:t>CARDINAL HEALTH POLAND Sp. z o.o.</w:t>
            </w:r>
          </w:p>
          <w:p w14:paraId="49F70249" w14:textId="77777777" w:rsidR="00A90487" w:rsidRPr="00CB5EDB" w:rsidRDefault="00A90487" w:rsidP="00262DFA">
            <w:r w:rsidRPr="00A90487">
              <w:t>RONDO ONZ</w:t>
            </w:r>
            <w:r w:rsidRPr="00CB5EDB">
              <w:t xml:space="preserve"> </w:t>
            </w:r>
            <w:r w:rsidRPr="00A90487">
              <w:t>1/-</w:t>
            </w:r>
            <w:r w:rsidRPr="00CB5EDB">
              <w:t xml:space="preserve"> </w:t>
            </w:r>
          </w:p>
          <w:p w14:paraId="241F86D5" w14:textId="77777777" w:rsidR="00A90487" w:rsidRPr="00CB5EDB" w:rsidRDefault="00A90487" w:rsidP="00262DFA">
            <w:pPr>
              <w:spacing w:before="40" w:after="40"/>
              <w:jc w:val="both"/>
            </w:pPr>
            <w:r w:rsidRPr="00A90487">
              <w:t>00-124</w:t>
            </w:r>
            <w:r w:rsidRPr="00CB5EDB">
              <w:t xml:space="preserve"> </w:t>
            </w:r>
            <w:r w:rsidRPr="00A90487">
              <w:t>WARSZAWA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8846AD3" w14:textId="77777777" w:rsidR="00A90487" w:rsidRPr="00CB5EDB" w:rsidRDefault="00A90487" w:rsidP="00262DFA">
            <w:pPr>
              <w:spacing w:before="120" w:after="120"/>
              <w:jc w:val="center"/>
            </w:pPr>
            <w:r w:rsidRPr="00A90487">
              <w:t>11 880.00 zł</w:t>
            </w:r>
          </w:p>
        </w:tc>
        <w:tc>
          <w:tcPr>
            <w:tcW w:w="1673" w:type="dxa"/>
            <w:shd w:val="clear" w:color="auto" w:fill="auto"/>
            <w:vAlign w:val="center"/>
          </w:tcPr>
          <w:p w14:paraId="3B030B80" w14:textId="77777777" w:rsidR="00A90487" w:rsidRPr="00CB5EDB" w:rsidRDefault="00A90487" w:rsidP="00262DFA">
            <w:pPr>
              <w:spacing w:before="120" w:after="120"/>
              <w:jc w:val="center"/>
            </w:pPr>
            <w:r w:rsidRPr="00A90487">
              <w:t>2 dni kalendarzowe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7EDD0816" w14:textId="77777777" w:rsidR="00A90487" w:rsidRPr="00CB5EDB" w:rsidRDefault="00A90487" w:rsidP="00262DFA">
            <w:pPr>
              <w:spacing w:before="120" w:after="120"/>
              <w:jc w:val="center"/>
            </w:pPr>
            <w:r w:rsidRPr="00A90487">
              <w:t>24 miesiące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008C24FD" w14:textId="77777777" w:rsidR="00A90487" w:rsidRPr="00CB5EDB" w:rsidRDefault="00A90487" w:rsidP="00262DFA">
            <w:pPr>
              <w:spacing w:before="120" w:after="120"/>
              <w:jc w:val="center"/>
            </w:pPr>
            <w:r w:rsidRPr="00A90487">
              <w:t>60 dni</w:t>
            </w:r>
          </w:p>
        </w:tc>
      </w:tr>
      <w:tr w:rsidR="00A90487" w:rsidRPr="00075CD0" w14:paraId="3E3B13B2" w14:textId="77777777" w:rsidTr="00EA50D7">
        <w:tc>
          <w:tcPr>
            <w:tcW w:w="709" w:type="dxa"/>
            <w:shd w:val="clear" w:color="auto" w:fill="auto"/>
            <w:vAlign w:val="center"/>
          </w:tcPr>
          <w:p w14:paraId="3FEA7A54" w14:textId="77777777" w:rsidR="00A90487" w:rsidRPr="00CB5EDB" w:rsidRDefault="00A90487" w:rsidP="00262DFA">
            <w:pPr>
              <w:spacing w:before="120" w:after="120"/>
              <w:jc w:val="center"/>
            </w:pPr>
            <w:r w:rsidRPr="00A90487">
              <w:t>7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2163C2EB" w14:textId="77777777" w:rsidR="00A90487" w:rsidRPr="00CB5EDB" w:rsidRDefault="00A90487" w:rsidP="00262DFA">
            <w:pPr>
              <w:spacing w:before="120" w:after="120"/>
              <w:jc w:val="center"/>
            </w:pPr>
            <w:r w:rsidRPr="00A90487">
              <w:t>6</w:t>
            </w:r>
          </w:p>
        </w:tc>
        <w:tc>
          <w:tcPr>
            <w:tcW w:w="2295" w:type="dxa"/>
            <w:shd w:val="clear" w:color="auto" w:fill="auto"/>
          </w:tcPr>
          <w:p w14:paraId="0B397DCD" w14:textId="77777777" w:rsidR="00A90487" w:rsidRPr="00CB5EDB" w:rsidRDefault="00A90487" w:rsidP="00262DFA">
            <w:pPr>
              <w:spacing w:before="40"/>
            </w:pPr>
            <w:r w:rsidRPr="00A90487">
              <w:t>CARDINAL HEALTH POLAND Sp. z o.o.</w:t>
            </w:r>
          </w:p>
          <w:p w14:paraId="379BDF70" w14:textId="77777777" w:rsidR="00A90487" w:rsidRPr="00CB5EDB" w:rsidRDefault="00A90487" w:rsidP="00262DFA">
            <w:r w:rsidRPr="00A90487">
              <w:t>RONDO ONZ</w:t>
            </w:r>
            <w:r w:rsidRPr="00CB5EDB">
              <w:t xml:space="preserve"> </w:t>
            </w:r>
            <w:r w:rsidRPr="00A90487">
              <w:t>1/-</w:t>
            </w:r>
            <w:r w:rsidRPr="00CB5EDB">
              <w:t xml:space="preserve"> </w:t>
            </w:r>
          </w:p>
          <w:p w14:paraId="71D7ADD7" w14:textId="77777777" w:rsidR="00A90487" w:rsidRPr="00CB5EDB" w:rsidRDefault="00A90487" w:rsidP="00262DFA">
            <w:pPr>
              <w:spacing w:before="40" w:after="40"/>
              <w:jc w:val="both"/>
            </w:pPr>
            <w:r w:rsidRPr="00A90487">
              <w:t>00-124</w:t>
            </w:r>
            <w:r w:rsidRPr="00CB5EDB">
              <w:t xml:space="preserve"> </w:t>
            </w:r>
            <w:r w:rsidRPr="00A90487">
              <w:t>WARSZAWA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A350F5B" w14:textId="77777777" w:rsidR="00A90487" w:rsidRPr="00CB5EDB" w:rsidRDefault="00A90487" w:rsidP="00262DFA">
            <w:pPr>
              <w:spacing w:before="120" w:after="120"/>
              <w:jc w:val="center"/>
            </w:pPr>
            <w:r w:rsidRPr="00A90487">
              <w:t>62 856.00 zł</w:t>
            </w:r>
          </w:p>
        </w:tc>
        <w:tc>
          <w:tcPr>
            <w:tcW w:w="1673" w:type="dxa"/>
            <w:shd w:val="clear" w:color="auto" w:fill="auto"/>
            <w:vAlign w:val="center"/>
          </w:tcPr>
          <w:p w14:paraId="609B18CF" w14:textId="77777777" w:rsidR="00A90487" w:rsidRPr="00CB5EDB" w:rsidRDefault="00A90487" w:rsidP="00262DFA">
            <w:pPr>
              <w:spacing w:before="120" w:after="120"/>
              <w:jc w:val="center"/>
            </w:pPr>
            <w:r w:rsidRPr="00A90487">
              <w:t>2 dni kalendarzowe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391395B1" w14:textId="77777777" w:rsidR="00A90487" w:rsidRPr="00CB5EDB" w:rsidRDefault="00A90487" w:rsidP="00262DFA">
            <w:pPr>
              <w:spacing w:before="120" w:after="120"/>
              <w:jc w:val="center"/>
            </w:pPr>
            <w:r w:rsidRPr="00A90487">
              <w:t>24 miesiące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3F626EA2" w14:textId="77777777" w:rsidR="00A90487" w:rsidRPr="00CB5EDB" w:rsidRDefault="00A90487" w:rsidP="00262DFA">
            <w:pPr>
              <w:spacing w:before="120" w:after="120"/>
              <w:jc w:val="center"/>
            </w:pPr>
            <w:r w:rsidRPr="00A90487">
              <w:t>60 dni</w:t>
            </w:r>
          </w:p>
        </w:tc>
      </w:tr>
      <w:tr w:rsidR="00A90487" w:rsidRPr="00075CD0" w14:paraId="1FA02145" w14:textId="77777777" w:rsidTr="00EA50D7">
        <w:tc>
          <w:tcPr>
            <w:tcW w:w="709" w:type="dxa"/>
            <w:shd w:val="clear" w:color="auto" w:fill="auto"/>
            <w:vAlign w:val="center"/>
          </w:tcPr>
          <w:p w14:paraId="7B6F5B24" w14:textId="77777777" w:rsidR="00A90487" w:rsidRPr="00CB5EDB" w:rsidRDefault="00A90487" w:rsidP="00262DFA">
            <w:pPr>
              <w:spacing w:before="120" w:after="120"/>
              <w:jc w:val="center"/>
            </w:pPr>
            <w:r w:rsidRPr="00A90487">
              <w:t>7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7A087F37" w14:textId="77777777" w:rsidR="00A90487" w:rsidRPr="00CB5EDB" w:rsidRDefault="00A90487" w:rsidP="00262DFA">
            <w:pPr>
              <w:spacing w:before="120" w:after="120"/>
              <w:jc w:val="center"/>
            </w:pPr>
            <w:r w:rsidRPr="00A90487">
              <w:t>7</w:t>
            </w:r>
          </w:p>
        </w:tc>
        <w:tc>
          <w:tcPr>
            <w:tcW w:w="2295" w:type="dxa"/>
            <w:shd w:val="clear" w:color="auto" w:fill="auto"/>
          </w:tcPr>
          <w:p w14:paraId="33056D06" w14:textId="77777777" w:rsidR="00A90487" w:rsidRPr="00CB5EDB" w:rsidRDefault="00A90487" w:rsidP="00262DFA">
            <w:pPr>
              <w:spacing w:before="40"/>
            </w:pPr>
            <w:r w:rsidRPr="00A90487">
              <w:t>CARDINAL HEALTH POLAND Sp. z o.o.</w:t>
            </w:r>
          </w:p>
          <w:p w14:paraId="72344562" w14:textId="77777777" w:rsidR="00A90487" w:rsidRPr="00CB5EDB" w:rsidRDefault="00A90487" w:rsidP="00262DFA">
            <w:r w:rsidRPr="00A90487">
              <w:t>RONDO ONZ</w:t>
            </w:r>
            <w:r w:rsidRPr="00CB5EDB">
              <w:t xml:space="preserve"> </w:t>
            </w:r>
            <w:r w:rsidRPr="00A90487">
              <w:t>1/-</w:t>
            </w:r>
            <w:r w:rsidRPr="00CB5EDB">
              <w:t xml:space="preserve"> </w:t>
            </w:r>
          </w:p>
          <w:p w14:paraId="5A56C85F" w14:textId="77777777" w:rsidR="00A90487" w:rsidRPr="00CB5EDB" w:rsidRDefault="00A90487" w:rsidP="00262DFA">
            <w:pPr>
              <w:spacing w:before="40" w:after="40"/>
              <w:jc w:val="both"/>
            </w:pPr>
            <w:r w:rsidRPr="00A90487">
              <w:t>00-124</w:t>
            </w:r>
            <w:r w:rsidRPr="00CB5EDB">
              <w:t xml:space="preserve"> </w:t>
            </w:r>
            <w:r w:rsidRPr="00A90487">
              <w:t>WARSZAWA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E51C372" w14:textId="77777777" w:rsidR="00A90487" w:rsidRPr="00CB5EDB" w:rsidRDefault="00A90487" w:rsidP="00262DFA">
            <w:pPr>
              <w:spacing w:before="120" w:after="120"/>
              <w:jc w:val="center"/>
            </w:pPr>
            <w:r w:rsidRPr="00A90487">
              <w:t>68 040.00 zł</w:t>
            </w:r>
          </w:p>
        </w:tc>
        <w:tc>
          <w:tcPr>
            <w:tcW w:w="1673" w:type="dxa"/>
            <w:shd w:val="clear" w:color="auto" w:fill="auto"/>
            <w:vAlign w:val="center"/>
          </w:tcPr>
          <w:p w14:paraId="31C3CB93" w14:textId="77777777" w:rsidR="00A90487" w:rsidRPr="00CB5EDB" w:rsidRDefault="00A90487" w:rsidP="00262DFA">
            <w:pPr>
              <w:spacing w:before="120" w:after="120"/>
              <w:jc w:val="center"/>
            </w:pPr>
            <w:r w:rsidRPr="00A90487">
              <w:t>2 dni kalendarzowe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3F65941A" w14:textId="77777777" w:rsidR="00A90487" w:rsidRPr="00CB5EDB" w:rsidRDefault="00A90487" w:rsidP="00262DFA">
            <w:pPr>
              <w:spacing w:before="120" w:after="120"/>
              <w:jc w:val="center"/>
            </w:pPr>
            <w:r w:rsidRPr="00A90487">
              <w:t>24 miesiące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36EF9126" w14:textId="77777777" w:rsidR="00A90487" w:rsidRPr="00CB5EDB" w:rsidRDefault="00A90487" w:rsidP="00262DFA">
            <w:pPr>
              <w:spacing w:before="120" w:after="120"/>
              <w:jc w:val="center"/>
            </w:pPr>
            <w:r w:rsidRPr="00A90487">
              <w:t>60 dni</w:t>
            </w:r>
          </w:p>
        </w:tc>
      </w:tr>
      <w:tr w:rsidR="00A90487" w:rsidRPr="00075CD0" w14:paraId="3CCEFBE0" w14:textId="77777777" w:rsidTr="00EA50D7">
        <w:tc>
          <w:tcPr>
            <w:tcW w:w="709" w:type="dxa"/>
            <w:shd w:val="clear" w:color="auto" w:fill="auto"/>
            <w:vAlign w:val="center"/>
          </w:tcPr>
          <w:p w14:paraId="5D290BF6" w14:textId="77777777" w:rsidR="00A90487" w:rsidRPr="00CB5EDB" w:rsidRDefault="00A90487" w:rsidP="00262DFA">
            <w:pPr>
              <w:spacing w:before="120" w:after="120"/>
              <w:jc w:val="center"/>
            </w:pPr>
            <w:r w:rsidRPr="00A90487">
              <w:t>7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0ABCC98B" w14:textId="77777777" w:rsidR="00A90487" w:rsidRPr="00CB5EDB" w:rsidRDefault="00A90487" w:rsidP="00262DFA">
            <w:pPr>
              <w:spacing w:before="120" w:after="120"/>
              <w:jc w:val="center"/>
            </w:pPr>
            <w:r w:rsidRPr="00A90487">
              <w:t>8</w:t>
            </w:r>
          </w:p>
        </w:tc>
        <w:tc>
          <w:tcPr>
            <w:tcW w:w="2295" w:type="dxa"/>
            <w:shd w:val="clear" w:color="auto" w:fill="auto"/>
          </w:tcPr>
          <w:p w14:paraId="078C7F90" w14:textId="77777777" w:rsidR="00A90487" w:rsidRPr="00CB5EDB" w:rsidRDefault="00A90487" w:rsidP="00262DFA">
            <w:pPr>
              <w:spacing w:before="40"/>
            </w:pPr>
            <w:r w:rsidRPr="00A90487">
              <w:t>CARDINAL HEALTH POLAND Sp. z o.o.</w:t>
            </w:r>
          </w:p>
          <w:p w14:paraId="34067547" w14:textId="77777777" w:rsidR="00A90487" w:rsidRPr="00CB5EDB" w:rsidRDefault="00A90487" w:rsidP="00262DFA">
            <w:r w:rsidRPr="00A90487">
              <w:t>RONDO ONZ</w:t>
            </w:r>
            <w:r w:rsidRPr="00CB5EDB">
              <w:t xml:space="preserve"> </w:t>
            </w:r>
            <w:r w:rsidRPr="00A90487">
              <w:t>1/-</w:t>
            </w:r>
            <w:r w:rsidRPr="00CB5EDB">
              <w:t xml:space="preserve"> </w:t>
            </w:r>
          </w:p>
          <w:p w14:paraId="76CE06F2" w14:textId="77777777" w:rsidR="00A90487" w:rsidRPr="00CB5EDB" w:rsidRDefault="00A90487" w:rsidP="00262DFA">
            <w:pPr>
              <w:spacing w:before="40" w:after="40"/>
              <w:jc w:val="both"/>
            </w:pPr>
            <w:r w:rsidRPr="00A90487">
              <w:t>00-124</w:t>
            </w:r>
            <w:r w:rsidRPr="00CB5EDB">
              <w:t xml:space="preserve"> </w:t>
            </w:r>
            <w:r w:rsidRPr="00A90487">
              <w:t>WARSZAWA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8ED702B" w14:textId="77777777" w:rsidR="00A90487" w:rsidRPr="00CB5EDB" w:rsidRDefault="00A90487" w:rsidP="00262DFA">
            <w:pPr>
              <w:spacing w:before="120" w:after="120"/>
              <w:jc w:val="center"/>
            </w:pPr>
            <w:r w:rsidRPr="00A90487">
              <w:t>86 400.00 zł</w:t>
            </w:r>
          </w:p>
        </w:tc>
        <w:tc>
          <w:tcPr>
            <w:tcW w:w="1673" w:type="dxa"/>
            <w:shd w:val="clear" w:color="auto" w:fill="auto"/>
            <w:vAlign w:val="center"/>
          </w:tcPr>
          <w:p w14:paraId="27F4FE02" w14:textId="77777777" w:rsidR="00A90487" w:rsidRPr="00CB5EDB" w:rsidRDefault="00A90487" w:rsidP="00262DFA">
            <w:pPr>
              <w:spacing w:before="120" w:after="120"/>
              <w:jc w:val="center"/>
            </w:pPr>
            <w:r w:rsidRPr="00A90487">
              <w:t>2 dni kalendarzowe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7CC16B23" w14:textId="77777777" w:rsidR="00A90487" w:rsidRPr="00CB5EDB" w:rsidRDefault="00A90487" w:rsidP="00262DFA">
            <w:pPr>
              <w:spacing w:before="120" w:after="120"/>
              <w:jc w:val="center"/>
            </w:pPr>
            <w:r w:rsidRPr="00A90487">
              <w:t>24 miesiące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23382ACF" w14:textId="77777777" w:rsidR="00A90487" w:rsidRPr="00CB5EDB" w:rsidRDefault="00A90487" w:rsidP="00262DFA">
            <w:pPr>
              <w:spacing w:before="120" w:after="120"/>
              <w:jc w:val="center"/>
            </w:pPr>
            <w:r w:rsidRPr="00A90487">
              <w:t>60 dni</w:t>
            </w:r>
          </w:p>
        </w:tc>
      </w:tr>
      <w:tr w:rsidR="00A90487" w:rsidRPr="00075CD0" w14:paraId="0C15EFF7" w14:textId="77777777" w:rsidTr="00EA50D7">
        <w:tc>
          <w:tcPr>
            <w:tcW w:w="709" w:type="dxa"/>
            <w:shd w:val="clear" w:color="auto" w:fill="auto"/>
            <w:vAlign w:val="center"/>
          </w:tcPr>
          <w:p w14:paraId="6BA18E73" w14:textId="77777777" w:rsidR="00A90487" w:rsidRPr="00CB5EDB" w:rsidRDefault="00A90487" w:rsidP="00262DFA">
            <w:pPr>
              <w:spacing w:before="120" w:after="120"/>
              <w:jc w:val="center"/>
            </w:pPr>
            <w:r w:rsidRPr="00A90487">
              <w:t>7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2FE2B5F5" w14:textId="77777777" w:rsidR="00A90487" w:rsidRPr="00CB5EDB" w:rsidRDefault="00A90487" w:rsidP="00262DFA">
            <w:pPr>
              <w:spacing w:before="120" w:after="120"/>
              <w:jc w:val="center"/>
            </w:pPr>
            <w:r w:rsidRPr="00A90487">
              <w:t>9</w:t>
            </w:r>
          </w:p>
        </w:tc>
        <w:tc>
          <w:tcPr>
            <w:tcW w:w="2295" w:type="dxa"/>
            <w:shd w:val="clear" w:color="auto" w:fill="auto"/>
          </w:tcPr>
          <w:p w14:paraId="276B4C4D" w14:textId="77777777" w:rsidR="00A90487" w:rsidRPr="00CB5EDB" w:rsidRDefault="00A90487" w:rsidP="00262DFA">
            <w:pPr>
              <w:spacing w:before="40"/>
            </w:pPr>
            <w:r w:rsidRPr="00A90487">
              <w:t>CARDINAL HEALTH POLAND Sp. z o.o.</w:t>
            </w:r>
          </w:p>
          <w:p w14:paraId="5A5AE6B6" w14:textId="77777777" w:rsidR="00A90487" w:rsidRPr="00CB5EDB" w:rsidRDefault="00A90487" w:rsidP="00262DFA">
            <w:r w:rsidRPr="00A90487">
              <w:t>RONDO ONZ</w:t>
            </w:r>
            <w:r w:rsidRPr="00CB5EDB">
              <w:t xml:space="preserve"> </w:t>
            </w:r>
            <w:r w:rsidRPr="00A90487">
              <w:t>1/-</w:t>
            </w:r>
            <w:r w:rsidRPr="00CB5EDB">
              <w:t xml:space="preserve"> </w:t>
            </w:r>
          </w:p>
          <w:p w14:paraId="6C51AB8E" w14:textId="77777777" w:rsidR="00A90487" w:rsidRPr="00CB5EDB" w:rsidRDefault="00A90487" w:rsidP="00262DFA">
            <w:pPr>
              <w:spacing w:before="40" w:after="40"/>
              <w:jc w:val="both"/>
            </w:pPr>
            <w:r w:rsidRPr="00A90487">
              <w:t>00-124</w:t>
            </w:r>
            <w:r w:rsidRPr="00CB5EDB">
              <w:t xml:space="preserve"> </w:t>
            </w:r>
            <w:r w:rsidRPr="00A90487">
              <w:t>WARSZAWA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42F65D1" w14:textId="77777777" w:rsidR="00A90487" w:rsidRPr="00CB5EDB" w:rsidRDefault="00A90487" w:rsidP="00262DFA">
            <w:pPr>
              <w:spacing w:before="120" w:after="120"/>
              <w:jc w:val="center"/>
            </w:pPr>
            <w:r w:rsidRPr="00A90487">
              <w:t>47 520.00 zł</w:t>
            </w:r>
          </w:p>
        </w:tc>
        <w:tc>
          <w:tcPr>
            <w:tcW w:w="1673" w:type="dxa"/>
            <w:shd w:val="clear" w:color="auto" w:fill="auto"/>
            <w:vAlign w:val="center"/>
          </w:tcPr>
          <w:p w14:paraId="7961C6E2" w14:textId="77777777" w:rsidR="00A90487" w:rsidRPr="00CB5EDB" w:rsidRDefault="00A90487" w:rsidP="00262DFA">
            <w:pPr>
              <w:spacing w:before="120" w:after="120"/>
              <w:jc w:val="center"/>
            </w:pPr>
            <w:r w:rsidRPr="00A90487">
              <w:t>2 dni kalendarzowe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3717C2A4" w14:textId="77777777" w:rsidR="00A90487" w:rsidRPr="00CB5EDB" w:rsidRDefault="00A90487" w:rsidP="00262DFA">
            <w:pPr>
              <w:spacing w:before="120" w:after="120"/>
              <w:jc w:val="center"/>
            </w:pPr>
            <w:r w:rsidRPr="00A90487">
              <w:t>----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2592CED8" w14:textId="77777777" w:rsidR="00A90487" w:rsidRPr="00CB5EDB" w:rsidRDefault="00A90487" w:rsidP="00262DFA">
            <w:pPr>
              <w:spacing w:before="120" w:after="120"/>
              <w:jc w:val="center"/>
            </w:pPr>
            <w:r w:rsidRPr="00A90487">
              <w:t>60 dni</w:t>
            </w:r>
          </w:p>
        </w:tc>
      </w:tr>
      <w:tr w:rsidR="00A90487" w:rsidRPr="00075CD0" w14:paraId="2336C0A5" w14:textId="77777777" w:rsidTr="00EA50D7">
        <w:tc>
          <w:tcPr>
            <w:tcW w:w="709" w:type="dxa"/>
            <w:shd w:val="clear" w:color="auto" w:fill="auto"/>
            <w:vAlign w:val="center"/>
          </w:tcPr>
          <w:p w14:paraId="40A392C0" w14:textId="77777777" w:rsidR="00A90487" w:rsidRPr="00CB5EDB" w:rsidRDefault="00A90487" w:rsidP="00262DFA">
            <w:pPr>
              <w:spacing w:before="120" w:after="120"/>
              <w:jc w:val="center"/>
            </w:pPr>
            <w:r w:rsidRPr="00A90487">
              <w:t>7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5E41962E" w14:textId="77777777" w:rsidR="00A90487" w:rsidRPr="00CB5EDB" w:rsidRDefault="00A90487" w:rsidP="00262DFA">
            <w:pPr>
              <w:spacing w:before="120" w:after="120"/>
              <w:jc w:val="center"/>
            </w:pPr>
            <w:r w:rsidRPr="00A90487">
              <w:t>10</w:t>
            </w:r>
          </w:p>
        </w:tc>
        <w:tc>
          <w:tcPr>
            <w:tcW w:w="2295" w:type="dxa"/>
            <w:shd w:val="clear" w:color="auto" w:fill="auto"/>
          </w:tcPr>
          <w:p w14:paraId="152B5907" w14:textId="77777777" w:rsidR="00A90487" w:rsidRPr="00CB5EDB" w:rsidRDefault="00A90487" w:rsidP="00262DFA">
            <w:pPr>
              <w:spacing w:before="40"/>
            </w:pPr>
            <w:r w:rsidRPr="00A90487">
              <w:t>CARDINAL HEALTH POLAND Sp. z o.o.</w:t>
            </w:r>
          </w:p>
          <w:p w14:paraId="3B030DC0" w14:textId="77777777" w:rsidR="00A90487" w:rsidRPr="00CB5EDB" w:rsidRDefault="00A90487" w:rsidP="00262DFA">
            <w:r w:rsidRPr="00A90487">
              <w:t>RONDO ONZ</w:t>
            </w:r>
            <w:r w:rsidRPr="00CB5EDB">
              <w:t xml:space="preserve"> </w:t>
            </w:r>
            <w:r w:rsidRPr="00A90487">
              <w:t>1/-</w:t>
            </w:r>
            <w:r w:rsidRPr="00CB5EDB">
              <w:t xml:space="preserve"> </w:t>
            </w:r>
          </w:p>
          <w:p w14:paraId="7F335F08" w14:textId="77777777" w:rsidR="00A90487" w:rsidRPr="00CB5EDB" w:rsidRDefault="00A90487" w:rsidP="00262DFA">
            <w:pPr>
              <w:spacing w:before="40" w:after="40"/>
              <w:jc w:val="both"/>
            </w:pPr>
            <w:r w:rsidRPr="00A90487">
              <w:t>00-124</w:t>
            </w:r>
            <w:r w:rsidRPr="00CB5EDB">
              <w:t xml:space="preserve"> </w:t>
            </w:r>
            <w:r w:rsidRPr="00A90487">
              <w:t>WARSZAWA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0D19F67" w14:textId="77777777" w:rsidR="00A90487" w:rsidRPr="00CB5EDB" w:rsidRDefault="00A90487" w:rsidP="00262DFA">
            <w:pPr>
              <w:spacing w:before="120" w:after="120"/>
              <w:jc w:val="center"/>
            </w:pPr>
            <w:r w:rsidRPr="00A90487">
              <w:t>270 000.00 zł</w:t>
            </w:r>
          </w:p>
        </w:tc>
        <w:tc>
          <w:tcPr>
            <w:tcW w:w="1673" w:type="dxa"/>
            <w:shd w:val="clear" w:color="auto" w:fill="auto"/>
            <w:vAlign w:val="center"/>
          </w:tcPr>
          <w:p w14:paraId="34DD2908" w14:textId="77777777" w:rsidR="00A90487" w:rsidRPr="00CB5EDB" w:rsidRDefault="00A90487" w:rsidP="00262DFA">
            <w:pPr>
              <w:spacing w:before="120" w:after="120"/>
              <w:jc w:val="center"/>
            </w:pPr>
            <w:r w:rsidRPr="00A90487">
              <w:t>2 dni kalendarzowe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237BE010" w14:textId="77777777" w:rsidR="00A90487" w:rsidRPr="00CB5EDB" w:rsidRDefault="00A90487" w:rsidP="00262DFA">
            <w:pPr>
              <w:spacing w:before="120" w:after="120"/>
              <w:jc w:val="center"/>
            </w:pPr>
            <w:r w:rsidRPr="00A90487">
              <w:t>----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624F9C94" w14:textId="77777777" w:rsidR="00A90487" w:rsidRPr="00CB5EDB" w:rsidRDefault="00A90487" w:rsidP="00262DFA">
            <w:pPr>
              <w:spacing w:before="120" w:after="120"/>
              <w:jc w:val="center"/>
            </w:pPr>
            <w:r w:rsidRPr="00A90487">
              <w:t>60 dni</w:t>
            </w:r>
          </w:p>
        </w:tc>
      </w:tr>
      <w:tr w:rsidR="00A90487" w:rsidRPr="00075CD0" w14:paraId="507D957B" w14:textId="77777777" w:rsidTr="00EA50D7">
        <w:tc>
          <w:tcPr>
            <w:tcW w:w="709" w:type="dxa"/>
            <w:shd w:val="clear" w:color="auto" w:fill="auto"/>
            <w:vAlign w:val="center"/>
          </w:tcPr>
          <w:p w14:paraId="06893C7B" w14:textId="77777777" w:rsidR="00A90487" w:rsidRPr="00CB5EDB" w:rsidRDefault="00A90487" w:rsidP="00262DFA">
            <w:pPr>
              <w:spacing w:before="120" w:after="120"/>
              <w:jc w:val="center"/>
            </w:pPr>
            <w:r w:rsidRPr="00A90487">
              <w:t>7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59E1F98C" w14:textId="77777777" w:rsidR="00A90487" w:rsidRPr="00CB5EDB" w:rsidRDefault="00A90487" w:rsidP="00262DFA">
            <w:pPr>
              <w:spacing w:before="120" w:after="120"/>
              <w:jc w:val="center"/>
            </w:pPr>
            <w:r w:rsidRPr="00A90487">
              <w:t>22</w:t>
            </w:r>
          </w:p>
        </w:tc>
        <w:tc>
          <w:tcPr>
            <w:tcW w:w="2295" w:type="dxa"/>
            <w:shd w:val="clear" w:color="auto" w:fill="auto"/>
          </w:tcPr>
          <w:p w14:paraId="4D2F58E9" w14:textId="77777777" w:rsidR="00A90487" w:rsidRPr="00CB5EDB" w:rsidRDefault="00A90487" w:rsidP="00262DFA">
            <w:pPr>
              <w:spacing w:before="40"/>
            </w:pPr>
            <w:r w:rsidRPr="00A90487">
              <w:t>CARDINAL HEALTH POLAND Sp. z o.o.</w:t>
            </w:r>
          </w:p>
          <w:p w14:paraId="2C72AF73" w14:textId="77777777" w:rsidR="00A90487" w:rsidRPr="00CB5EDB" w:rsidRDefault="00A90487" w:rsidP="00262DFA">
            <w:r w:rsidRPr="00A90487">
              <w:t>RONDO ONZ</w:t>
            </w:r>
            <w:r w:rsidRPr="00CB5EDB">
              <w:t xml:space="preserve"> </w:t>
            </w:r>
            <w:r w:rsidRPr="00A90487">
              <w:t>1/-</w:t>
            </w:r>
            <w:r w:rsidRPr="00CB5EDB">
              <w:t xml:space="preserve"> </w:t>
            </w:r>
          </w:p>
          <w:p w14:paraId="46C18939" w14:textId="77777777" w:rsidR="00A90487" w:rsidRPr="00CB5EDB" w:rsidRDefault="00A90487" w:rsidP="00262DFA">
            <w:pPr>
              <w:spacing w:before="40" w:after="40"/>
              <w:jc w:val="both"/>
            </w:pPr>
            <w:r w:rsidRPr="00A90487">
              <w:t>00-124</w:t>
            </w:r>
            <w:r w:rsidRPr="00CB5EDB">
              <w:t xml:space="preserve"> </w:t>
            </w:r>
            <w:r w:rsidRPr="00A90487">
              <w:t>WARSZAWA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9BA1D43" w14:textId="77777777" w:rsidR="00A90487" w:rsidRPr="00CB5EDB" w:rsidRDefault="00A90487" w:rsidP="00262DFA">
            <w:pPr>
              <w:spacing w:before="120" w:after="120"/>
              <w:jc w:val="center"/>
            </w:pPr>
            <w:r w:rsidRPr="00A90487">
              <w:t>61 560.00 zł</w:t>
            </w:r>
          </w:p>
        </w:tc>
        <w:tc>
          <w:tcPr>
            <w:tcW w:w="1673" w:type="dxa"/>
            <w:shd w:val="clear" w:color="auto" w:fill="auto"/>
            <w:vAlign w:val="center"/>
          </w:tcPr>
          <w:p w14:paraId="440146BE" w14:textId="77777777" w:rsidR="00A90487" w:rsidRPr="00CB5EDB" w:rsidRDefault="00A90487" w:rsidP="00262DFA">
            <w:pPr>
              <w:spacing w:before="120" w:after="120"/>
              <w:jc w:val="center"/>
            </w:pPr>
            <w:r w:rsidRPr="00A90487">
              <w:t>2 dni kalendarzowe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0003B1BB" w14:textId="77777777" w:rsidR="00A90487" w:rsidRPr="00CB5EDB" w:rsidRDefault="00A90487" w:rsidP="00262DFA">
            <w:pPr>
              <w:spacing w:before="120" w:after="120"/>
              <w:jc w:val="center"/>
            </w:pPr>
            <w:r w:rsidRPr="00A90487">
              <w:t>24 miesiące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28C60A15" w14:textId="77777777" w:rsidR="00A90487" w:rsidRPr="00CB5EDB" w:rsidRDefault="00A90487" w:rsidP="00262DFA">
            <w:pPr>
              <w:spacing w:before="120" w:after="120"/>
              <w:jc w:val="center"/>
            </w:pPr>
            <w:r w:rsidRPr="00A90487">
              <w:t>60 dni</w:t>
            </w:r>
          </w:p>
        </w:tc>
      </w:tr>
      <w:tr w:rsidR="00A90487" w:rsidRPr="00075CD0" w14:paraId="6BAF1CAF" w14:textId="77777777" w:rsidTr="00EA50D7">
        <w:tc>
          <w:tcPr>
            <w:tcW w:w="709" w:type="dxa"/>
            <w:shd w:val="clear" w:color="auto" w:fill="auto"/>
            <w:vAlign w:val="center"/>
          </w:tcPr>
          <w:p w14:paraId="7CDC6CC7" w14:textId="77777777" w:rsidR="00A90487" w:rsidRPr="00CB5EDB" w:rsidRDefault="00A90487" w:rsidP="00262DFA">
            <w:pPr>
              <w:spacing w:before="120" w:after="120"/>
              <w:jc w:val="center"/>
            </w:pPr>
            <w:r w:rsidRPr="00A90487">
              <w:t>8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2F4615C4" w14:textId="77777777" w:rsidR="00A90487" w:rsidRPr="00CB5EDB" w:rsidRDefault="00A90487" w:rsidP="00262DFA">
            <w:pPr>
              <w:spacing w:before="120" w:after="120"/>
              <w:jc w:val="center"/>
            </w:pPr>
            <w:r w:rsidRPr="00A90487">
              <w:t>8</w:t>
            </w:r>
          </w:p>
        </w:tc>
        <w:tc>
          <w:tcPr>
            <w:tcW w:w="2295" w:type="dxa"/>
            <w:shd w:val="clear" w:color="auto" w:fill="auto"/>
          </w:tcPr>
          <w:p w14:paraId="2EBDC344" w14:textId="77777777" w:rsidR="00A90487" w:rsidRPr="00CB5EDB" w:rsidRDefault="00A90487" w:rsidP="00262DFA">
            <w:pPr>
              <w:spacing w:before="40"/>
            </w:pPr>
            <w:proofErr w:type="spellStart"/>
            <w:r w:rsidRPr="00A90487">
              <w:t>Medtronic</w:t>
            </w:r>
            <w:proofErr w:type="spellEnd"/>
            <w:r w:rsidRPr="00A90487">
              <w:t xml:space="preserve"> Poland sp. z o.o.</w:t>
            </w:r>
          </w:p>
          <w:p w14:paraId="40F8D0FC" w14:textId="77777777" w:rsidR="00A90487" w:rsidRPr="00CB5EDB" w:rsidRDefault="00A90487" w:rsidP="00262DFA">
            <w:r w:rsidRPr="00A90487">
              <w:t>Polna</w:t>
            </w:r>
            <w:r w:rsidRPr="00CB5EDB">
              <w:t xml:space="preserve"> </w:t>
            </w:r>
            <w:r w:rsidRPr="00A90487">
              <w:t>11</w:t>
            </w:r>
            <w:r w:rsidRPr="00CB5EDB">
              <w:t xml:space="preserve"> </w:t>
            </w:r>
          </w:p>
          <w:p w14:paraId="24761FC0" w14:textId="77777777" w:rsidR="00A90487" w:rsidRPr="00CB5EDB" w:rsidRDefault="00A90487" w:rsidP="00262DFA">
            <w:pPr>
              <w:spacing w:before="40" w:after="40"/>
              <w:jc w:val="both"/>
            </w:pPr>
            <w:r w:rsidRPr="00A90487">
              <w:t>00-633</w:t>
            </w:r>
            <w:r w:rsidRPr="00CB5EDB">
              <w:t xml:space="preserve"> </w:t>
            </w:r>
            <w:r w:rsidRPr="00A90487">
              <w:t>Warszawa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2ACD82C" w14:textId="77777777" w:rsidR="00A90487" w:rsidRPr="00CB5EDB" w:rsidRDefault="00A90487" w:rsidP="00262DFA">
            <w:pPr>
              <w:spacing w:before="120" w:after="120"/>
              <w:jc w:val="center"/>
            </w:pPr>
            <w:r w:rsidRPr="00A90487">
              <w:t>71 280.00 zł</w:t>
            </w:r>
          </w:p>
        </w:tc>
        <w:tc>
          <w:tcPr>
            <w:tcW w:w="1673" w:type="dxa"/>
            <w:shd w:val="clear" w:color="auto" w:fill="auto"/>
            <w:vAlign w:val="center"/>
          </w:tcPr>
          <w:p w14:paraId="1BEDFE82" w14:textId="77777777" w:rsidR="00A90487" w:rsidRPr="00CB5EDB" w:rsidRDefault="00A90487" w:rsidP="00262DFA">
            <w:pPr>
              <w:spacing w:before="120" w:after="120"/>
              <w:jc w:val="center"/>
            </w:pPr>
            <w:r w:rsidRPr="00A90487">
              <w:t>3 dni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144971A2" w14:textId="77777777" w:rsidR="00A90487" w:rsidRPr="00CB5EDB" w:rsidRDefault="00A90487" w:rsidP="00262DFA">
            <w:pPr>
              <w:spacing w:before="120" w:after="120"/>
              <w:jc w:val="center"/>
            </w:pPr>
            <w:r w:rsidRPr="00A90487">
              <w:t>24 miesiące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6099145D" w14:textId="77777777" w:rsidR="00A90487" w:rsidRPr="00CB5EDB" w:rsidRDefault="00A90487" w:rsidP="00262DFA">
            <w:pPr>
              <w:spacing w:before="120" w:after="120"/>
              <w:jc w:val="center"/>
            </w:pPr>
            <w:r w:rsidRPr="00A90487">
              <w:t>60 dni</w:t>
            </w:r>
          </w:p>
        </w:tc>
      </w:tr>
      <w:tr w:rsidR="00A90487" w:rsidRPr="00075CD0" w14:paraId="7E3609CD" w14:textId="77777777" w:rsidTr="00EA50D7">
        <w:tc>
          <w:tcPr>
            <w:tcW w:w="709" w:type="dxa"/>
            <w:shd w:val="clear" w:color="auto" w:fill="auto"/>
            <w:vAlign w:val="center"/>
          </w:tcPr>
          <w:p w14:paraId="37EC4ACE" w14:textId="77777777" w:rsidR="00A90487" w:rsidRPr="00CB5EDB" w:rsidRDefault="00A90487" w:rsidP="00262DFA">
            <w:pPr>
              <w:spacing w:before="120" w:after="120"/>
              <w:jc w:val="center"/>
            </w:pPr>
            <w:r w:rsidRPr="00A90487">
              <w:t>8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7EFE8398" w14:textId="77777777" w:rsidR="00A90487" w:rsidRPr="00CB5EDB" w:rsidRDefault="00A90487" w:rsidP="00262DFA">
            <w:pPr>
              <w:spacing w:before="120" w:after="120"/>
              <w:jc w:val="center"/>
            </w:pPr>
            <w:r w:rsidRPr="00A90487">
              <w:t>10</w:t>
            </w:r>
          </w:p>
        </w:tc>
        <w:tc>
          <w:tcPr>
            <w:tcW w:w="2295" w:type="dxa"/>
            <w:shd w:val="clear" w:color="auto" w:fill="auto"/>
          </w:tcPr>
          <w:p w14:paraId="050B585B" w14:textId="77777777" w:rsidR="00A90487" w:rsidRPr="00CB5EDB" w:rsidRDefault="00A90487" w:rsidP="00262DFA">
            <w:pPr>
              <w:spacing w:before="40"/>
            </w:pPr>
            <w:proofErr w:type="spellStart"/>
            <w:r w:rsidRPr="00A90487">
              <w:t>Medtronic</w:t>
            </w:r>
            <w:proofErr w:type="spellEnd"/>
            <w:r w:rsidRPr="00A90487">
              <w:t xml:space="preserve"> Poland sp. z o.o.</w:t>
            </w:r>
          </w:p>
          <w:p w14:paraId="1F495189" w14:textId="77777777" w:rsidR="00A90487" w:rsidRPr="00CB5EDB" w:rsidRDefault="00A90487" w:rsidP="00262DFA">
            <w:r w:rsidRPr="00A90487">
              <w:t>Polna</w:t>
            </w:r>
            <w:r w:rsidRPr="00CB5EDB">
              <w:t xml:space="preserve"> </w:t>
            </w:r>
            <w:r w:rsidRPr="00A90487">
              <w:t>11</w:t>
            </w:r>
            <w:r w:rsidRPr="00CB5EDB">
              <w:t xml:space="preserve"> </w:t>
            </w:r>
          </w:p>
          <w:p w14:paraId="5AC9AA44" w14:textId="77777777" w:rsidR="00A90487" w:rsidRPr="00CB5EDB" w:rsidRDefault="00A90487" w:rsidP="00262DFA">
            <w:pPr>
              <w:spacing w:before="40" w:after="40"/>
              <w:jc w:val="both"/>
            </w:pPr>
            <w:r w:rsidRPr="00A90487">
              <w:t>00-633</w:t>
            </w:r>
            <w:r w:rsidRPr="00CB5EDB">
              <w:t xml:space="preserve"> </w:t>
            </w:r>
            <w:r w:rsidRPr="00A90487">
              <w:t>Warszawa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595E712" w14:textId="77777777" w:rsidR="00A90487" w:rsidRPr="00CB5EDB" w:rsidRDefault="00A90487" w:rsidP="00262DFA">
            <w:pPr>
              <w:spacing w:before="120" w:after="120"/>
              <w:jc w:val="center"/>
            </w:pPr>
            <w:r w:rsidRPr="00A90487">
              <w:t>156 600.00 zł</w:t>
            </w:r>
          </w:p>
        </w:tc>
        <w:tc>
          <w:tcPr>
            <w:tcW w:w="1673" w:type="dxa"/>
            <w:shd w:val="clear" w:color="auto" w:fill="auto"/>
            <w:vAlign w:val="center"/>
          </w:tcPr>
          <w:p w14:paraId="62CE5463" w14:textId="77777777" w:rsidR="00A90487" w:rsidRPr="00CB5EDB" w:rsidRDefault="00A90487" w:rsidP="00262DFA">
            <w:pPr>
              <w:spacing w:before="120" w:after="120"/>
              <w:jc w:val="center"/>
            </w:pPr>
            <w:r w:rsidRPr="00A90487">
              <w:t>3 dni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2088324F" w14:textId="77777777" w:rsidR="00A90487" w:rsidRPr="00CB5EDB" w:rsidRDefault="00A90487" w:rsidP="00262DFA">
            <w:pPr>
              <w:spacing w:before="120" w:after="120"/>
              <w:jc w:val="center"/>
            </w:pPr>
            <w:r w:rsidRPr="00A90487">
              <w:t>24 miesiące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23FEBA19" w14:textId="77777777" w:rsidR="00A90487" w:rsidRPr="00CB5EDB" w:rsidRDefault="00A90487" w:rsidP="00262DFA">
            <w:pPr>
              <w:spacing w:before="120" w:after="120"/>
              <w:jc w:val="center"/>
            </w:pPr>
            <w:r w:rsidRPr="00A90487">
              <w:t>60 dni</w:t>
            </w:r>
          </w:p>
        </w:tc>
      </w:tr>
      <w:tr w:rsidR="00A90487" w:rsidRPr="00075CD0" w14:paraId="1D32BDA6" w14:textId="77777777" w:rsidTr="00EA50D7">
        <w:tc>
          <w:tcPr>
            <w:tcW w:w="709" w:type="dxa"/>
            <w:shd w:val="clear" w:color="auto" w:fill="auto"/>
            <w:vAlign w:val="center"/>
          </w:tcPr>
          <w:p w14:paraId="7A22EA91" w14:textId="77777777" w:rsidR="00A90487" w:rsidRPr="00CB5EDB" w:rsidRDefault="00A90487" w:rsidP="00262DFA">
            <w:pPr>
              <w:spacing w:before="120" w:after="120"/>
              <w:jc w:val="center"/>
            </w:pPr>
            <w:r w:rsidRPr="00A90487">
              <w:t>8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288DA880" w14:textId="77777777" w:rsidR="00A90487" w:rsidRPr="00CB5EDB" w:rsidRDefault="00A90487" w:rsidP="00262DFA">
            <w:pPr>
              <w:spacing w:before="120" w:after="120"/>
              <w:jc w:val="center"/>
            </w:pPr>
            <w:r w:rsidRPr="00A90487">
              <w:t>22</w:t>
            </w:r>
          </w:p>
        </w:tc>
        <w:tc>
          <w:tcPr>
            <w:tcW w:w="2295" w:type="dxa"/>
            <w:shd w:val="clear" w:color="auto" w:fill="auto"/>
          </w:tcPr>
          <w:p w14:paraId="5D85F8A9" w14:textId="77777777" w:rsidR="00A90487" w:rsidRPr="00CB5EDB" w:rsidRDefault="00A90487" w:rsidP="00262DFA">
            <w:pPr>
              <w:spacing w:before="40"/>
            </w:pPr>
            <w:proofErr w:type="spellStart"/>
            <w:r w:rsidRPr="00A90487">
              <w:t>Medtronic</w:t>
            </w:r>
            <w:proofErr w:type="spellEnd"/>
            <w:r w:rsidRPr="00A90487">
              <w:t xml:space="preserve"> Poland sp. z o.o.</w:t>
            </w:r>
          </w:p>
          <w:p w14:paraId="77A15424" w14:textId="77777777" w:rsidR="00A90487" w:rsidRPr="00CB5EDB" w:rsidRDefault="00A90487" w:rsidP="00262DFA">
            <w:r w:rsidRPr="00A90487">
              <w:t>Polna</w:t>
            </w:r>
            <w:r w:rsidRPr="00CB5EDB">
              <w:t xml:space="preserve"> </w:t>
            </w:r>
            <w:r w:rsidRPr="00A90487">
              <w:t>11</w:t>
            </w:r>
            <w:r w:rsidRPr="00CB5EDB">
              <w:t xml:space="preserve"> </w:t>
            </w:r>
          </w:p>
          <w:p w14:paraId="0325E6BD" w14:textId="77777777" w:rsidR="00A90487" w:rsidRPr="00CB5EDB" w:rsidRDefault="00A90487" w:rsidP="00262DFA">
            <w:pPr>
              <w:spacing w:before="40" w:after="40"/>
              <w:jc w:val="both"/>
            </w:pPr>
            <w:r w:rsidRPr="00A90487">
              <w:t>00-633</w:t>
            </w:r>
            <w:r w:rsidRPr="00CB5EDB">
              <w:t xml:space="preserve"> </w:t>
            </w:r>
            <w:r w:rsidRPr="00A90487">
              <w:t>Warszawa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011854C" w14:textId="77777777" w:rsidR="00A90487" w:rsidRPr="00CB5EDB" w:rsidRDefault="00A90487" w:rsidP="00262DFA">
            <w:pPr>
              <w:spacing w:before="120" w:after="120"/>
              <w:jc w:val="center"/>
            </w:pPr>
            <w:r w:rsidRPr="00A90487">
              <w:t>65 610.00 zł</w:t>
            </w:r>
          </w:p>
        </w:tc>
        <w:tc>
          <w:tcPr>
            <w:tcW w:w="1673" w:type="dxa"/>
            <w:shd w:val="clear" w:color="auto" w:fill="auto"/>
            <w:vAlign w:val="center"/>
          </w:tcPr>
          <w:p w14:paraId="1B33AE00" w14:textId="77777777" w:rsidR="00A90487" w:rsidRPr="00CB5EDB" w:rsidRDefault="00A90487" w:rsidP="00262DFA">
            <w:pPr>
              <w:spacing w:before="120" w:after="120"/>
              <w:jc w:val="center"/>
            </w:pPr>
            <w:r w:rsidRPr="00A90487">
              <w:t>3 dni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28A6E402" w14:textId="77777777" w:rsidR="00A90487" w:rsidRPr="00CB5EDB" w:rsidRDefault="00A90487" w:rsidP="00262DFA">
            <w:pPr>
              <w:spacing w:before="120" w:after="120"/>
              <w:jc w:val="center"/>
            </w:pPr>
            <w:r w:rsidRPr="00A90487">
              <w:t>24 miesiące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2585E86F" w14:textId="77777777" w:rsidR="00A90487" w:rsidRPr="00CB5EDB" w:rsidRDefault="00A90487" w:rsidP="00262DFA">
            <w:pPr>
              <w:spacing w:before="120" w:after="120"/>
              <w:jc w:val="center"/>
            </w:pPr>
            <w:r w:rsidRPr="00A90487">
              <w:t>60 dni</w:t>
            </w:r>
          </w:p>
        </w:tc>
      </w:tr>
      <w:tr w:rsidR="00A90487" w:rsidRPr="00075CD0" w14:paraId="2E3B1EAF" w14:textId="77777777" w:rsidTr="00EA50D7">
        <w:tc>
          <w:tcPr>
            <w:tcW w:w="709" w:type="dxa"/>
            <w:shd w:val="clear" w:color="auto" w:fill="auto"/>
            <w:vAlign w:val="center"/>
          </w:tcPr>
          <w:p w14:paraId="3EA23C2E" w14:textId="77777777" w:rsidR="00A90487" w:rsidRPr="00CB5EDB" w:rsidRDefault="00A90487" w:rsidP="00262DFA">
            <w:pPr>
              <w:spacing w:before="120" w:after="120"/>
              <w:jc w:val="center"/>
            </w:pPr>
            <w:r w:rsidRPr="00A90487">
              <w:t>8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70EB975C" w14:textId="77777777" w:rsidR="00A90487" w:rsidRPr="00CB5EDB" w:rsidRDefault="00A90487" w:rsidP="00262DFA">
            <w:pPr>
              <w:spacing w:before="120" w:after="120"/>
              <w:jc w:val="center"/>
            </w:pPr>
            <w:r w:rsidRPr="00A90487">
              <w:t>23</w:t>
            </w:r>
          </w:p>
        </w:tc>
        <w:tc>
          <w:tcPr>
            <w:tcW w:w="2295" w:type="dxa"/>
            <w:shd w:val="clear" w:color="auto" w:fill="auto"/>
          </w:tcPr>
          <w:p w14:paraId="191A9EC8" w14:textId="77777777" w:rsidR="00A90487" w:rsidRPr="00CB5EDB" w:rsidRDefault="00A90487" w:rsidP="00262DFA">
            <w:pPr>
              <w:spacing w:before="40"/>
            </w:pPr>
            <w:proofErr w:type="spellStart"/>
            <w:r w:rsidRPr="00A90487">
              <w:t>Medtronic</w:t>
            </w:r>
            <w:proofErr w:type="spellEnd"/>
            <w:r w:rsidRPr="00A90487">
              <w:t xml:space="preserve"> Poland sp. z o.o.</w:t>
            </w:r>
          </w:p>
          <w:p w14:paraId="2D4A29F6" w14:textId="77777777" w:rsidR="00A90487" w:rsidRPr="00CB5EDB" w:rsidRDefault="00A90487" w:rsidP="00262DFA">
            <w:r w:rsidRPr="00A90487">
              <w:t>Polna</w:t>
            </w:r>
            <w:r w:rsidRPr="00CB5EDB">
              <w:t xml:space="preserve"> </w:t>
            </w:r>
            <w:r w:rsidRPr="00A90487">
              <w:t>11</w:t>
            </w:r>
            <w:r w:rsidRPr="00CB5EDB">
              <w:t xml:space="preserve"> </w:t>
            </w:r>
          </w:p>
          <w:p w14:paraId="11388AE7" w14:textId="77777777" w:rsidR="00A90487" w:rsidRPr="00CB5EDB" w:rsidRDefault="00A90487" w:rsidP="00262DFA">
            <w:pPr>
              <w:spacing w:before="40" w:after="40"/>
              <w:jc w:val="both"/>
            </w:pPr>
            <w:r w:rsidRPr="00A90487">
              <w:t>00-633</w:t>
            </w:r>
            <w:r w:rsidRPr="00CB5EDB">
              <w:t xml:space="preserve"> </w:t>
            </w:r>
            <w:r w:rsidRPr="00A90487">
              <w:t>Warszawa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1356CCD" w14:textId="77777777" w:rsidR="00A90487" w:rsidRPr="00CB5EDB" w:rsidRDefault="00A90487" w:rsidP="00262DFA">
            <w:pPr>
              <w:spacing w:before="120" w:after="120"/>
              <w:jc w:val="center"/>
            </w:pPr>
            <w:r w:rsidRPr="00A90487">
              <w:t>84 240.00 zł</w:t>
            </w:r>
          </w:p>
        </w:tc>
        <w:tc>
          <w:tcPr>
            <w:tcW w:w="1673" w:type="dxa"/>
            <w:shd w:val="clear" w:color="auto" w:fill="auto"/>
            <w:vAlign w:val="center"/>
          </w:tcPr>
          <w:p w14:paraId="399BC6BF" w14:textId="77777777" w:rsidR="00A90487" w:rsidRPr="00CB5EDB" w:rsidRDefault="00A90487" w:rsidP="00262DFA">
            <w:pPr>
              <w:spacing w:before="120" w:after="120"/>
              <w:jc w:val="center"/>
            </w:pPr>
            <w:r w:rsidRPr="00A90487">
              <w:t>3 dni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282451CC" w14:textId="77777777" w:rsidR="00A90487" w:rsidRPr="00CB5EDB" w:rsidRDefault="00A90487" w:rsidP="00262DFA">
            <w:pPr>
              <w:spacing w:before="120" w:after="120"/>
              <w:jc w:val="center"/>
            </w:pPr>
            <w:r w:rsidRPr="00A90487">
              <w:t>24 miesiące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1462D2BB" w14:textId="77777777" w:rsidR="00A90487" w:rsidRPr="00CB5EDB" w:rsidRDefault="00A90487" w:rsidP="00262DFA">
            <w:pPr>
              <w:spacing w:before="120" w:after="120"/>
              <w:jc w:val="center"/>
            </w:pPr>
            <w:r w:rsidRPr="00A90487">
              <w:t>60 dni</w:t>
            </w:r>
          </w:p>
        </w:tc>
      </w:tr>
      <w:tr w:rsidR="00A90487" w:rsidRPr="00075CD0" w14:paraId="1DF31864" w14:textId="77777777" w:rsidTr="00EA50D7">
        <w:tc>
          <w:tcPr>
            <w:tcW w:w="709" w:type="dxa"/>
            <w:shd w:val="clear" w:color="auto" w:fill="auto"/>
            <w:vAlign w:val="center"/>
          </w:tcPr>
          <w:p w14:paraId="2D14F5BE" w14:textId="77777777" w:rsidR="00A90487" w:rsidRPr="00CB5EDB" w:rsidRDefault="00A90487" w:rsidP="00262DFA">
            <w:pPr>
              <w:spacing w:before="120" w:after="120"/>
              <w:jc w:val="center"/>
            </w:pPr>
            <w:r w:rsidRPr="00A90487">
              <w:t>8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18244F85" w14:textId="77777777" w:rsidR="00A90487" w:rsidRPr="00CB5EDB" w:rsidRDefault="00A90487" w:rsidP="00262DFA">
            <w:pPr>
              <w:spacing w:before="120" w:after="120"/>
              <w:jc w:val="center"/>
            </w:pPr>
            <w:r w:rsidRPr="00A90487">
              <w:t>24</w:t>
            </w:r>
          </w:p>
        </w:tc>
        <w:tc>
          <w:tcPr>
            <w:tcW w:w="2295" w:type="dxa"/>
            <w:shd w:val="clear" w:color="auto" w:fill="auto"/>
          </w:tcPr>
          <w:p w14:paraId="440B5E75" w14:textId="77777777" w:rsidR="00A90487" w:rsidRPr="00CB5EDB" w:rsidRDefault="00A90487" w:rsidP="00262DFA">
            <w:pPr>
              <w:spacing w:before="40"/>
            </w:pPr>
            <w:proofErr w:type="spellStart"/>
            <w:r w:rsidRPr="00A90487">
              <w:t>Medtronic</w:t>
            </w:r>
            <w:proofErr w:type="spellEnd"/>
            <w:r w:rsidRPr="00A90487">
              <w:t xml:space="preserve"> Poland sp. z o.o.</w:t>
            </w:r>
          </w:p>
          <w:p w14:paraId="033390BD" w14:textId="77777777" w:rsidR="00A90487" w:rsidRPr="00CB5EDB" w:rsidRDefault="00A90487" w:rsidP="00262DFA">
            <w:r w:rsidRPr="00A90487">
              <w:t>Polna</w:t>
            </w:r>
            <w:r w:rsidRPr="00CB5EDB">
              <w:t xml:space="preserve"> </w:t>
            </w:r>
            <w:r w:rsidRPr="00A90487">
              <w:t>11</w:t>
            </w:r>
            <w:r w:rsidRPr="00CB5EDB">
              <w:t xml:space="preserve"> </w:t>
            </w:r>
          </w:p>
          <w:p w14:paraId="6C445B27" w14:textId="77777777" w:rsidR="00A90487" w:rsidRPr="00CB5EDB" w:rsidRDefault="00A90487" w:rsidP="00262DFA">
            <w:pPr>
              <w:spacing w:before="40" w:after="40"/>
              <w:jc w:val="both"/>
            </w:pPr>
            <w:r w:rsidRPr="00A90487">
              <w:t>00-633</w:t>
            </w:r>
            <w:r w:rsidRPr="00CB5EDB">
              <w:t xml:space="preserve"> </w:t>
            </w:r>
            <w:r w:rsidRPr="00A90487">
              <w:t>Warszawa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569E5BA" w14:textId="77777777" w:rsidR="00A90487" w:rsidRPr="00CB5EDB" w:rsidRDefault="00A90487" w:rsidP="00262DFA">
            <w:pPr>
              <w:spacing w:before="120" w:after="120"/>
              <w:jc w:val="center"/>
            </w:pPr>
            <w:r w:rsidRPr="00A90487">
              <w:t>128 520.00 zł</w:t>
            </w:r>
          </w:p>
        </w:tc>
        <w:tc>
          <w:tcPr>
            <w:tcW w:w="1673" w:type="dxa"/>
            <w:shd w:val="clear" w:color="auto" w:fill="auto"/>
            <w:vAlign w:val="center"/>
          </w:tcPr>
          <w:p w14:paraId="1A9ED309" w14:textId="77777777" w:rsidR="00A90487" w:rsidRPr="00CB5EDB" w:rsidRDefault="00A90487" w:rsidP="00262DFA">
            <w:pPr>
              <w:spacing w:before="120" w:after="120"/>
              <w:jc w:val="center"/>
            </w:pPr>
            <w:r w:rsidRPr="00A90487">
              <w:t>3 dni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5A12B82A" w14:textId="77777777" w:rsidR="00A90487" w:rsidRPr="00CB5EDB" w:rsidRDefault="00A90487" w:rsidP="00262DFA">
            <w:pPr>
              <w:spacing w:before="120" w:after="120"/>
              <w:jc w:val="center"/>
            </w:pPr>
            <w:r w:rsidRPr="00A90487">
              <w:t>12 miesięcy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1B30106E" w14:textId="77777777" w:rsidR="00A90487" w:rsidRPr="00CB5EDB" w:rsidRDefault="00A90487" w:rsidP="00262DFA">
            <w:pPr>
              <w:spacing w:before="120" w:after="120"/>
              <w:jc w:val="center"/>
            </w:pPr>
            <w:r w:rsidRPr="00A90487">
              <w:t>60 dni</w:t>
            </w:r>
          </w:p>
        </w:tc>
      </w:tr>
      <w:tr w:rsidR="00A90487" w:rsidRPr="00075CD0" w14:paraId="0124E6FA" w14:textId="77777777" w:rsidTr="00EA50D7">
        <w:tc>
          <w:tcPr>
            <w:tcW w:w="709" w:type="dxa"/>
            <w:shd w:val="clear" w:color="auto" w:fill="auto"/>
            <w:vAlign w:val="center"/>
          </w:tcPr>
          <w:p w14:paraId="11FB724C" w14:textId="77777777" w:rsidR="00A90487" w:rsidRPr="00CB5EDB" w:rsidRDefault="00A90487" w:rsidP="00262DFA">
            <w:pPr>
              <w:spacing w:before="120" w:after="120"/>
              <w:jc w:val="center"/>
            </w:pPr>
            <w:r w:rsidRPr="00A90487">
              <w:t>9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765C8966" w14:textId="77777777" w:rsidR="00A90487" w:rsidRPr="00CB5EDB" w:rsidRDefault="00A90487" w:rsidP="00262DFA">
            <w:pPr>
              <w:spacing w:before="120" w:after="120"/>
              <w:jc w:val="center"/>
            </w:pPr>
            <w:r w:rsidRPr="00A90487">
              <w:t>5</w:t>
            </w:r>
          </w:p>
        </w:tc>
        <w:tc>
          <w:tcPr>
            <w:tcW w:w="2295" w:type="dxa"/>
            <w:shd w:val="clear" w:color="auto" w:fill="auto"/>
          </w:tcPr>
          <w:p w14:paraId="57100C4F" w14:textId="77777777" w:rsidR="00A90487" w:rsidRPr="00CB5EDB" w:rsidRDefault="00A90487" w:rsidP="00262DFA">
            <w:pPr>
              <w:spacing w:before="40"/>
            </w:pPr>
            <w:proofErr w:type="spellStart"/>
            <w:r w:rsidRPr="00A90487">
              <w:t>ProCardia</w:t>
            </w:r>
            <w:proofErr w:type="spellEnd"/>
            <w:r w:rsidRPr="00A90487">
              <w:t xml:space="preserve"> </w:t>
            </w:r>
            <w:proofErr w:type="spellStart"/>
            <w:r w:rsidRPr="00A90487">
              <w:t>Medical</w:t>
            </w:r>
            <w:proofErr w:type="spellEnd"/>
            <w:r w:rsidRPr="00A90487">
              <w:t xml:space="preserve"> spółka z ograniczoną </w:t>
            </w:r>
            <w:r w:rsidRPr="00A90487">
              <w:lastRenderedPageBreak/>
              <w:t>odpowiedzialnością</w:t>
            </w:r>
          </w:p>
          <w:p w14:paraId="1DB50F17" w14:textId="77777777" w:rsidR="00A90487" w:rsidRPr="00CB5EDB" w:rsidRDefault="00A90487" w:rsidP="00262DFA">
            <w:r w:rsidRPr="00A90487">
              <w:t>rtm. W. Pileckiego</w:t>
            </w:r>
            <w:r w:rsidRPr="00CB5EDB">
              <w:t xml:space="preserve"> </w:t>
            </w:r>
            <w:r w:rsidRPr="00A90487">
              <w:t>63</w:t>
            </w:r>
            <w:r w:rsidRPr="00CB5EDB">
              <w:t xml:space="preserve"> </w:t>
            </w:r>
          </w:p>
          <w:p w14:paraId="46109768" w14:textId="77777777" w:rsidR="00A90487" w:rsidRPr="00CB5EDB" w:rsidRDefault="00A90487" w:rsidP="00262DFA">
            <w:pPr>
              <w:spacing w:before="40" w:after="40"/>
              <w:jc w:val="both"/>
            </w:pPr>
            <w:r w:rsidRPr="00A90487">
              <w:t>02-781</w:t>
            </w:r>
            <w:r w:rsidRPr="00CB5EDB">
              <w:t xml:space="preserve"> </w:t>
            </w:r>
            <w:r w:rsidRPr="00A90487">
              <w:t>Warszawa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58D5783" w14:textId="77777777" w:rsidR="00A90487" w:rsidRPr="00CB5EDB" w:rsidRDefault="00A90487" w:rsidP="00262DFA">
            <w:pPr>
              <w:spacing w:before="120" w:after="120"/>
              <w:jc w:val="center"/>
            </w:pPr>
            <w:r w:rsidRPr="00A90487">
              <w:lastRenderedPageBreak/>
              <w:t>17 820.00 zł</w:t>
            </w:r>
          </w:p>
        </w:tc>
        <w:tc>
          <w:tcPr>
            <w:tcW w:w="1673" w:type="dxa"/>
            <w:shd w:val="clear" w:color="auto" w:fill="auto"/>
            <w:vAlign w:val="center"/>
          </w:tcPr>
          <w:p w14:paraId="1A62F131" w14:textId="77777777" w:rsidR="00A90487" w:rsidRPr="00CB5EDB" w:rsidRDefault="00A90487" w:rsidP="00262DFA">
            <w:pPr>
              <w:spacing w:before="120" w:after="120"/>
              <w:jc w:val="center"/>
            </w:pPr>
            <w:r w:rsidRPr="00A90487">
              <w:t>5 dni kalendarzowych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60CBABE8" w14:textId="77777777" w:rsidR="00A90487" w:rsidRPr="00CB5EDB" w:rsidRDefault="00A90487" w:rsidP="00262DFA">
            <w:pPr>
              <w:spacing w:before="120" w:after="120"/>
              <w:jc w:val="center"/>
            </w:pPr>
            <w:r w:rsidRPr="00A90487">
              <w:t>24 miesiące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008ECB96" w14:textId="77777777" w:rsidR="00A90487" w:rsidRPr="00CB5EDB" w:rsidRDefault="00A90487" w:rsidP="00262DFA">
            <w:pPr>
              <w:spacing w:before="120" w:after="120"/>
              <w:jc w:val="center"/>
            </w:pPr>
            <w:r w:rsidRPr="00A90487">
              <w:t>60 dni</w:t>
            </w:r>
          </w:p>
        </w:tc>
      </w:tr>
      <w:tr w:rsidR="00A90487" w:rsidRPr="00075CD0" w14:paraId="1A5B551A" w14:textId="77777777" w:rsidTr="00EA50D7">
        <w:tc>
          <w:tcPr>
            <w:tcW w:w="709" w:type="dxa"/>
            <w:shd w:val="clear" w:color="auto" w:fill="auto"/>
            <w:vAlign w:val="center"/>
          </w:tcPr>
          <w:p w14:paraId="7FBDC21C" w14:textId="77777777" w:rsidR="00A90487" w:rsidRPr="00CB5EDB" w:rsidRDefault="00A90487" w:rsidP="00262DFA">
            <w:pPr>
              <w:spacing w:before="120" w:after="120"/>
              <w:jc w:val="center"/>
            </w:pPr>
            <w:r w:rsidRPr="00A90487">
              <w:t>9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2DCCA7D7" w14:textId="77777777" w:rsidR="00A90487" w:rsidRPr="00CB5EDB" w:rsidRDefault="00A90487" w:rsidP="00262DFA">
            <w:pPr>
              <w:spacing w:before="120" w:after="120"/>
              <w:jc w:val="center"/>
            </w:pPr>
            <w:r w:rsidRPr="00A90487">
              <w:t>20</w:t>
            </w:r>
          </w:p>
        </w:tc>
        <w:tc>
          <w:tcPr>
            <w:tcW w:w="2295" w:type="dxa"/>
            <w:shd w:val="clear" w:color="auto" w:fill="auto"/>
          </w:tcPr>
          <w:p w14:paraId="1F4FB168" w14:textId="77777777" w:rsidR="00A90487" w:rsidRPr="00CB5EDB" w:rsidRDefault="00A90487" w:rsidP="00262DFA">
            <w:pPr>
              <w:spacing w:before="40"/>
            </w:pPr>
            <w:proofErr w:type="spellStart"/>
            <w:r w:rsidRPr="00A90487">
              <w:t>ProCardia</w:t>
            </w:r>
            <w:proofErr w:type="spellEnd"/>
            <w:r w:rsidRPr="00A90487">
              <w:t xml:space="preserve"> </w:t>
            </w:r>
            <w:proofErr w:type="spellStart"/>
            <w:r w:rsidRPr="00A90487">
              <w:t>Medical</w:t>
            </w:r>
            <w:proofErr w:type="spellEnd"/>
            <w:r w:rsidRPr="00A90487">
              <w:t xml:space="preserve"> spółka z ograniczoną odpowiedzialnością</w:t>
            </w:r>
          </w:p>
          <w:p w14:paraId="4F55B580" w14:textId="77777777" w:rsidR="00A90487" w:rsidRPr="00CB5EDB" w:rsidRDefault="00A90487" w:rsidP="00262DFA">
            <w:r w:rsidRPr="00A90487">
              <w:t>rtm. W. Pileckiego</w:t>
            </w:r>
            <w:r w:rsidRPr="00CB5EDB">
              <w:t xml:space="preserve"> </w:t>
            </w:r>
            <w:r w:rsidRPr="00A90487">
              <w:t>63</w:t>
            </w:r>
            <w:r w:rsidRPr="00CB5EDB">
              <w:t xml:space="preserve"> </w:t>
            </w:r>
          </w:p>
          <w:p w14:paraId="2620DDB9" w14:textId="77777777" w:rsidR="00A90487" w:rsidRPr="00CB5EDB" w:rsidRDefault="00A90487" w:rsidP="00262DFA">
            <w:pPr>
              <w:spacing w:before="40" w:after="40"/>
              <w:jc w:val="both"/>
            </w:pPr>
            <w:r w:rsidRPr="00A90487">
              <w:t>02-781</w:t>
            </w:r>
            <w:r w:rsidRPr="00CB5EDB">
              <w:t xml:space="preserve"> </w:t>
            </w:r>
            <w:r w:rsidRPr="00A90487">
              <w:t>Warszawa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5E6BD1A" w14:textId="77777777" w:rsidR="00A90487" w:rsidRPr="00CB5EDB" w:rsidRDefault="00A90487" w:rsidP="00262DFA">
            <w:pPr>
              <w:spacing w:before="120" w:after="120"/>
              <w:jc w:val="center"/>
            </w:pPr>
            <w:r w:rsidRPr="00A90487">
              <w:t>51 300.00 zł</w:t>
            </w:r>
          </w:p>
        </w:tc>
        <w:tc>
          <w:tcPr>
            <w:tcW w:w="1673" w:type="dxa"/>
            <w:shd w:val="clear" w:color="auto" w:fill="auto"/>
            <w:vAlign w:val="center"/>
          </w:tcPr>
          <w:p w14:paraId="0FF15F72" w14:textId="77777777" w:rsidR="00A90487" w:rsidRPr="00CB5EDB" w:rsidRDefault="00A90487" w:rsidP="00262DFA">
            <w:pPr>
              <w:spacing w:before="120" w:after="120"/>
              <w:jc w:val="center"/>
            </w:pPr>
            <w:r w:rsidRPr="00A90487">
              <w:t>3 dni kalendarzowe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39E75974" w14:textId="77777777" w:rsidR="00A90487" w:rsidRPr="00CB5EDB" w:rsidRDefault="00A90487" w:rsidP="00262DFA">
            <w:pPr>
              <w:spacing w:before="120" w:after="120"/>
              <w:jc w:val="center"/>
            </w:pPr>
            <w:r w:rsidRPr="00A90487">
              <w:t>24 miesiące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7B5F8417" w14:textId="77777777" w:rsidR="00A90487" w:rsidRPr="00CB5EDB" w:rsidRDefault="00A90487" w:rsidP="00262DFA">
            <w:pPr>
              <w:spacing w:before="120" w:after="120"/>
              <w:jc w:val="center"/>
            </w:pPr>
            <w:r w:rsidRPr="00A90487">
              <w:t>60 dni</w:t>
            </w:r>
          </w:p>
        </w:tc>
      </w:tr>
      <w:tr w:rsidR="00A90487" w:rsidRPr="00075CD0" w14:paraId="21726F2A" w14:textId="77777777" w:rsidTr="00EA50D7">
        <w:tc>
          <w:tcPr>
            <w:tcW w:w="709" w:type="dxa"/>
            <w:shd w:val="clear" w:color="auto" w:fill="auto"/>
            <w:vAlign w:val="center"/>
          </w:tcPr>
          <w:p w14:paraId="3CDC8BE8" w14:textId="77777777" w:rsidR="00A90487" w:rsidRPr="00CB5EDB" w:rsidRDefault="00A90487" w:rsidP="00262DFA">
            <w:pPr>
              <w:spacing w:before="120" w:after="120"/>
              <w:jc w:val="center"/>
            </w:pPr>
            <w:r w:rsidRPr="00A90487">
              <w:t>9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73F0055D" w14:textId="77777777" w:rsidR="00A90487" w:rsidRPr="00CB5EDB" w:rsidRDefault="00A90487" w:rsidP="00262DFA">
            <w:pPr>
              <w:spacing w:before="120" w:after="120"/>
              <w:jc w:val="center"/>
            </w:pPr>
            <w:r w:rsidRPr="00A90487">
              <w:t>25</w:t>
            </w:r>
          </w:p>
        </w:tc>
        <w:tc>
          <w:tcPr>
            <w:tcW w:w="2295" w:type="dxa"/>
            <w:shd w:val="clear" w:color="auto" w:fill="auto"/>
          </w:tcPr>
          <w:p w14:paraId="5A0AC8EE" w14:textId="77777777" w:rsidR="00A90487" w:rsidRPr="00CB5EDB" w:rsidRDefault="00A90487" w:rsidP="00262DFA">
            <w:pPr>
              <w:spacing w:before="40"/>
            </w:pPr>
            <w:proofErr w:type="spellStart"/>
            <w:r w:rsidRPr="00A90487">
              <w:t>ProCardia</w:t>
            </w:r>
            <w:proofErr w:type="spellEnd"/>
            <w:r w:rsidRPr="00A90487">
              <w:t xml:space="preserve"> </w:t>
            </w:r>
            <w:proofErr w:type="spellStart"/>
            <w:r w:rsidRPr="00A90487">
              <w:t>Medical</w:t>
            </w:r>
            <w:proofErr w:type="spellEnd"/>
            <w:r w:rsidRPr="00A90487">
              <w:t xml:space="preserve"> spółka z ograniczoną odpowiedzialnością</w:t>
            </w:r>
          </w:p>
          <w:p w14:paraId="6ACB2DF2" w14:textId="77777777" w:rsidR="00A90487" w:rsidRPr="00CB5EDB" w:rsidRDefault="00A90487" w:rsidP="00262DFA">
            <w:r w:rsidRPr="00A90487">
              <w:t>rtm. W. Pileckiego</w:t>
            </w:r>
            <w:r w:rsidRPr="00CB5EDB">
              <w:t xml:space="preserve"> </w:t>
            </w:r>
            <w:r w:rsidRPr="00A90487">
              <w:t>63</w:t>
            </w:r>
            <w:r w:rsidRPr="00CB5EDB">
              <w:t xml:space="preserve"> </w:t>
            </w:r>
          </w:p>
          <w:p w14:paraId="0FAE94CD" w14:textId="77777777" w:rsidR="00A90487" w:rsidRPr="00CB5EDB" w:rsidRDefault="00A90487" w:rsidP="00262DFA">
            <w:pPr>
              <w:spacing w:before="40" w:after="40"/>
              <w:jc w:val="both"/>
            </w:pPr>
            <w:r w:rsidRPr="00A90487">
              <w:t>02-781</w:t>
            </w:r>
            <w:r w:rsidRPr="00CB5EDB">
              <w:t xml:space="preserve"> </w:t>
            </w:r>
            <w:r w:rsidRPr="00A90487">
              <w:t>Warszawa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78F47ED" w14:textId="77777777" w:rsidR="00A90487" w:rsidRPr="00CB5EDB" w:rsidRDefault="00A90487" w:rsidP="00262DFA">
            <w:pPr>
              <w:spacing w:before="120" w:after="120"/>
              <w:jc w:val="center"/>
            </w:pPr>
            <w:r w:rsidRPr="00A90487">
              <w:t>35 640.00 zł</w:t>
            </w:r>
          </w:p>
        </w:tc>
        <w:tc>
          <w:tcPr>
            <w:tcW w:w="1673" w:type="dxa"/>
            <w:shd w:val="clear" w:color="auto" w:fill="auto"/>
            <w:vAlign w:val="center"/>
          </w:tcPr>
          <w:p w14:paraId="0EC72591" w14:textId="77777777" w:rsidR="00A90487" w:rsidRPr="00CB5EDB" w:rsidRDefault="00A90487" w:rsidP="00262DFA">
            <w:pPr>
              <w:spacing w:before="120" w:after="120"/>
              <w:jc w:val="center"/>
            </w:pPr>
            <w:r w:rsidRPr="00A90487">
              <w:t>5 dni kalendarzowych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08F8F6AF" w14:textId="77777777" w:rsidR="00A90487" w:rsidRPr="00CB5EDB" w:rsidRDefault="00A90487" w:rsidP="00262DFA">
            <w:pPr>
              <w:spacing w:before="120" w:after="120"/>
              <w:jc w:val="center"/>
            </w:pPr>
            <w:r w:rsidRPr="00A90487">
              <w:t>24 miesiące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521C443B" w14:textId="77777777" w:rsidR="00A90487" w:rsidRPr="00CB5EDB" w:rsidRDefault="00A90487" w:rsidP="00262DFA">
            <w:pPr>
              <w:spacing w:before="120" w:after="120"/>
              <w:jc w:val="center"/>
            </w:pPr>
            <w:r w:rsidRPr="00A90487">
              <w:t>60 dni</w:t>
            </w:r>
          </w:p>
        </w:tc>
      </w:tr>
      <w:tr w:rsidR="00A90487" w:rsidRPr="00075CD0" w14:paraId="0CBD0B3B" w14:textId="77777777" w:rsidTr="00EA50D7">
        <w:tc>
          <w:tcPr>
            <w:tcW w:w="709" w:type="dxa"/>
            <w:shd w:val="clear" w:color="auto" w:fill="auto"/>
            <w:vAlign w:val="center"/>
          </w:tcPr>
          <w:p w14:paraId="3E1F6F08" w14:textId="77777777" w:rsidR="00A90487" w:rsidRPr="00CB5EDB" w:rsidRDefault="00A90487" w:rsidP="00262DFA">
            <w:pPr>
              <w:spacing w:before="120" w:after="120"/>
              <w:jc w:val="center"/>
            </w:pPr>
            <w:r w:rsidRPr="00A90487">
              <w:t>10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56F35867" w14:textId="77777777" w:rsidR="00A90487" w:rsidRPr="00CB5EDB" w:rsidRDefault="00A90487" w:rsidP="00262DFA">
            <w:pPr>
              <w:spacing w:before="120" w:after="120"/>
              <w:jc w:val="center"/>
            </w:pPr>
            <w:r w:rsidRPr="00A90487">
              <w:t>3</w:t>
            </w:r>
          </w:p>
        </w:tc>
        <w:tc>
          <w:tcPr>
            <w:tcW w:w="2295" w:type="dxa"/>
            <w:shd w:val="clear" w:color="auto" w:fill="auto"/>
          </w:tcPr>
          <w:p w14:paraId="509340BB" w14:textId="77777777" w:rsidR="00A90487" w:rsidRPr="00CB5EDB" w:rsidRDefault="00A90487" w:rsidP="00262DFA">
            <w:pPr>
              <w:spacing w:before="40"/>
            </w:pPr>
            <w:proofErr w:type="spellStart"/>
            <w:r w:rsidRPr="00A90487">
              <w:t>Support</w:t>
            </w:r>
            <w:proofErr w:type="spellEnd"/>
            <w:r w:rsidRPr="00A90487">
              <w:t xml:space="preserve"> 4 </w:t>
            </w:r>
            <w:proofErr w:type="spellStart"/>
            <w:r w:rsidRPr="00A90487">
              <w:t>Medicine</w:t>
            </w:r>
            <w:proofErr w:type="spellEnd"/>
            <w:r w:rsidRPr="00A90487">
              <w:t xml:space="preserve"> Sp. z o.o. S.K.A.</w:t>
            </w:r>
          </w:p>
          <w:p w14:paraId="3C27338E" w14:textId="77777777" w:rsidR="00A90487" w:rsidRPr="00CB5EDB" w:rsidRDefault="00A90487" w:rsidP="00262DFA">
            <w:r w:rsidRPr="00A90487">
              <w:t>Zwycięzców</w:t>
            </w:r>
            <w:r w:rsidRPr="00CB5EDB">
              <w:t xml:space="preserve"> </w:t>
            </w:r>
            <w:r w:rsidRPr="00A90487">
              <w:t>28/29</w:t>
            </w:r>
            <w:r w:rsidRPr="00CB5EDB">
              <w:t xml:space="preserve"> </w:t>
            </w:r>
          </w:p>
          <w:p w14:paraId="46F19E76" w14:textId="77777777" w:rsidR="00A90487" w:rsidRPr="00CB5EDB" w:rsidRDefault="00A90487" w:rsidP="00262DFA">
            <w:pPr>
              <w:spacing w:before="40" w:after="40"/>
              <w:jc w:val="both"/>
            </w:pPr>
            <w:r w:rsidRPr="00A90487">
              <w:t>03-938</w:t>
            </w:r>
            <w:r w:rsidRPr="00CB5EDB">
              <w:t xml:space="preserve"> </w:t>
            </w:r>
            <w:r w:rsidRPr="00A90487">
              <w:t>Warszawa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E58E078" w14:textId="77777777" w:rsidR="00A90487" w:rsidRPr="00CB5EDB" w:rsidRDefault="00A90487" w:rsidP="00262DFA">
            <w:pPr>
              <w:spacing w:before="120" w:after="120"/>
              <w:jc w:val="center"/>
            </w:pPr>
            <w:r w:rsidRPr="00A90487">
              <w:t>85 320.00 zł</w:t>
            </w:r>
          </w:p>
        </w:tc>
        <w:tc>
          <w:tcPr>
            <w:tcW w:w="1673" w:type="dxa"/>
            <w:shd w:val="clear" w:color="auto" w:fill="auto"/>
            <w:vAlign w:val="center"/>
          </w:tcPr>
          <w:p w14:paraId="72A83FFF" w14:textId="77777777" w:rsidR="00A90487" w:rsidRPr="00CB5EDB" w:rsidRDefault="00A90487" w:rsidP="00262DFA">
            <w:pPr>
              <w:spacing w:before="120" w:after="120"/>
              <w:jc w:val="center"/>
            </w:pPr>
            <w:r w:rsidRPr="00A90487">
              <w:t>1 dzień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3BAC02C3" w14:textId="77777777" w:rsidR="00A90487" w:rsidRPr="00CB5EDB" w:rsidRDefault="00A90487" w:rsidP="00262DFA">
            <w:pPr>
              <w:spacing w:before="120" w:after="120"/>
              <w:jc w:val="center"/>
            </w:pPr>
            <w:r w:rsidRPr="00A90487">
              <w:t>min. 24 m-ce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50F2C6AF" w14:textId="77777777" w:rsidR="00A90487" w:rsidRPr="00CB5EDB" w:rsidRDefault="00A90487" w:rsidP="00262DFA">
            <w:pPr>
              <w:spacing w:before="120" w:after="120"/>
              <w:jc w:val="center"/>
            </w:pPr>
            <w:r w:rsidRPr="00A90487">
              <w:t>60 dni</w:t>
            </w:r>
          </w:p>
        </w:tc>
      </w:tr>
      <w:tr w:rsidR="00A90487" w:rsidRPr="00075CD0" w14:paraId="25CBC946" w14:textId="77777777" w:rsidTr="00EA50D7">
        <w:tc>
          <w:tcPr>
            <w:tcW w:w="709" w:type="dxa"/>
            <w:shd w:val="clear" w:color="auto" w:fill="auto"/>
            <w:vAlign w:val="center"/>
          </w:tcPr>
          <w:p w14:paraId="4B64A03D" w14:textId="77777777" w:rsidR="00A90487" w:rsidRPr="00CB5EDB" w:rsidRDefault="00A90487" w:rsidP="00262DFA">
            <w:pPr>
              <w:spacing w:before="120" w:after="120"/>
              <w:jc w:val="center"/>
            </w:pPr>
            <w:r w:rsidRPr="00A90487">
              <w:t>10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6E641AC6" w14:textId="77777777" w:rsidR="00A90487" w:rsidRPr="00CB5EDB" w:rsidRDefault="00A90487" w:rsidP="00262DFA">
            <w:pPr>
              <w:spacing w:before="120" w:after="120"/>
              <w:jc w:val="center"/>
            </w:pPr>
            <w:r w:rsidRPr="00A90487">
              <w:t>4</w:t>
            </w:r>
          </w:p>
        </w:tc>
        <w:tc>
          <w:tcPr>
            <w:tcW w:w="2295" w:type="dxa"/>
            <w:shd w:val="clear" w:color="auto" w:fill="auto"/>
          </w:tcPr>
          <w:p w14:paraId="11641D3C" w14:textId="77777777" w:rsidR="00A90487" w:rsidRPr="00CB5EDB" w:rsidRDefault="00A90487" w:rsidP="00262DFA">
            <w:pPr>
              <w:spacing w:before="40"/>
            </w:pPr>
            <w:proofErr w:type="spellStart"/>
            <w:r w:rsidRPr="00A90487">
              <w:t>Support</w:t>
            </w:r>
            <w:proofErr w:type="spellEnd"/>
            <w:r w:rsidRPr="00A90487">
              <w:t xml:space="preserve"> 4 </w:t>
            </w:r>
            <w:proofErr w:type="spellStart"/>
            <w:r w:rsidRPr="00A90487">
              <w:t>Medicine</w:t>
            </w:r>
            <w:proofErr w:type="spellEnd"/>
            <w:r w:rsidRPr="00A90487">
              <w:t xml:space="preserve"> Sp. z o.o. S.K.A.</w:t>
            </w:r>
          </w:p>
          <w:p w14:paraId="48C251A6" w14:textId="77777777" w:rsidR="00A90487" w:rsidRPr="00CB5EDB" w:rsidRDefault="00A90487" w:rsidP="00262DFA">
            <w:r w:rsidRPr="00A90487">
              <w:t>Zwycięzców</w:t>
            </w:r>
            <w:r w:rsidRPr="00CB5EDB">
              <w:t xml:space="preserve"> </w:t>
            </w:r>
            <w:r w:rsidRPr="00A90487">
              <w:t>28/29</w:t>
            </w:r>
            <w:r w:rsidRPr="00CB5EDB">
              <w:t xml:space="preserve"> </w:t>
            </w:r>
          </w:p>
          <w:p w14:paraId="61C338C0" w14:textId="77777777" w:rsidR="00A90487" w:rsidRPr="00CB5EDB" w:rsidRDefault="00A90487" w:rsidP="00262DFA">
            <w:pPr>
              <w:spacing w:before="40" w:after="40"/>
              <w:jc w:val="both"/>
            </w:pPr>
            <w:r w:rsidRPr="00A90487">
              <w:t>03-938</w:t>
            </w:r>
            <w:r w:rsidRPr="00CB5EDB">
              <w:t xml:space="preserve"> </w:t>
            </w:r>
            <w:r w:rsidRPr="00A90487">
              <w:t>Warszawa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96509B9" w14:textId="77777777" w:rsidR="00A90487" w:rsidRPr="00CB5EDB" w:rsidRDefault="00A90487" w:rsidP="00262DFA">
            <w:pPr>
              <w:spacing w:before="120" w:after="120"/>
              <w:jc w:val="center"/>
            </w:pPr>
            <w:r w:rsidRPr="00A90487">
              <w:t>40 176.00 zł</w:t>
            </w:r>
          </w:p>
        </w:tc>
        <w:tc>
          <w:tcPr>
            <w:tcW w:w="1673" w:type="dxa"/>
            <w:shd w:val="clear" w:color="auto" w:fill="auto"/>
            <w:vAlign w:val="center"/>
          </w:tcPr>
          <w:p w14:paraId="5432CE3B" w14:textId="77777777" w:rsidR="00A90487" w:rsidRPr="00CB5EDB" w:rsidRDefault="00A90487" w:rsidP="00262DFA">
            <w:pPr>
              <w:spacing w:before="120" w:after="120"/>
              <w:jc w:val="center"/>
            </w:pPr>
            <w:r w:rsidRPr="00A90487">
              <w:t>1 dzień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3C1E86F9" w14:textId="77777777" w:rsidR="00A90487" w:rsidRPr="00CB5EDB" w:rsidRDefault="00A90487" w:rsidP="00262DFA">
            <w:pPr>
              <w:spacing w:before="120" w:after="120"/>
              <w:jc w:val="center"/>
            </w:pPr>
            <w:r w:rsidRPr="00A90487">
              <w:t xml:space="preserve">min. 24 </w:t>
            </w:r>
            <w:proofErr w:type="spellStart"/>
            <w:r w:rsidRPr="00A90487">
              <w:t>mce</w:t>
            </w:r>
            <w:proofErr w:type="spellEnd"/>
          </w:p>
        </w:tc>
        <w:tc>
          <w:tcPr>
            <w:tcW w:w="992" w:type="dxa"/>
            <w:shd w:val="clear" w:color="auto" w:fill="auto"/>
            <w:vAlign w:val="center"/>
          </w:tcPr>
          <w:p w14:paraId="7A2CDA9E" w14:textId="77777777" w:rsidR="00A90487" w:rsidRPr="00CB5EDB" w:rsidRDefault="00A90487" w:rsidP="00262DFA">
            <w:pPr>
              <w:spacing w:before="120" w:after="120"/>
              <w:jc w:val="center"/>
            </w:pPr>
            <w:r w:rsidRPr="00A90487">
              <w:t>60 dni</w:t>
            </w:r>
          </w:p>
        </w:tc>
      </w:tr>
      <w:tr w:rsidR="00A90487" w:rsidRPr="00075CD0" w14:paraId="08233A15" w14:textId="77777777" w:rsidTr="00EA50D7">
        <w:tc>
          <w:tcPr>
            <w:tcW w:w="709" w:type="dxa"/>
            <w:shd w:val="clear" w:color="auto" w:fill="auto"/>
            <w:vAlign w:val="center"/>
          </w:tcPr>
          <w:p w14:paraId="15F54F3C" w14:textId="77777777" w:rsidR="00A90487" w:rsidRPr="00CB5EDB" w:rsidRDefault="00A90487" w:rsidP="00262DFA">
            <w:pPr>
              <w:spacing w:before="120" w:after="120"/>
              <w:jc w:val="center"/>
            </w:pPr>
            <w:r w:rsidRPr="00A90487">
              <w:t>10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7EED6B3D" w14:textId="77777777" w:rsidR="00A90487" w:rsidRPr="00CB5EDB" w:rsidRDefault="00A90487" w:rsidP="00262DFA">
            <w:pPr>
              <w:spacing w:before="120" w:after="120"/>
              <w:jc w:val="center"/>
            </w:pPr>
            <w:r w:rsidRPr="00A90487">
              <w:t>5</w:t>
            </w:r>
          </w:p>
        </w:tc>
        <w:tc>
          <w:tcPr>
            <w:tcW w:w="2295" w:type="dxa"/>
            <w:shd w:val="clear" w:color="auto" w:fill="auto"/>
          </w:tcPr>
          <w:p w14:paraId="7537F712" w14:textId="77777777" w:rsidR="00A90487" w:rsidRPr="00CB5EDB" w:rsidRDefault="00A90487" w:rsidP="00262DFA">
            <w:pPr>
              <w:spacing w:before="40"/>
            </w:pPr>
            <w:proofErr w:type="spellStart"/>
            <w:r w:rsidRPr="00A90487">
              <w:t>Support</w:t>
            </w:r>
            <w:proofErr w:type="spellEnd"/>
            <w:r w:rsidRPr="00A90487">
              <w:t xml:space="preserve"> 4 </w:t>
            </w:r>
            <w:proofErr w:type="spellStart"/>
            <w:r w:rsidRPr="00A90487">
              <w:t>Medicine</w:t>
            </w:r>
            <w:proofErr w:type="spellEnd"/>
            <w:r w:rsidRPr="00A90487">
              <w:t xml:space="preserve"> Sp. z o.o. S.K.A.</w:t>
            </w:r>
          </w:p>
          <w:p w14:paraId="7F0E6DBD" w14:textId="77777777" w:rsidR="00A90487" w:rsidRPr="00CB5EDB" w:rsidRDefault="00A90487" w:rsidP="00262DFA">
            <w:r w:rsidRPr="00A90487">
              <w:t>Zwycięzców</w:t>
            </w:r>
            <w:r w:rsidRPr="00CB5EDB">
              <w:t xml:space="preserve"> </w:t>
            </w:r>
            <w:r w:rsidRPr="00A90487">
              <w:t>28/29</w:t>
            </w:r>
            <w:r w:rsidRPr="00CB5EDB">
              <w:t xml:space="preserve"> </w:t>
            </w:r>
          </w:p>
          <w:p w14:paraId="6794E3C5" w14:textId="77777777" w:rsidR="00A90487" w:rsidRPr="00CB5EDB" w:rsidRDefault="00A90487" w:rsidP="00262DFA">
            <w:pPr>
              <w:spacing w:before="40" w:after="40"/>
              <w:jc w:val="both"/>
            </w:pPr>
            <w:r w:rsidRPr="00A90487">
              <w:t>03-938</w:t>
            </w:r>
            <w:r w:rsidRPr="00CB5EDB">
              <w:t xml:space="preserve"> </w:t>
            </w:r>
            <w:r w:rsidRPr="00A90487">
              <w:t>Warszawa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5F2DD00" w14:textId="77777777" w:rsidR="00A90487" w:rsidRPr="00CB5EDB" w:rsidRDefault="00A90487" w:rsidP="00262DFA">
            <w:pPr>
              <w:spacing w:before="120" w:after="120"/>
              <w:jc w:val="center"/>
            </w:pPr>
            <w:r w:rsidRPr="00A90487">
              <w:t>10 044.00 zł</w:t>
            </w:r>
          </w:p>
        </w:tc>
        <w:tc>
          <w:tcPr>
            <w:tcW w:w="1673" w:type="dxa"/>
            <w:shd w:val="clear" w:color="auto" w:fill="auto"/>
            <w:vAlign w:val="center"/>
          </w:tcPr>
          <w:p w14:paraId="61151A12" w14:textId="77777777" w:rsidR="00A90487" w:rsidRPr="00CB5EDB" w:rsidRDefault="00A90487" w:rsidP="00262DFA">
            <w:pPr>
              <w:spacing w:before="120" w:after="120"/>
              <w:jc w:val="center"/>
            </w:pPr>
            <w:r w:rsidRPr="00A90487">
              <w:t>1 dzień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019612EA" w14:textId="77777777" w:rsidR="00A90487" w:rsidRPr="00CB5EDB" w:rsidRDefault="00A90487" w:rsidP="00262DFA">
            <w:pPr>
              <w:spacing w:before="120" w:after="120"/>
              <w:jc w:val="center"/>
            </w:pPr>
            <w:r w:rsidRPr="00A90487">
              <w:t xml:space="preserve">min. 24 </w:t>
            </w:r>
            <w:proofErr w:type="spellStart"/>
            <w:r w:rsidRPr="00A90487">
              <w:t>mce</w:t>
            </w:r>
            <w:proofErr w:type="spellEnd"/>
          </w:p>
        </w:tc>
        <w:tc>
          <w:tcPr>
            <w:tcW w:w="992" w:type="dxa"/>
            <w:shd w:val="clear" w:color="auto" w:fill="auto"/>
            <w:vAlign w:val="center"/>
          </w:tcPr>
          <w:p w14:paraId="75603D79" w14:textId="77777777" w:rsidR="00A90487" w:rsidRPr="00CB5EDB" w:rsidRDefault="00A90487" w:rsidP="00262DFA">
            <w:pPr>
              <w:spacing w:before="120" w:after="120"/>
              <w:jc w:val="center"/>
            </w:pPr>
            <w:r w:rsidRPr="00A90487">
              <w:t>60 dni</w:t>
            </w:r>
          </w:p>
        </w:tc>
      </w:tr>
      <w:tr w:rsidR="00A90487" w:rsidRPr="00075CD0" w14:paraId="6DADCA64" w14:textId="77777777" w:rsidTr="00EA50D7">
        <w:tc>
          <w:tcPr>
            <w:tcW w:w="709" w:type="dxa"/>
            <w:shd w:val="clear" w:color="auto" w:fill="auto"/>
            <w:vAlign w:val="center"/>
          </w:tcPr>
          <w:p w14:paraId="4A77DEAB" w14:textId="77777777" w:rsidR="00A90487" w:rsidRPr="00CB5EDB" w:rsidRDefault="00A90487" w:rsidP="00262DFA">
            <w:pPr>
              <w:spacing w:before="120" w:after="120"/>
              <w:jc w:val="center"/>
            </w:pPr>
            <w:r w:rsidRPr="00A90487">
              <w:t>10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73A611F2" w14:textId="77777777" w:rsidR="00A90487" w:rsidRPr="00CB5EDB" w:rsidRDefault="00A90487" w:rsidP="00262DFA">
            <w:pPr>
              <w:spacing w:before="120" w:after="120"/>
              <w:jc w:val="center"/>
            </w:pPr>
            <w:r w:rsidRPr="00A90487">
              <w:t>8</w:t>
            </w:r>
          </w:p>
        </w:tc>
        <w:tc>
          <w:tcPr>
            <w:tcW w:w="2295" w:type="dxa"/>
            <w:shd w:val="clear" w:color="auto" w:fill="auto"/>
          </w:tcPr>
          <w:p w14:paraId="450B6A39" w14:textId="77777777" w:rsidR="00A90487" w:rsidRPr="00CB5EDB" w:rsidRDefault="00A90487" w:rsidP="00262DFA">
            <w:pPr>
              <w:spacing w:before="40"/>
            </w:pPr>
            <w:proofErr w:type="spellStart"/>
            <w:r w:rsidRPr="00A90487">
              <w:t>Support</w:t>
            </w:r>
            <w:proofErr w:type="spellEnd"/>
            <w:r w:rsidRPr="00A90487">
              <w:t xml:space="preserve"> 4 </w:t>
            </w:r>
            <w:proofErr w:type="spellStart"/>
            <w:r w:rsidRPr="00A90487">
              <w:t>Medicine</w:t>
            </w:r>
            <w:proofErr w:type="spellEnd"/>
            <w:r w:rsidRPr="00A90487">
              <w:t xml:space="preserve"> Sp. z o.o. S.K.A.</w:t>
            </w:r>
          </w:p>
          <w:p w14:paraId="61F6E98B" w14:textId="77777777" w:rsidR="00A90487" w:rsidRPr="00CB5EDB" w:rsidRDefault="00A90487" w:rsidP="00262DFA">
            <w:r w:rsidRPr="00A90487">
              <w:t>Zwycięzców</w:t>
            </w:r>
            <w:r w:rsidRPr="00CB5EDB">
              <w:t xml:space="preserve"> </w:t>
            </w:r>
            <w:r w:rsidRPr="00A90487">
              <w:t>28/29</w:t>
            </w:r>
            <w:r w:rsidRPr="00CB5EDB">
              <w:t xml:space="preserve"> </w:t>
            </w:r>
          </w:p>
          <w:p w14:paraId="586A555B" w14:textId="77777777" w:rsidR="00A90487" w:rsidRPr="00CB5EDB" w:rsidRDefault="00A90487" w:rsidP="00262DFA">
            <w:pPr>
              <w:spacing w:before="40" w:after="40"/>
              <w:jc w:val="both"/>
            </w:pPr>
            <w:r w:rsidRPr="00A90487">
              <w:t>03-938</w:t>
            </w:r>
            <w:r w:rsidRPr="00CB5EDB">
              <w:t xml:space="preserve"> </w:t>
            </w:r>
            <w:r w:rsidRPr="00A90487">
              <w:t>Warszawa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259786D" w14:textId="77777777" w:rsidR="00A90487" w:rsidRPr="00CB5EDB" w:rsidRDefault="00A90487" w:rsidP="00262DFA">
            <w:pPr>
              <w:spacing w:before="120" w:after="120"/>
              <w:jc w:val="center"/>
            </w:pPr>
            <w:r w:rsidRPr="00A90487">
              <w:t>50 328.00 zł</w:t>
            </w:r>
          </w:p>
        </w:tc>
        <w:tc>
          <w:tcPr>
            <w:tcW w:w="1673" w:type="dxa"/>
            <w:shd w:val="clear" w:color="auto" w:fill="auto"/>
            <w:vAlign w:val="center"/>
          </w:tcPr>
          <w:p w14:paraId="3D6DA472" w14:textId="77777777" w:rsidR="00A90487" w:rsidRPr="00CB5EDB" w:rsidRDefault="00A90487" w:rsidP="00262DFA">
            <w:pPr>
              <w:spacing w:before="120" w:after="120"/>
              <w:jc w:val="center"/>
            </w:pPr>
            <w:r w:rsidRPr="00A90487">
              <w:t>1 dzień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324A81C2" w14:textId="77777777" w:rsidR="00A90487" w:rsidRPr="00CB5EDB" w:rsidRDefault="00A90487" w:rsidP="00262DFA">
            <w:pPr>
              <w:spacing w:before="120" w:after="120"/>
              <w:jc w:val="center"/>
            </w:pPr>
            <w:r w:rsidRPr="00A90487">
              <w:t xml:space="preserve">min. 24 </w:t>
            </w:r>
            <w:proofErr w:type="spellStart"/>
            <w:r w:rsidRPr="00A90487">
              <w:t>mce</w:t>
            </w:r>
            <w:proofErr w:type="spellEnd"/>
          </w:p>
        </w:tc>
        <w:tc>
          <w:tcPr>
            <w:tcW w:w="992" w:type="dxa"/>
            <w:shd w:val="clear" w:color="auto" w:fill="auto"/>
            <w:vAlign w:val="center"/>
          </w:tcPr>
          <w:p w14:paraId="6F60BFDF" w14:textId="77777777" w:rsidR="00A90487" w:rsidRPr="00CB5EDB" w:rsidRDefault="00A90487" w:rsidP="00262DFA">
            <w:pPr>
              <w:spacing w:before="120" w:after="120"/>
              <w:jc w:val="center"/>
            </w:pPr>
            <w:r w:rsidRPr="00A90487">
              <w:t>60 dni</w:t>
            </w:r>
          </w:p>
        </w:tc>
      </w:tr>
      <w:tr w:rsidR="00A90487" w:rsidRPr="00075CD0" w14:paraId="5E753EE1" w14:textId="77777777" w:rsidTr="00EA50D7">
        <w:tc>
          <w:tcPr>
            <w:tcW w:w="709" w:type="dxa"/>
            <w:shd w:val="clear" w:color="auto" w:fill="auto"/>
            <w:vAlign w:val="center"/>
          </w:tcPr>
          <w:p w14:paraId="3F3A4C40" w14:textId="77777777" w:rsidR="00A90487" w:rsidRPr="00CB5EDB" w:rsidRDefault="00A90487" w:rsidP="00262DFA">
            <w:pPr>
              <w:spacing w:before="120" w:after="120"/>
              <w:jc w:val="center"/>
            </w:pPr>
            <w:r w:rsidRPr="00A90487">
              <w:t>10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3A8BF8B6" w14:textId="77777777" w:rsidR="00A90487" w:rsidRPr="00CB5EDB" w:rsidRDefault="00A90487" w:rsidP="00262DFA">
            <w:pPr>
              <w:spacing w:before="120" w:after="120"/>
              <w:jc w:val="center"/>
            </w:pPr>
            <w:r w:rsidRPr="00A90487">
              <w:t>9</w:t>
            </w:r>
          </w:p>
        </w:tc>
        <w:tc>
          <w:tcPr>
            <w:tcW w:w="2295" w:type="dxa"/>
            <w:shd w:val="clear" w:color="auto" w:fill="auto"/>
          </w:tcPr>
          <w:p w14:paraId="26D12035" w14:textId="77777777" w:rsidR="00A90487" w:rsidRPr="00CB5EDB" w:rsidRDefault="00A90487" w:rsidP="00262DFA">
            <w:pPr>
              <w:spacing w:before="40"/>
            </w:pPr>
            <w:proofErr w:type="spellStart"/>
            <w:r w:rsidRPr="00A90487">
              <w:t>Support</w:t>
            </w:r>
            <w:proofErr w:type="spellEnd"/>
            <w:r w:rsidRPr="00A90487">
              <w:t xml:space="preserve"> 4 </w:t>
            </w:r>
            <w:proofErr w:type="spellStart"/>
            <w:r w:rsidRPr="00A90487">
              <w:t>Medicine</w:t>
            </w:r>
            <w:proofErr w:type="spellEnd"/>
            <w:r w:rsidRPr="00A90487">
              <w:t xml:space="preserve"> Sp. z o.o. S.K.A.</w:t>
            </w:r>
          </w:p>
          <w:p w14:paraId="3FCD4CAC" w14:textId="77777777" w:rsidR="00A90487" w:rsidRPr="00CB5EDB" w:rsidRDefault="00A90487" w:rsidP="00262DFA">
            <w:r w:rsidRPr="00A90487">
              <w:t>Zwycięzców</w:t>
            </w:r>
            <w:r w:rsidRPr="00CB5EDB">
              <w:t xml:space="preserve"> </w:t>
            </w:r>
            <w:r w:rsidRPr="00A90487">
              <w:t>28/29</w:t>
            </w:r>
            <w:r w:rsidRPr="00CB5EDB">
              <w:t xml:space="preserve"> </w:t>
            </w:r>
          </w:p>
          <w:p w14:paraId="42033DE6" w14:textId="77777777" w:rsidR="00A90487" w:rsidRPr="00CB5EDB" w:rsidRDefault="00A90487" w:rsidP="00262DFA">
            <w:pPr>
              <w:spacing w:before="40" w:after="40"/>
              <w:jc w:val="both"/>
            </w:pPr>
            <w:r w:rsidRPr="00A90487">
              <w:t>03-938</w:t>
            </w:r>
            <w:r w:rsidRPr="00CB5EDB">
              <w:t xml:space="preserve"> </w:t>
            </w:r>
            <w:r w:rsidRPr="00A90487">
              <w:t>Warszawa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16A6B1D" w14:textId="77777777" w:rsidR="00A90487" w:rsidRPr="00CB5EDB" w:rsidRDefault="00A90487" w:rsidP="00262DFA">
            <w:pPr>
              <w:spacing w:before="120" w:after="120"/>
              <w:jc w:val="center"/>
            </w:pPr>
            <w:r w:rsidRPr="00A90487">
              <w:t>34 992.00 zł</w:t>
            </w:r>
          </w:p>
        </w:tc>
        <w:tc>
          <w:tcPr>
            <w:tcW w:w="1673" w:type="dxa"/>
            <w:shd w:val="clear" w:color="auto" w:fill="auto"/>
            <w:vAlign w:val="center"/>
          </w:tcPr>
          <w:p w14:paraId="3A9BE0BF" w14:textId="77777777" w:rsidR="00A90487" w:rsidRPr="00CB5EDB" w:rsidRDefault="00A90487" w:rsidP="00262DFA">
            <w:pPr>
              <w:spacing w:before="120" w:after="120"/>
              <w:jc w:val="center"/>
            </w:pPr>
            <w:r w:rsidRPr="00A90487">
              <w:t>1 dzień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0909D57C" w14:textId="59504C4F" w:rsidR="00A90487" w:rsidRPr="00CB5EDB" w:rsidRDefault="00C6266A" w:rsidP="00262DFA">
            <w:pPr>
              <w:spacing w:before="120" w:after="120"/>
              <w:jc w:val="center"/>
            </w:pPr>
            <w:r>
              <w:t>-----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594F9E35" w14:textId="77777777" w:rsidR="00A90487" w:rsidRPr="00CB5EDB" w:rsidRDefault="00A90487" w:rsidP="00262DFA">
            <w:pPr>
              <w:spacing w:before="120" w:after="120"/>
              <w:jc w:val="center"/>
            </w:pPr>
            <w:r w:rsidRPr="00A90487">
              <w:t>60 dni</w:t>
            </w:r>
          </w:p>
        </w:tc>
      </w:tr>
      <w:tr w:rsidR="00A90487" w:rsidRPr="00075CD0" w14:paraId="53762ECF" w14:textId="77777777" w:rsidTr="00EA50D7">
        <w:tc>
          <w:tcPr>
            <w:tcW w:w="709" w:type="dxa"/>
            <w:shd w:val="clear" w:color="auto" w:fill="auto"/>
            <w:vAlign w:val="center"/>
          </w:tcPr>
          <w:p w14:paraId="52FA1F98" w14:textId="77777777" w:rsidR="00A90487" w:rsidRPr="00CB5EDB" w:rsidRDefault="00A90487" w:rsidP="00262DFA">
            <w:pPr>
              <w:spacing w:before="120" w:after="120"/>
              <w:jc w:val="center"/>
            </w:pPr>
            <w:r w:rsidRPr="00A90487">
              <w:t>10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609AEC99" w14:textId="77777777" w:rsidR="00A90487" w:rsidRPr="00CB5EDB" w:rsidRDefault="00A90487" w:rsidP="00262DFA">
            <w:pPr>
              <w:spacing w:before="120" w:after="120"/>
              <w:jc w:val="center"/>
            </w:pPr>
            <w:r w:rsidRPr="00A90487">
              <w:t>10</w:t>
            </w:r>
          </w:p>
        </w:tc>
        <w:tc>
          <w:tcPr>
            <w:tcW w:w="2295" w:type="dxa"/>
            <w:shd w:val="clear" w:color="auto" w:fill="auto"/>
          </w:tcPr>
          <w:p w14:paraId="32739661" w14:textId="77777777" w:rsidR="00A90487" w:rsidRPr="00CB5EDB" w:rsidRDefault="00A90487" w:rsidP="00262DFA">
            <w:pPr>
              <w:spacing w:before="40"/>
            </w:pPr>
            <w:proofErr w:type="spellStart"/>
            <w:r w:rsidRPr="00A90487">
              <w:t>Support</w:t>
            </w:r>
            <w:proofErr w:type="spellEnd"/>
            <w:r w:rsidRPr="00A90487">
              <w:t xml:space="preserve"> 4 </w:t>
            </w:r>
            <w:proofErr w:type="spellStart"/>
            <w:r w:rsidRPr="00A90487">
              <w:t>Medicine</w:t>
            </w:r>
            <w:proofErr w:type="spellEnd"/>
            <w:r w:rsidRPr="00A90487">
              <w:t xml:space="preserve"> Sp. z o.o. S.K.A.</w:t>
            </w:r>
          </w:p>
          <w:p w14:paraId="175CD731" w14:textId="77777777" w:rsidR="00A90487" w:rsidRPr="00CB5EDB" w:rsidRDefault="00A90487" w:rsidP="00262DFA">
            <w:r w:rsidRPr="00A90487">
              <w:t>Zwycięzców</w:t>
            </w:r>
            <w:r w:rsidRPr="00CB5EDB">
              <w:t xml:space="preserve"> </w:t>
            </w:r>
            <w:r w:rsidRPr="00A90487">
              <w:t>28/29</w:t>
            </w:r>
            <w:r w:rsidRPr="00CB5EDB">
              <w:t xml:space="preserve"> </w:t>
            </w:r>
          </w:p>
          <w:p w14:paraId="5FB81F02" w14:textId="77777777" w:rsidR="00A90487" w:rsidRPr="00CB5EDB" w:rsidRDefault="00A90487" w:rsidP="00262DFA">
            <w:pPr>
              <w:spacing w:before="40" w:after="40"/>
              <w:jc w:val="both"/>
            </w:pPr>
            <w:r w:rsidRPr="00A90487">
              <w:t>03-938</w:t>
            </w:r>
            <w:r w:rsidRPr="00CB5EDB">
              <w:t xml:space="preserve"> </w:t>
            </w:r>
            <w:r w:rsidRPr="00A90487">
              <w:t>Warszawa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58A7003" w14:textId="77777777" w:rsidR="00A90487" w:rsidRPr="00CB5EDB" w:rsidRDefault="00A90487" w:rsidP="00262DFA">
            <w:pPr>
              <w:spacing w:before="120" w:after="120"/>
              <w:jc w:val="center"/>
            </w:pPr>
            <w:r w:rsidRPr="00A90487">
              <w:t>138 888.00 zł</w:t>
            </w:r>
          </w:p>
        </w:tc>
        <w:tc>
          <w:tcPr>
            <w:tcW w:w="1673" w:type="dxa"/>
            <w:shd w:val="clear" w:color="auto" w:fill="auto"/>
            <w:vAlign w:val="center"/>
          </w:tcPr>
          <w:p w14:paraId="1AF7E63A" w14:textId="77777777" w:rsidR="00A90487" w:rsidRPr="00CB5EDB" w:rsidRDefault="00A90487" w:rsidP="00262DFA">
            <w:pPr>
              <w:spacing w:before="120" w:after="120"/>
              <w:jc w:val="center"/>
            </w:pPr>
            <w:r w:rsidRPr="00A90487">
              <w:t>1 dzień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33480F52" w14:textId="785B40D3" w:rsidR="00A90487" w:rsidRPr="00CB5EDB" w:rsidRDefault="00C6266A" w:rsidP="00262DFA">
            <w:pPr>
              <w:spacing w:before="120" w:after="120"/>
              <w:jc w:val="center"/>
            </w:pPr>
            <w:r>
              <w:t>-----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6E8084DE" w14:textId="77777777" w:rsidR="00A90487" w:rsidRPr="00CB5EDB" w:rsidRDefault="00A90487" w:rsidP="00262DFA">
            <w:pPr>
              <w:spacing w:before="120" w:after="120"/>
              <w:jc w:val="center"/>
            </w:pPr>
            <w:r w:rsidRPr="00A90487">
              <w:t>60 dni</w:t>
            </w:r>
          </w:p>
        </w:tc>
      </w:tr>
      <w:tr w:rsidR="00A90487" w:rsidRPr="00075CD0" w14:paraId="74C929CA" w14:textId="77777777" w:rsidTr="00EA50D7">
        <w:tc>
          <w:tcPr>
            <w:tcW w:w="709" w:type="dxa"/>
            <w:shd w:val="clear" w:color="auto" w:fill="auto"/>
            <w:vAlign w:val="center"/>
          </w:tcPr>
          <w:p w14:paraId="77EEA645" w14:textId="77777777" w:rsidR="00A90487" w:rsidRPr="00CB5EDB" w:rsidRDefault="00A90487" w:rsidP="00262DFA">
            <w:pPr>
              <w:spacing w:before="120" w:after="120"/>
              <w:jc w:val="center"/>
            </w:pPr>
            <w:r w:rsidRPr="00A90487">
              <w:t>10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196D9490" w14:textId="77777777" w:rsidR="00A90487" w:rsidRPr="00CB5EDB" w:rsidRDefault="00A90487" w:rsidP="00262DFA">
            <w:pPr>
              <w:spacing w:before="120" w:after="120"/>
              <w:jc w:val="center"/>
            </w:pPr>
            <w:r w:rsidRPr="00A90487">
              <w:t>12</w:t>
            </w:r>
          </w:p>
        </w:tc>
        <w:tc>
          <w:tcPr>
            <w:tcW w:w="2295" w:type="dxa"/>
            <w:shd w:val="clear" w:color="auto" w:fill="auto"/>
          </w:tcPr>
          <w:p w14:paraId="1BE91695" w14:textId="77777777" w:rsidR="00A90487" w:rsidRPr="00CB5EDB" w:rsidRDefault="00A90487" w:rsidP="00262DFA">
            <w:pPr>
              <w:spacing w:before="40"/>
            </w:pPr>
            <w:proofErr w:type="spellStart"/>
            <w:r w:rsidRPr="00A90487">
              <w:t>Support</w:t>
            </w:r>
            <w:proofErr w:type="spellEnd"/>
            <w:r w:rsidRPr="00A90487">
              <w:t xml:space="preserve"> 4 </w:t>
            </w:r>
            <w:proofErr w:type="spellStart"/>
            <w:r w:rsidRPr="00A90487">
              <w:t>Medicine</w:t>
            </w:r>
            <w:proofErr w:type="spellEnd"/>
            <w:r w:rsidRPr="00A90487">
              <w:t xml:space="preserve"> Sp. z o.o. S.K.A.</w:t>
            </w:r>
          </w:p>
          <w:p w14:paraId="5814036E" w14:textId="77777777" w:rsidR="00A90487" w:rsidRPr="00CB5EDB" w:rsidRDefault="00A90487" w:rsidP="00262DFA">
            <w:r w:rsidRPr="00A90487">
              <w:t>Zwycięzców</w:t>
            </w:r>
            <w:r w:rsidRPr="00CB5EDB">
              <w:t xml:space="preserve"> </w:t>
            </w:r>
            <w:r w:rsidRPr="00A90487">
              <w:t>28/29</w:t>
            </w:r>
            <w:r w:rsidRPr="00CB5EDB">
              <w:t xml:space="preserve"> </w:t>
            </w:r>
          </w:p>
          <w:p w14:paraId="12D480BC" w14:textId="77777777" w:rsidR="00A90487" w:rsidRPr="00CB5EDB" w:rsidRDefault="00A90487" w:rsidP="00262DFA">
            <w:pPr>
              <w:spacing w:before="40" w:after="40"/>
              <w:jc w:val="both"/>
            </w:pPr>
            <w:r w:rsidRPr="00A90487">
              <w:t>03-938</w:t>
            </w:r>
            <w:r w:rsidRPr="00CB5EDB">
              <w:t xml:space="preserve"> </w:t>
            </w:r>
            <w:r w:rsidRPr="00A90487">
              <w:t>Warszawa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D5B63BE" w14:textId="77777777" w:rsidR="00A90487" w:rsidRPr="00CB5EDB" w:rsidRDefault="00A90487" w:rsidP="00262DFA">
            <w:pPr>
              <w:spacing w:before="120" w:after="120"/>
              <w:jc w:val="center"/>
            </w:pPr>
            <w:r w:rsidRPr="00A90487">
              <w:t>190 080.00 zł</w:t>
            </w:r>
          </w:p>
        </w:tc>
        <w:tc>
          <w:tcPr>
            <w:tcW w:w="1673" w:type="dxa"/>
            <w:shd w:val="clear" w:color="auto" w:fill="auto"/>
            <w:vAlign w:val="center"/>
          </w:tcPr>
          <w:p w14:paraId="360E59C0" w14:textId="77777777" w:rsidR="00A90487" w:rsidRPr="00CB5EDB" w:rsidRDefault="00A90487" w:rsidP="00262DFA">
            <w:pPr>
              <w:spacing w:before="120" w:after="120"/>
              <w:jc w:val="center"/>
            </w:pPr>
            <w:r w:rsidRPr="00A90487">
              <w:t>1 dzień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5F95D99D" w14:textId="77777777" w:rsidR="00A90487" w:rsidRPr="00CB5EDB" w:rsidRDefault="00A90487" w:rsidP="00262DFA">
            <w:pPr>
              <w:spacing w:before="120" w:after="120"/>
              <w:jc w:val="center"/>
            </w:pPr>
            <w:r w:rsidRPr="00A90487">
              <w:t xml:space="preserve">min. 24 </w:t>
            </w:r>
            <w:proofErr w:type="spellStart"/>
            <w:r w:rsidRPr="00A90487">
              <w:t>mce</w:t>
            </w:r>
            <w:proofErr w:type="spellEnd"/>
          </w:p>
        </w:tc>
        <w:tc>
          <w:tcPr>
            <w:tcW w:w="992" w:type="dxa"/>
            <w:shd w:val="clear" w:color="auto" w:fill="auto"/>
            <w:vAlign w:val="center"/>
          </w:tcPr>
          <w:p w14:paraId="12CA4516" w14:textId="77777777" w:rsidR="00A90487" w:rsidRPr="00CB5EDB" w:rsidRDefault="00A90487" w:rsidP="00262DFA">
            <w:pPr>
              <w:spacing w:before="120" w:after="120"/>
              <w:jc w:val="center"/>
            </w:pPr>
            <w:r w:rsidRPr="00A90487">
              <w:t>60 dni</w:t>
            </w:r>
          </w:p>
        </w:tc>
      </w:tr>
      <w:tr w:rsidR="00A90487" w:rsidRPr="00075CD0" w14:paraId="6EC87821" w14:textId="77777777" w:rsidTr="00EA50D7">
        <w:tc>
          <w:tcPr>
            <w:tcW w:w="709" w:type="dxa"/>
            <w:shd w:val="clear" w:color="auto" w:fill="auto"/>
            <w:vAlign w:val="center"/>
          </w:tcPr>
          <w:p w14:paraId="6455318D" w14:textId="77777777" w:rsidR="00A90487" w:rsidRPr="00CB5EDB" w:rsidRDefault="00A90487" w:rsidP="00262DFA">
            <w:pPr>
              <w:spacing w:before="120" w:after="120"/>
              <w:jc w:val="center"/>
            </w:pPr>
            <w:r w:rsidRPr="00A90487">
              <w:t>10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335AE223" w14:textId="77777777" w:rsidR="00A90487" w:rsidRPr="00CB5EDB" w:rsidRDefault="00A90487" w:rsidP="00262DFA">
            <w:pPr>
              <w:spacing w:before="120" w:after="120"/>
              <w:jc w:val="center"/>
            </w:pPr>
            <w:r w:rsidRPr="00A90487">
              <w:t>24</w:t>
            </w:r>
          </w:p>
        </w:tc>
        <w:tc>
          <w:tcPr>
            <w:tcW w:w="2295" w:type="dxa"/>
            <w:shd w:val="clear" w:color="auto" w:fill="auto"/>
          </w:tcPr>
          <w:p w14:paraId="40A2327B" w14:textId="77777777" w:rsidR="00A90487" w:rsidRPr="00CB5EDB" w:rsidRDefault="00A90487" w:rsidP="00262DFA">
            <w:pPr>
              <w:spacing w:before="40"/>
            </w:pPr>
            <w:proofErr w:type="spellStart"/>
            <w:r w:rsidRPr="00A90487">
              <w:t>Support</w:t>
            </w:r>
            <w:proofErr w:type="spellEnd"/>
            <w:r w:rsidRPr="00A90487">
              <w:t xml:space="preserve"> 4 </w:t>
            </w:r>
            <w:proofErr w:type="spellStart"/>
            <w:r w:rsidRPr="00A90487">
              <w:t>Medicine</w:t>
            </w:r>
            <w:proofErr w:type="spellEnd"/>
            <w:r w:rsidRPr="00A90487">
              <w:t xml:space="preserve"> Sp. z o.o. S.K.A.</w:t>
            </w:r>
          </w:p>
          <w:p w14:paraId="29776364" w14:textId="77777777" w:rsidR="00A90487" w:rsidRPr="00CB5EDB" w:rsidRDefault="00A90487" w:rsidP="00262DFA">
            <w:r w:rsidRPr="00A90487">
              <w:t>Zwycięzców</w:t>
            </w:r>
            <w:r w:rsidRPr="00CB5EDB">
              <w:t xml:space="preserve"> </w:t>
            </w:r>
            <w:r w:rsidRPr="00A90487">
              <w:t>28/29</w:t>
            </w:r>
            <w:r w:rsidRPr="00CB5EDB">
              <w:t xml:space="preserve"> </w:t>
            </w:r>
          </w:p>
          <w:p w14:paraId="642CAA79" w14:textId="77777777" w:rsidR="00A90487" w:rsidRPr="00CB5EDB" w:rsidRDefault="00A90487" w:rsidP="00262DFA">
            <w:pPr>
              <w:spacing w:before="40" w:after="40"/>
              <w:jc w:val="both"/>
            </w:pPr>
            <w:r w:rsidRPr="00A90487">
              <w:t>03-938</w:t>
            </w:r>
            <w:r w:rsidRPr="00CB5EDB">
              <w:t xml:space="preserve"> </w:t>
            </w:r>
            <w:r w:rsidRPr="00A90487">
              <w:t>Warszawa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094D82C" w14:textId="77777777" w:rsidR="00A90487" w:rsidRPr="00CB5EDB" w:rsidRDefault="00A90487" w:rsidP="00262DFA">
            <w:pPr>
              <w:spacing w:before="120" w:after="120"/>
              <w:jc w:val="center"/>
            </w:pPr>
            <w:r w:rsidRPr="00A90487">
              <w:t>105 537.60 zł</w:t>
            </w:r>
          </w:p>
        </w:tc>
        <w:tc>
          <w:tcPr>
            <w:tcW w:w="1673" w:type="dxa"/>
            <w:shd w:val="clear" w:color="auto" w:fill="auto"/>
            <w:vAlign w:val="center"/>
          </w:tcPr>
          <w:p w14:paraId="0935DF43" w14:textId="77777777" w:rsidR="00A90487" w:rsidRPr="00CB5EDB" w:rsidRDefault="00A90487" w:rsidP="00262DFA">
            <w:pPr>
              <w:spacing w:before="120" w:after="120"/>
              <w:jc w:val="center"/>
            </w:pPr>
            <w:r w:rsidRPr="00A90487">
              <w:t>1 dzień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72C2C78E" w14:textId="77777777" w:rsidR="00A90487" w:rsidRPr="00CB5EDB" w:rsidRDefault="00A90487" w:rsidP="00262DFA">
            <w:pPr>
              <w:spacing w:before="120" w:after="120"/>
              <w:jc w:val="center"/>
            </w:pPr>
            <w:r w:rsidRPr="00A90487">
              <w:t xml:space="preserve">min. 12 </w:t>
            </w:r>
            <w:proofErr w:type="spellStart"/>
            <w:r w:rsidRPr="00A90487">
              <w:t>mcy</w:t>
            </w:r>
            <w:proofErr w:type="spellEnd"/>
          </w:p>
        </w:tc>
        <w:tc>
          <w:tcPr>
            <w:tcW w:w="992" w:type="dxa"/>
            <w:shd w:val="clear" w:color="auto" w:fill="auto"/>
            <w:vAlign w:val="center"/>
          </w:tcPr>
          <w:p w14:paraId="356E97F6" w14:textId="77777777" w:rsidR="00A90487" w:rsidRPr="00CB5EDB" w:rsidRDefault="00A90487" w:rsidP="00262DFA">
            <w:pPr>
              <w:spacing w:before="120" w:after="120"/>
              <w:jc w:val="center"/>
            </w:pPr>
            <w:r w:rsidRPr="00A90487">
              <w:t>60 dni</w:t>
            </w:r>
          </w:p>
        </w:tc>
      </w:tr>
      <w:tr w:rsidR="00A90487" w:rsidRPr="00075CD0" w14:paraId="49173EFB" w14:textId="77777777" w:rsidTr="00EA50D7">
        <w:tc>
          <w:tcPr>
            <w:tcW w:w="709" w:type="dxa"/>
            <w:shd w:val="clear" w:color="auto" w:fill="auto"/>
            <w:vAlign w:val="center"/>
          </w:tcPr>
          <w:p w14:paraId="1BB579EF" w14:textId="77777777" w:rsidR="00A90487" w:rsidRPr="00CB5EDB" w:rsidRDefault="00A90487" w:rsidP="00262DFA">
            <w:pPr>
              <w:spacing w:before="120" w:after="120"/>
              <w:jc w:val="center"/>
            </w:pPr>
            <w:r w:rsidRPr="00A90487">
              <w:t>11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1C1387B0" w14:textId="77777777" w:rsidR="00A90487" w:rsidRPr="00CB5EDB" w:rsidRDefault="00A90487" w:rsidP="00262DFA">
            <w:pPr>
              <w:spacing w:before="120" w:after="120"/>
              <w:jc w:val="center"/>
            </w:pPr>
            <w:r w:rsidRPr="00A90487">
              <w:t>26</w:t>
            </w:r>
          </w:p>
        </w:tc>
        <w:tc>
          <w:tcPr>
            <w:tcW w:w="2295" w:type="dxa"/>
            <w:shd w:val="clear" w:color="auto" w:fill="auto"/>
          </w:tcPr>
          <w:p w14:paraId="344937D1" w14:textId="77777777" w:rsidR="00A90487" w:rsidRPr="00CB5EDB" w:rsidRDefault="00A90487" w:rsidP="00262DFA">
            <w:pPr>
              <w:spacing w:before="40"/>
            </w:pPr>
            <w:r w:rsidRPr="00A90487">
              <w:t>SMT Polonia Sp. z o.o.</w:t>
            </w:r>
          </w:p>
          <w:p w14:paraId="77EF0E56" w14:textId="77777777" w:rsidR="00A90487" w:rsidRPr="00CB5EDB" w:rsidRDefault="00A90487" w:rsidP="00262DFA">
            <w:r w:rsidRPr="00A90487">
              <w:t>Al. Grunwaldzka</w:t>
            </w:r>
            <w:r w:rsidRPr="00CB5EDB">
              <w:t xml:space="preserve"> </w:t>
            </w:r>
            <w:r w:rsidRPr="00A90487">
              <w:t>411</w:t>
            </w:r>
            <w:r w:rsidRPr="00CB5EDB">
              <w:t xml:space="preserve"> </w:t>
            </w:r>
          </w:p>
          <w:p w14:paraId="2905E909" w14:textId="77777777" w:rsidR="00A90487" w:rsidRPr="00CB5EDB" w:rsidRDefault="00A90487" w:rsidP="00262DFA">
            <w:pPr>
              <w:spacing w:before="40" w:after="40"/>
              <w:jc w:val="both"/>
            </w:pPr>
            <w:r w:rsidRPr="00A90487">
              <w:t>80-309</w:t>
            </w:r>
            <w:r w:rsidRPr="00CB5EDB">
              <w:t xml:space="preserve"> </w:t>
            </w:r>
            <w:r w:rsidRPr="00A90487">
              <w:t>Gdańsk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2C9D868" w14:textId="77777777" w:rsidR="00A90487" w:rsidRPr="00CB5EDB" w:rsidRDefault="00A90487" w:rsidP="00262DFA">
            <w:pPr>
              <w:spacing w:before="120" w:after="120"/>
              <w:jc w:val="center"/>
            </w:pPr>
            <w:r w:rsidRPr="00A90487">
              <w:t>36 450.00 zł</w:t>
            </w:r>
          </w:p>
        </w:tc>
        <w:tc>
          <w:tcPr>
            <w:tcW w:w="1673" w:type="dxa"/>
            <w:shd w:val="clear" w:color="auto" w:fill="auto"/>
            <w:vAlign w:val="center"/>
          </w:tcPr>
          <w:p w14:paraId="747FFB53" w14:textId="77777777" w:rsidR="00A90487" w:rsidRPr="00CB5EDB" w:rsidRDefault="00A90487" w:rsidP="00262DFA">
            <w:pPr>
              <w:spacing w:before="120" w:after="120"/>
              <w:jc w:val="center"/>
            </w:pPr>
            <w:r w:rsidRPr="00A90487">
              <w:t>1 dzień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6CD98E6B" w14:textId="77777777" w:rsidR="00A90487" w:rsidRPr="00CB5EDB" w:rsidRDefault="00A90487" w:rsidP="00262DFA">
            <w:pPr>
              <w:spacing w:before="120" w:after="120"/>
              <w:jc w:val="center"/>
            </w:pPr>
            <w:r w:rsidRPr="00A90487">
              <w:t>24 miesiące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71399508" w14:textId="77777777" w:rsidR="00A90487" w:rsidRPr="00CB5EDB" w:rsidRDefault="00A90487" w:rsidP="00262DFA">
            <w:pPr>
              <w:spacing w:before="120" w:after="120"/>
              <w:jc w:val="center"/>
            </w:pPr>
            <w:r w:rsidRPr="00A90487">
              <w:t>60 dni</w:t>
            </w:r>
          </w:p>
        </w:tc>
      </w:tr>
      <w:tr w:rsidR="00A90487" w:rsidRPr="00075CD0" w14:paraId="650A0EC4" w14:textId="77777777" w:rsidTr="00EA50D7">
        <w:tc>
          <w:tcPr>
            <w:tcW w:w="709" w:type="dxa"/>
            <w:shd w:val="clear" w:color="auto" w:fill="auto"/>
            <w:vAlign w:val="center"/>
          </w:tcPr>
          <w:p w14:paraId="1BD7EC64" w14:textId="77777777" w:rsidR="00A90487" w:rsidRPr="00CB5EDB" w:rsidRDefault="00A90487" w:rsidP="00262DFA">
            <w:pPr>
              <w:spacing w:before="120" w:after="120"/>
              <w:jc w:val="center"/>
            </w:pPr>
            <w:r w:rsidRPr="00A90487">
              <w:t>12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45947D90" w14:textId="77777777" w:rsidR="00A90487" w:rsidRPr="00CB5EDB" w:rsidRDefault="00A90487" w:rsidP="00262DFA">
            <w:pPr>
              <w:spacing w:before="120" w:after="120"/>
              <w:jc w:val="center"/>
            </w:pPr>
            <w:r w:rsidRPr="00A90487">
              <w:t>13</w:t>
            </w:r>
          </w:p>
        </w:tc>
        <w:tc>
          <w:tcPr>
            <w:tcW w:w="2295" w:type="dxa"/>
            <w:shd w:val="clear" w:color="auto" w:fill="auto"/>
          </w:tcPr>
          <w:p w14:paraId="6CA1D0DB" w14:textId="77777777" w:rsidR="00A90487" w:rsidRPr="00CB5EDB" w:rsidRDefault="00A90487" w:rsidP="00262DFA">
            <w:pPr>
              <w:spacing w:before="40"/>
            </w:pPr>
            <w:proofErr w:type="spellStart"/>
            <w:r w:rsidRPr="00A90487">
              <w:t>Spectranetics</w:t>
            </w:r>
            <w:proofErr w:type="spellEnd"/>
            <w:r w:rsidRPr="00A90487">
              <w:t xml:space="preserve"> International B.V.</w:t>
            </w:r>
          </w:p>
          <w:p w14:paraId="16D64FB5" w14:textId="77777777" w:rsidR="00A90487" w:rsidRPr="00CB5EDB" w:rsidRDefault="00A90487" w:rsidP="00262DFA">
            <w:proofErr w:type="spellStart"/>
            <w:r w:rsidRPr="00A90487">
              <w:t>Piesmanstraat</w:t>
            </w:r>
            <w:proofErr w:type="spellEnd"/>
            <w:r w:rsidRPr="00CB5EDB">
              <w:t xml:space="preserve"> </w:t>
            </w:r>
            <w:r w:rsidRPr="00A90487">
              <w:t>6</w:t>
            </w:r>
            <w:r w:rsidRPr="00CB5EDB">
              <w:t xml:space="preserve"> </w:t>
            </w:r>
          </w:p>
          <w:p w14:paraId="36BC86D4" w14:textId="77777777" w:rsidR="00A90487" w:rsidRPr="00CB5EDB" w:rsidRDefault="00A90487" w:rsidP="00262DFA">
            <w:pPr>
              <w:spacing w:before="40" w:after="40"/>
              <w:jc w:val="both"/>
            </w:pPr>
            <w:r w:rsidRPr="00A90487">
              <w:t>3833LA</w:t>
            </w:r>
            <w:r w:rsidRPr="00CB5EDB">
              <w:t xml:space="preserve"> </w:t>
            </w:r>
            <w:proofErr w:type="spellStart"/>
            <w:r w:rsidRPr="00A90487">
              <w:t>Leusden</w:t>
            </w:r>
            <w:proofErr w:type="spellEnd"/>
          </w:p>
        </w:tc>
        <w:tc>
          <w:tcPr>
            <w:tcW w:w="1276" w:type="dxa"/>
            <w:shd w:val="clear" w:color="auto" w:fill="auto"/>
            <w:vAlign w:val="center"/>
          </w:tcPr>
          <w:p w14:paraId="357A8360" w14:textId="77777777" w:rsidR="00A90487" w:rsidRDefault="00A90487" w:rsidP="00262DFA">
            <w:pPr>
              <w:spacing w:before="120" w:after="120"/>
              <w:jc w:val="center"/>
            </w:pPr>
            <w:r w:rsidRPr="00A90487">
              <w:t>316 000.00 zł</w:t>
            </w:r>
          </w:p>
          <w:p w14:paraId="798D5611" w14:textId="094FC96C" w:rsidR="00C6266A" w:rsidRPr="00CB5EDB" w:rsidRDefault="00C6266A" w:rsidP="00262DFA">
            <w:pPr>
              <w:spacing w:before="120" w:after="120"/>
              <w:jc w:val="center"/>
            </w:pPr>
            <w:r>
              <w:t>(kwota netto)</w:t>
            </w:r>
          </w:p>
        </w:tc>
        <w:tc>
          <w:tcPr>
            <w:tcW w:w="1673" w:type="dxa"/>
            <w:shd w:val="clear" w:color="auto" w:fill="auto"/>
            <w:vAlign w:val="center"/>
          </w:tcPr>
          <w:p w14:paraId="3E2BCF53" w14:textId="77777777" w:rsidR="00A90487" w:rsidRPr="00CB5EDB" w:rsidRDefault="00A90487" w:rsidP="00262DFA">
            <w:pPr>
              <w:spacing w:before="120" w:after="120"/>
              <w:jc w:val="center"/>
            </w:pPr>
            <w:r w:rsidRPr="00A90487">
              <w:t>5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31BD7473" w14:textId="77777777" w:rsidR="00A90487" w:rsidRPr="00CB5EDB" w:rsidRDefault="00A90487" w:rsidP="00262DFA">
            <w:pPr>
              <w:spacing w:before="120" w:after="120"/>
              <w:jc w:val="center"/>
            </w:pPr>
            <w:r w:rsidRPr="00A90487">
              <w:t>24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4C293CB0" w14:textId="77777777" w:rsidR="00A90487" w:rsidRPr="00CB5EDB" w:rsidRDefault="00A90487" w:rsidP="00262DFA">
            <w:pPr>
              <w:spacing w:before="120" w:after="120"/>
              <w:jc w:val="center"/>
            </w:pPr>
            <w:r w:rsidRPr="00A90487">
              <w:t>60 dni</w:t>
            </w:r>
          </w:p>
        </w:tc>
      </w:tr>
      <w:tr w:rsidR="00A90487" w:rsidRPr="00075CD0" w14:paraId="60754758" w14:textId="77777777" w:rsidTr="00EA50D7">
        <w:tc>
          <w:tcPr>
            <w:tcW w:w="709" w:type="dxa"/>
            <w:shd w:val="clear" w:color="auto" w:fill="auto"/>
            <w:vAlign w:val="center"/>
          </w:tcPr>
          <w:p w14:paraId="4DE56572" w14:textId="77777777" w:rsidR="00A90487" w:rsidRPr="00CB5EDB" w:rsidRDefault="00A90487" w:rsidP="00262DFA">
            <w:pPr>
              <w:spacing w:before="120" w:after="120"/>
              <w:jc w:val="center"/>
            </w:pPr>
            <w:r w:rsidRPr="00A90487">
              <w:t>12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7471A3FF" w14:textId="77777777" w:rsidR="00A90487" w:rsidRPr="00CB5EDB" w:rsidRDefault="00A90487" w:rsidP="00262DFA">
            <w:pPr>
              <w:spacing w:before="120" w:after="120"/>
              <w:jc w:val="center"/>
            </w:pPr>
            <w:r w:rsidRPr="00A90487">
              <w:t>18</w:t>
            </w:r>
          </w:p>
        </w:tc>
        <w:tc>
          <w:tcPr>
            <w:tcW w:w="2295" w:type="dxa"/>
            <w:shd w:val="clear" w:color="auto" w:fill="auto"/>
          </w:tcPr>
          <w:p w14:paraId="46AD68D2" w14:textId="77777777" w:rsidR="00A90487" w:rsidRPr="00CB5EDB" w:rsidRDefault="00A90487" w:rsidP="00262DFA">
            <w:pPr>
              <w:spacing w:before="40"/>
            </w:pPr>
            <w:proofErr w:type="spellStart"/>
            <w:r w:rsidRPr="00A90487">
              <w:t>Spectranetics</w:t>
            </w:r>
            <w:proofErr w:type="spellEnd"/>
            <w:r w:rsidRPr="00A90487">
              <w:t xml:space="preserve"> International B.V.</w:t>
            </w:r>
          </w:p>
          <w:p w14:paraId="059B0B72" w14:textId="77777777" w:rsidR="00A90487" w:rsidRPr="00CB5EDB" w:rsidRDefault="00A90487" w:rsidP="00262DFA">
            <w:proofErr w:type="spellStart"/>
            <w:r w:rsidRPr="00A90487">
              <w:t>Piesmanstraat</w:t>
            </w:r>
            <w:proofErr w:type="spellEnd"/>
            <w:r w:rsidRPr="00CB5EDB">
              <w:t xml:space="preserve"> </w:t>
            </w:r>
            <w:r w:rsidRPr="00A90487">
              <w:t>6</w:t>
            </w:r>
            <w:r w:rsidRPr="00CB5EDB">
              <w:t xml:space="preserve"> </w:t>
            </w:r>
          </w:p>
          <w:p w14:paraId="2812CF03" w14:textId="77777777" w:rsidR="00A90487" w:rsidRPr="00CB5EDB" w:rsidRDefault="00A90487" w:rsidP="00262DFA">
            <w:pPr>
              <w:spacing w:before="40" w:after="40"/>
              <w:jc w:val="both"/>
            </w:pPr>
            <w:r w:rsidRPr="00A90487">
              <w:lastRenderedPageBreak/>
              <w:t>3833LA</w:t>
            </w:r>
            <w:r w:rsidRPr="00CB5EDB">
              <w:t xml:space="preserve"> </w:t>
            </w:r>
            <w:proofErr w:type="spellStart"/>
            <w:r w:rsidRPr="00A90487">
              <w:t>Leusden</w:t>
            </w:r>
            <w:proofErr w:type="spellEnd"/>
          </w:p>
        </w:tc>
        <w:tc>
          <w:tcPr>
            <w:tcW w:w="1276" w:type="dxa"/>
            <w:shd w:val="clear" w:color="auto" w:fill="auto"/>
            <w:vAlign w:val="center"/>
          </w:tcPr>
          <w:p w14:paraId="6B366E8E" w14:textId="77777777" w:rsidR="00A90487" w:rsidRDefault="00A90487" w:rsidP="00262DFA">
            <w:pPr>
              <w:spacing w:before="120" w:after="120"/>
              <w:jc w:val="center"/>
            </w:pPr>
            <w:r w:rsidRPr="00A90487">
              <w:lastRenderedPageBreak/>
              <w:t>20 000.00 zł</w:t>
            </w:r>
          </w:p>
          <w:p w14:paraId="749C5B36" w14:textId="05261DF3" w:rsidR="00C6266A" w:rsidRPr="00CB5EDB" w:rsidRDefault="00C6266A" w:rsidP="00262DFA">
            <w:pPr>
              <w:spacing w:before="120" w:after="120"/>
              <w:jc w:val="center"/>
            </w:pPr>
            <w:r>
              <w:t xml:space="preserve">(kwota </w:t>
            </w:r>
            <w:r>
              <w:lastRenderedPageBreak/>
              <w:t>netto)</w:t>
            </w:r>
          </w:p>
        </w:tc>
        <w:tc>
          <w:tcPr>
            <w:tcW w:w="1673" w:type="dxa"/>
            <w:shd w:val="clear" w:color="auto" w:fill="auto"/>
            <w:vAlign w:val="center"/>
          </w:tcPr>
          <w:p w14:paraId="2D641E81" w14:textId="77777777" w:rsidR="00A90487" w:rsidRPr="00CB5EDB" w:rsidRDefault="00A90487" w:rsidP="00262DFA">
            <w:pPr>
              <w:spacing w:before="120" w:after="120"/>
              <w:jc w:val="center"/>
            </w:pPr>
            <w:r w:rsidRPr="00A90487">
              <w:lastRenderedPageBreak/>
              <w:t>5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74F30650" w14:textId="77777777" w:rsidR="00A90487" w:rsidRPr="00CB5EDB" w:rsidRDefault="00A90487" w:rsidP="00262DFA">
            <w:pPr>
              <w:spacing w:before="120" w:after="120"/>
              <w:jc w:val="center"/>
            </w:pPr>
            <w:r w:rsidRPr="00A90487">
              <w:t>24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2A4627E5" w14:textId="77777777" w:rsidR="00A90487" w:rsidRPr="00CB5EDB" w:rsidRDefault="00A90487" w:rsidP="00262DFA">
            <w:pPr>
              <w:spacing w:before="120" w:after="120"/>
              <w:jc w:val="center"/>
            </w:pPr>
            <w:r w:rsidRPr="00A90487">
              <w:t>60 dni</w:t>
            </w:r>
          </w:p>
        </w:tc>
      </w:tr>
      <w:tr w:rsidR="00A90487" w:rsidRPr="00075CD0" w14:paraId="16DD06EB" w14:textId="77777777" w:rsidTr="00EA50D7">
        <w:tc>
          <w:tcPr>
            <w:tcW w:w="709" w:type="dxa"/>
            <w:shd w:val="clear" w:color="auto" w:fill="auto"/>
            <w:vAlign w:val="center"/>
          </w:tcPr>
          <w:p w14:paraId="0E3EDBEE" w14:textId="77777777" w:rsidR="00A90487" w:rsidRPr="00CB5EDB" w:rsidRDefault="00A90487" w:rsidP="00262DFA">
            <w:pPr>
              <w:spacing w:before="120" w:after="120"/>
              <w:jc w:val="center"/>
            </w:pPr>
            <w:r w:rsidRPr="00A90487">
              <w:t>13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1C87EE96" w14:textId="77777777" w:rsidR="00A90487" w:rsidRPr="00CB5EDB" w:rsidRDefault="00A90487" w:rsidP="00262DFA">
            <w:pPr>
              <w:spacing w:before="120" w:after="120"/>
              <w:jc w:val="center"/>
            </w:pPr>
            <w:r w:rsidRPr="00A90487">
              <w:t>8</w:t>
            </w:r>
          </w:p>
        </w:tc>
        <w:tc>
          <w:tcPr>
            <w:tcW w:w="2295" w:type="dxa"/>
            <w:shd w:val="clear" w:color="auto" w:fill="auto"/>
          </w:tcPr>
          <w:p w14:paraId="25D8C204" w14:textId="77777777" w:rsidR="00A90487" w:rsidRPr="00CB5EDB" w:rsidRDefault="00A90487" w:rsidP="00262DFA">
            <w:pPr>
              <w:spacing w:before="40"/>
            </w:pPr>
            <w:r w:rsidRPr="00A90487">
              <w:t xml:space="preserve">Agencja Naukowo-Techniczna </w:t>
            </w:r>
            <w:proofErr w:type="spellStart"/>
            <w:r w:rsidRPr="00A90487">
              <w:t>Symico</w:t>
            </w:r>
            <w:proofErr w:type="spellEnd"/>
            <w:r w:rsidRPr="00A90487">
              <w:t xml:space="preserve"> Sp. z o.o.</w:t>
            </w:r>
          </w:p>
          <w:p w14:paraId="0797DEE9" w14:textId="77777777" w:rsidR="00A90487" w:rsidRPr="00CB5EDB" w:rsidRDefault="00A90487" w:rsidP="00262DFA">
            <w:r w:rsidRPr="00A90487">
              <w:t>Powstańców Śląskich</w:t>
            </w:r>
            <w:r w:rsidRPr="00CB5EDB">
              <w:t xml:space="preserve"> </w:t>
            </w:r>
            <w:r w:rsidRPr="00A90487">
              <w:t>54a/2</w:t>
            </w:r>
            <w:r w:rsidRPr="00CB5EDB">
              <w:t xml:space="preserve"> </w:t>
            </w:r>
          </w:p>
          <w:p w14:paraId="684F40BF" w14:textId="77777777" w:rsidR="00A90487" w:rsidRPr="00CB5EDB" w:rsidRDefault="00A90487" w:rsidP="00262DFA">
            <w:pPr>
              <w:spacing w:before="40" w:after="40"/>
              <w:jc w:val="both"/>
            </w:pPr>
            <w:r w:rsidRPr="00A90487">
              <w:t>53-333</w:t>
            </w:r>
            <w:r w:rsidRPr="00CB5EDB">
              <w:t xml:space="preserve"> </w:t>
            </w:r>
            <w:r w:rsidRPr="00A90487">
              <w:t>Wrocław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373D0C1" w14:textId="77777777" w:rsidR="00A90487" w:rsidRPr="00CB5EDB" w:rsidRDefault="00A90487" w:rsidP="00262DFA">
            <w:pPr>
              <w:spacing w:before="120" w:after="120"/>
              <w:jc w:val="center"/>
            </w:pPr>
            <w:r w:rsidRPr="00A90487">
              <w:t>53 784.00 zł</w:t>
            </w:r>
          </w:p>
        </w:tc>
        <w:tc>
          <w:tcPr>
            <w:tcW w:w="1673" w:type="dxa"/>
            <w:shd w:val="clear" w:color="auto" w:fill="auto"/>
            <w:vAlign w:val="center"/>
          </w:tcPr>
          <w:p w14:paraId="4D1C4F22" w14:textId="77777777" w:rsidR="00A90487" w:rsidRPr="00CB5EDB" w:rsidRDefault="00A90487" w:rsidP="00262DFA">
            <w:pPr>
              <w:spacing w:before="120" w:after="120"/>
              <w:jc w:val="center"/>
            </w:pPr>
            <w:r w:rsidRPr="00A90487">
              <w:t>1 dzień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5214AF15" w14:textId="6CADB0AB" w:rsidR="00A90487" w:rsidRPr="00CB5EDB" w:rsidRDefault="00A90487" w:rsidP="00262DFA">
            <w:pPr>
              <w:spacing w:before="120" w:after="120"/>
              <w:jc w:val="center"/>
            </w:pPr>
            <w:r w:rsidRPr="00A90487">
              <w:t>36</w:t>
            </w:r>
            <w:r w:rsidR="00C6266A">
              <w:t xml:space="preserve"> miesięcy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7E8D8966" w14:textId="77777777" w:rsidR="00A90487" w:rsidRPr="00CB5EDB" w:rsidRDefault="00A90487" w:rsidP="00262DFA">
            <w:pPr>
              <w:spacing w:before="120" w:after="120"/>
              <w:jc w:val="center"/>
            </w:pPr>
            <w:r w:rsidRPr="00A90487">
              <w:t>60 dni</w:t>
            </w:r>
          </w:p>
        </w:tc>
      </w:tr>
      <w:tr w:rsidR="00A90487" w:rsidRPr="00075CD0" w14:paraId="6A070997" w14:textId="77777777" w:rsidTr="00EA50D7">
        <w:tc>
          <w:tcPr>
            <w:tcW w:w="709" w:type="dxa"/>
            <w:shd w:val="clear" w:color="auto" w:fill="auto"/>
            <w:vAlign w:val="center"/>
          </w:tcPr>
          <w:p w14:paraId="385F1866" w14:textId="77777777" w:rsidR="00A90487" w:rsidRPr="00CB5EDB" w:rsidRDefault="00A90487" w:rsidP="00262DFA">
            <w:pPr>
              <w:spacing w:before="120" w:after="120"/>
              <w:jc w:val="center"/>
            </w:pPr>
            <w:r w:rsidRPr="00A90487">
              <w:t>13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3337CF48" w14:textId="77777777" w:rsidR="00A90487" w:rsidRPr="00CB5EDB" w:rsidRDefault="00A90487" w:rsidP="00262DFA">
            <w:pPr>
              <w:spacing w:before="120" w:after="120"/>
              <w:jc w:val="center"/>
            </w:pPr>
            <w:r w:rsidRPr="00A90487">
              <w:t>10</w:t>
            </w:r>
          </w:p>
        </w:tc>
        <w:tc>
          <w:tcPr>
            <w:tcW w:w="2295" w:type="dxa"/>
            <w:shd w:val="clear" w:color="auto" w:fill="auto"/>
          </w:tcPr>
          <w:p w14:paraId="7F17C8E8" w14:textId="77777777" w:rsidR="00A90487" w:rsidRPr="00CB5EDB" w:rsidRDefault="00A90487" w:rsidP="00262DFA">
            <w:pPr>
              <w:spacing w:before="40"/>
            </w:pPr>
            <w:r w:rsidRPr="00A90487">
              <w:t xml:space="preserve">Agencja Naukowo-Techniczna </w:t>
            </w:r>
            <w:proofErr w:type="spellStart"/>
            <w:r w:rsidRPr="00A90487">
              <w:t>Symico</w:t>
            </w:r>
            <w:proofErr w:type="spellEnd"/>
            <w:r w:rsidRPr="00A90487">
              <w:t xml:space="preserve"> Sp. z o.o.</w:t>
            </w:r>
          </w:p>
          <w:p w14:paraId="4E835E9F" w14:textId="77777777" w:rsidR="00A90487" w:rsidRPr="00CB5EDB" w:rsidRDefault="00A90487" w:rsidP="00262DFA">
            <w:r w:rsidRPr="00A90487">
              <w:t>Powstańców Śląskich</w:t>
            </w:r>
            <w:r w:rsidRPr="00CB5EDB">
              <w:t xml:space="preserve"> </w:t>
            </w:r>
            <w:r w:rsidRPr="00A90487">
              <w:t>54a/2</w:t>
            </w:r>
            <w:r w:rsidRPr="00CB5EDB">
              <w:t xml:space="preserve"> </w:t>
            </w:r>
          </w:p>
          <w:p w14:paraId="20D1DACC" w14:textId="77777777" w:rsidR="00A90487" w:rsidRPr="00CB5EDB" w:rsidRDefault="00A90487" w:rsidP="00262DFA">
            <w:pPr>
              <w:spacing w:before="40" w:after="40"/>
              <w:jc w:val="both"/>
            </w:pPr>
            <w:r w:rsidRPr="00A90487">
              <w:t>53-333</w:t>
            </w:r>
            <w:r w:rsidRPr="00CB5EDB">
              <w:t xml:space="preserve"> </w:t>
            </w:r>
            <w:r w:rsidRPr="00A90487">
              <w:t>Wrocław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DC38034" w14:textId="77777777" w:rsidR="00A90487" w:rsidRPr="00CB5EDB" w:rsidRDefault="00A90487" w:rsidP="00262DFA">
            <w:pPr>
              <w:spacing w:before="120" w:after="120"/>
              <w:jc w:val="center"/>
            </w:pPr>
            <w:r w:rsidRPr="00A90487">
              <w:t>151 092.00 zł</w:t>
            </w:r>
          </w:p>
        </w:tc>
        <w:tc>
          <w:tcPr>
            <w:tcW w:w="1673" w:type="dxa"/>
            <w:shd w:val="clear" w:color="auto" w:fill="auto"/>
            <w:vAlign w:val="center"/>
          </w:tcPr>
          <w:p w14:paraId="401A184B" w14:textId="77777777" w:rsidR="00A90487" w:rsidRPr="00CB5EDB" w:rsidRDefault="00A90487" w:rsidP="00262DFA">
            <w:pPr>
              <w:spacing w:before="120" w:after="120"/>
              <w:jc w:val="center"/>
            </w:pPr>
            <w:r w:rsidRPr="00A90487">
              <w:t>1 dzień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4422C113" w14:textId="77777777" w:rsidR="00A90487" w:rsidRPr="00CB5EDB" w:rsidRDefault="00A90487" w:rsidP="00262DFA">
            <w:pPr>
              <w:spacing w:before="120" w:after="120"/>
              <w:jc w:val="center"/>
            </w:pPr>
            <w:r w:rsidRPr="00A90487">
              <w:t>36 miesięcy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0455C8DA" w14:textId="77777777" w:rsidR="00A90487" w:rsidRPr="00CB5EDB" w:rsidRDefault="00A90487" w:rsidP="00262DFA">
            <w:pPr>
              <w:spacing w:before="120" w:after="120"/>
              <w:jc w:val="center"/>
            </w:pPr>
            <w:r w:rsidRPr="00A90487">
              <w:t>60 dni</w:t>
            </w:r>
          </w:p>
        </w:tc>
      </w:tr>
      <w:tr w:rsidR="00A90487" w:rsidRPr="00075CD0" w14:paraId="7F3200EA" w14:textId="77777777" w:rsidTr="00EA50D7">
        <w:tc>
          <w:tcPr>
            <w:tcW w:w="709" w:type="dxa"/>
            <w:shd w:val="clear" w:color="auto" w:fill="auto"/>
            <w:vAlign w:val="center"/>
          </w:tcPr>
          <w:p w14:paraId="2B07E11D" w14:textId="77777777" w:rsidR="00A90487" w:rsidRPr="00CB5EDB" w:rsidRDefault="00A90487" w:rsidP="00262DFA">
            <w:pPr>
              <w:spacing w:before="120" w:after="120"/>
              <w:jc w:val="center"/>
            </w:pPr>
            <w:r w:rsidRPr="00A90487">
              <w:t>13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6853E7A8" w14:textId="77777777" w:rsidR="00A90487" w:rsidRPr="00CB5EDB" w:rsidRDefault="00A90487" w:rsidP="00262DFA">
            <w:pPr>
              <w:spacing w:before="120" w:after="120"/>
              <w:jc w:val="center"/>
            </w:pPr>
            <w:r w:rsidRPr="00A90487">
              <w:t>14</w:t>
            </w:r>
          </w:p>
        </w:tc>
        <w:tc>
          <w:tcPr>
            <w:tcW w:w="2295" w:type="dxa"/>
            <w:shd w:val="clear" w:color="auto" w:fill="auto"/>
          </w:tcPr>
          <w:p w14:paraId="75EAF4DD" w14:textId="77777777" w:rsidR="00A90487" w:rsidRPr="00CB5EDB" w:rsidRDefault="00A90487" w:rsidP="00262DFA">
            <w:pPr>
              <w:spacing w:before="40"/>
            </w:pPr>
            <w:r w:rsidRPr="00A90487">
              <w:t xml:space="preserve">Agencja Naukowo-Techniczna </w:t>
            </w:r>
            <w:proofErr w:type="spellStart"/>
            <w:r w:rsidRPr="00A90487">
              <w:t>Symico</w:t>
            </w:r>
            <w:proofErr w:type="spellEnd"/>
            <w:r w:rsidRPr="00A90487">
              <w:t xml:space="preserve"> Sp. z o.o.</w:t>
            </w:r>
          </w:p>
          <w:p w14:paraId="51C0C483" w14:textId="77777777" w:rsidR="00A90487" w:rsidRPr="00CB5EDB" w:rsidRDefault="00A90487" w:rsidP="00262DFA">
            <w:r w:rsidRPr="00A90487">
              <w:t>Powstańców Śląskich</w:t>
            </w:r>
            <w:r w:rsidRPr="00CB5EDB">
              <w:t xml:space="preserve"> </w:t>
            </w:r>
            <w:r w:rsidRPr="00A90487">
              <w:t>54a/2</w:t>
            </w:r>
            <w:r w:rsidRPr="00CB5EDB">
              <w:t xml:space="preserve"> </w:t>
            </w:r>
          </w:p>
          <w:p w14:paraId="6B3FA3BD" w14:textId="77777777" w:rsidR="00A90487" w:rsidRPr="00CB5EDB" w:rsidRDefault="00A90487" w:rsidP="00262DFA">
            <w:pPr>
              <w:spacing w:before="40" w:after="40"/>
              <w:jc w:val="both"/>
            </w:pPr>
            <w:r w:rsidRPr="00A90487">
              <w:t>53-333</w:t>
            </w:r>
            <w:r w:rsidRPr="00CB5EDB">
              <w:t xml:space="preserve"> </w:t>
            </w:r>
            <w:r w:rsidRPr="00A90487">
              <w:t>Wrocław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37974D0" w14:textId="77777777" w:rsidR="00A90487" w:rsidRPr="00CB5EDB" w:rsidRDefault="00A90487" w:rsidP="00262DFA">
            <w:pPr>
              <w:spacing w:before="120" w:after="120"/>
              <w:jc w:val="center"/>
            </w:pPr>
            <w:r w:rsidRPr="00A90487">
              <w:t>453 622.14 zł</w:t>
            </w:r>
          </w:p>
        </w:tc>
        <w:tc>
          <w:tcPr>
            <w:tcW w:w="1673" w:type="dxa"/>
            <w:shd w:val="clear" w:color="auto" w:fill="auto"/>
            <w:vAlign w:val="center"/>
          </w:tcPr>
          <w:p w14:paraId="6582F972" w14:textId="77777777" w:rsidR="00A90487" w:rsidRPr="00CB5EDB" w:rsidRDefault="00A90487" w:rsidP="00262DFA">
            <w:pPr>
              <w:spacing w:before="120" w:after="120"/>
              <w:jc w:val="center"/>
            </w:pPr>
            <w:r w:rsidRPr="00A90487">
              <w:t>5 dni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6CA878DB" w14:textId="77777777" w:rsidR="00A90487" w:rsidRPr="00CB5EDB" w:rsidRDefault="00A90487" w:rsidP="00262DFA">
            <w:pPr>
              <w:spacing w:before="120" w:after="120"/>
              <w:jc w:val="center"/>
            </w:pPr>
            <w:r w:rsidRPr="00A90487">
              <w:t>24 miesiące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16315FB9" w14:textId="77777777" w:rsidR="00A90487" w:rsidRPr="00CB5EDB" w:rsidRDefault="00A90487" w:rsidP="00262DFA">
            <w:pPr>
              <w:spacing w:before="120" w:after="120"/>
              <w:jc w:val="center"/>
            </w:pPr>
            <w:r w:rsidRPr="00A90487">
              <w:t>60 dni</w:t>
            </w:r>
          </w:p>
        </w:tc>
      </w:tr>
      <w:tr w:rsidR="00A90487" w:rsidRPr="00075CD0" w14:paraId="0FABB992" w14:textId="77777777" w:rsidTr="00EA50D7">
        <w:tc>
          <w:tcPr>
            <w:tcW w:w="709" w:type="dxa"/>
            <w:shd w:val="clear" w:color="auto" w:fill="auto"/>
            <w:vAlign w:val="center"/>
          </w:tcPr>
          <w:p w14:paraId="3C5A0080" w14:textId="77777777" w:rsidR="00A90487" w:rsidRPr="00CB5EDB" w:rsidRDefault="00A90487" w:rsidP="00262DFA">
            <w:pPr>
              <w:spacing w:before="120" w:after="120"/>
              <w:jc w:val="center"/>
            </w:pPr>
            <w:r w:rsidRPr="00A90487">
              <w:t>14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63D21320" w14:textId="77777777" w:rsidR="00A90487" w:rsidRPr="00CB5EDB" w:rsidRDefault="00A90487" w:rsidP="00262DFA">
            <w:pPr>
              <w:spacing w:before="120" w:after="120"/>
              <w:jc w:val="center"/>
            </w:pPr>
            <w:r w:rsidRPr="00A90487">
              <w:t>3</w:t>
            </w:r>
          </w:p>
        </w:tc>
        <w:tc>
          <w:tcPr>
            <w:tcW w:w="2295" w:type="dxa"/>
            <w:shd w:val="clear" w:color="auto" w:fill="auto"/>
          </w:tcPr>
          <w:p w14:paraId="0D34B0A8" w14:textId="77777777" w:rsidR="00A90487" w:rsidRPr="00CB5EDB" w:rsidRDefault="00A90487" w:rsidP="00262DFA">
            <w:pPr>
              <w:spacing w:before="40"/>
            </w:pPr>
            <w:proofErr w:type="spellStart"/>
            <w:r w:rsidRPr="00A90487">
              <w:t>Terumo</w:t>
            </w:r>
            <w:proofErr w:type="spellEnd"/>
            <w:r w:rsidRPr="00A90487">
              <w:t xml:space="preserve"> Poland Sp. z o.o.</w:t>
            </w:r>
          </w:p>
          <w:p w14:paraId="3969E470" w14:textId="77777777" w:rsidR="00A90487" w:rsidRPr="00CB5EDB" w:rsidRDefault="00A90487" w:rsidP="00262DFA">
            <w:r w:rsidRPr="00A90487">
              <w:t>1 Sierpnia</w:t>
            </w:r>
            <w:r w:rsidRPr="00CB5EDB">
              <w:t xml:space="preserve"> </w:t>
            </w:r>
            <w:r w:rsidRPr="00A90487">
              <w:t>6</w:t>
            </w:r>
            <w:r w:rsidRPr="00CB5EDB">
              <w:t xml:space="preserve"> </w:t>
            </w:r>
          </w:p>
          <w:p w14:paraId="2E6D7A80" w14:textId="77777777" w:rsidR="00A90487" w:rsidRPr="00CB5EDB" w:rsidRDefault="00A90487" w:rsidP="00262DFA">
            <w:pPr>
              <w:spacing w:before="40" w:after="40"/>
              <w:jc w:val="both"/>
            </w:pPr>
            <w:r w:rsidRPr="00A90487">
              <w:t>02-134</w:t>
            </w:r>
            <w:r w:rsidRPr="00CB5EDB">
              <w:t xml:space="preserve"> </w:t>
            </w:r>
            <w:r w:rsidRPr="00A90487">
              <w:t>Warszawa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90143DC" w14:textId="77777777" w:rsidR="00A90487" w:rsidRPr="00CB5EDB" w:rsidRDefault="00A90487" w:rsidP="00262DFA">
            <w:pPr>
              <w:spacing w:before="120" w:after="120"/>
              <w:jc w:val="center"/>
            </w:pPr>
            <w:r w:rsidRPr="00A90487">
              <w:t>102 600.00 zł</w:t>
            </w:r>
          </w:p>
        </w:tc>
        <w:tc>
          <w:tcPr>
            <w:tcW w:w="1673" w:type="dxa"/>
            <w:shd w:val="clear" w:color="auto" w:fill="auto"/>
            <w:vAlign w:val="center"/>
          </w:tcPr>
          <w:p w14:paraId="00953414" w14:textId="77777777" w:rsidR="00A90487" w:rsidRPr="00CB5EDB" w:rsidRDefault="00A90487" w:rsidP="00262DFA">
            <w:pPr>
              <w:spacing w:before="120" w:after="120"/>
              <w:jc w:val="center"/>
            </w:pPr>
            <w:r w:rsidRPr="00A90487">
              <w:t xml:space="preserve">2 dni </w:t>
            </w:r>
            <w:proofErr w:type="spellStart"/>
            <w:r w:rsidRPr="00A90487">
              <w:t>kalandarzowe</w:t>
            </w:r>
            <w:proofErr w:type="spellEnd"/>
          </w:p>
        </w:tc>
        <w:tc>
          <w:tcPr>
            <w:tcW w:w="1418" w:type="dxa"/>
            <w:shd w:val="clear" w:color="auto" w:fill="auto"/>
            <w:vAlign w:val="center"/>
          </w:tcPr>
          <w:p w14:paraId="76FB9EFB" w14:textId="77777777" w:rsidR="00A90487" w:rsidRPr="00CB5EDB" w:rsidRDefault="00A90487" w:rsidP="00262DFA">
            <w:pPr>
              <w:spacing w:before="120" w:after="120"/>
              <w:jc w:val="center"/>
            </w:pPr>
            <w:r w:rsidRPr="00A90487">
              <w:t>Tak, 24 miesiące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2E0EFA79" w14:textId="77777777" w:rsidR="00A90487" w:rsidRPr="00CB5EDB" w:rsidRDefault="00A90487" w:rsidP="00262DFA">
            <w:pPr>
              <w:spacing w:before="120" w:after="120"/>
              <w:jc w:val="center"/>
            </w:pPr>
            <w:r w:rsidRPr="00A90487">
              <w:t>60 dni</w:t>
            </w:r>
          </w:p>
        </w:tc>
      </w:tr>
      <w:tr w:rsidR="00A90487" w:rsidRPr="00075CD0" w14:paraId="67F84BA1" w14:textId="77777777" w:rsidTr="00EA50D7">
        <w:tc>
          <w:tcPr>
            <w:tcW w:w="709" w:type="dxa"/>
            <w:shd w:val="clear" w:color="auto" w:fill="auto"/>
            <w:vAlign w:val="center"/>
          </w:tcPr>
          <w:p w14:paraId="49FABFB3" w14:textId="77777777" w:rsidR="00A90487" w:rsidRPr="00CB5EDB" w:rsidRDefault="00A90487" w:rsidP="00262DFA">
            <w:pPr>
              <w:spacing w:before="120" w:after="120"/>
              <w:jc w:val="center"/>
            </w:pPr>
            <w:r w:rsidRPr="00A90487">
              <w:t>14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33990F91" w14:textId="77777777" w:rsidR="00A90487" w:rsidRPr="00CB5EDB" w:rsidRDefault="00A90487" w:rsidP="00262DFA">
            <w:pPr>
              <w:spacing w:before="120" w:after="120"/>
              <w:jc w:val="center"/>
            </w:pPr>
            <w:r w:rsidRPr="00A90487">
              <w:t>5</w:t>
            </w:r>
          </w:p>
        </w:tc>
        <w:tc>
          <w:tcPr>
            <w:tcW w:w="2295" w:type="dxa"/>
            <w:shd w:val="clear" w:color="auto" w:fill="auto"/>
          </w:tcPr>
          <w:p w14:paraId="11F709D7" w14:textId="77777777" w:rsidR="00A90487" w:rsidRPr="00CB5EDB" w:rsidRDefault="00A90487" w:rsidP="00262DFA">
            <w:pPr>
              <w:spacing w:before="40"/>
            </w:pPr>
            <w:proofErr w:type="spellStart"/>
            <w:r w:rsidRPr="00A90487">
              <w:t>Terumo</w:t>
            </w:r>
            <w:proofErr w:type="spellEnd"/>
            <w:r w:rsidRPr="00A90487">
              <w:t xml:space="preserve"> Poland Sp. z o.o.</w:t>
            </w:r>
          </w:p>
          <w:p w14:paraId="4D41409E" w14:textId="77777777" w:rsidR="00A90487" w:rsidRPr="00CB5EDB" w:rsidRDefault="00A90487" w:rsidP="00262DFA">
            <w:r w:rsidRPr="00A90487">
              <w:t>1 Sierpnia</w:t>
            </w:r>
            <w:r w:rsidRPr="00CB5EDB">
              <w:t xml:space="preserve"> </w:t>
            </w:r>
            <w:r w:rsidRPr="00A90487">
              <w:t>6</w:t>
            </w:r>
            <w:r w:rsidRPr="00CB5EDB">
              <w:t xml:space="preserve"> </w:t>
            </w:r>
          </w:p>
          <w:p w14:paraId="5B58BA20" w14:textId="77777777" w:rsidR="00A90487" w:rsidRPr="00CB5EDB" w:rsidRDefault="00A90487" w:rsidP="00262DFA">
            <w:pPr>
              <w:spacing w:before="40" w:after="40"/>
              <w:jc w:val="both"/>
            </w:pPr>
            <w:r w:rsidRPr="00A90487">
              <w:t>02-134</w:t>
            </w:r>
            <w:r w:rsidRPr="00CB5EDB">
              <w:t xml:space="preserve"> </w:t>
            </w:r>
            <w:r w:rsidRPr="00A90487">
              <w:t>Warszawa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5E93776" w14:textId="77777777" w:rsidR="00A90487" w:rsidRPr="00CB5EDB" w:rsidRDefault="00A90487" w:rsidP="00262DFA">
            <w:pPr>
              <w:spacing w:before="120" w:after="120"/>
              <w:jc w:val="center"/>
            </w:pPr>
            <w:r w:rsidRPr="00A90487">
              <w:t>12 420.00 zł</w:t>
            </w:r>
          </w:p>
        </w:tc>
        <w:tc>
          <w:tcPr>
            <w:tcW w:w="1673" w:type="dxa"/>
            <w:shd w:val="clear" w:color="auto" w:fill="auto"/>
            <w:vAlign w:val="center"/>
          </w:tcPr>
          <w:p w14:paraId="0F01A1E8" w14:textId="77777777" w:rsidR="00A90487" w:rsidRPr="00CB5EDB" w:rsidRDefault="00A90487" w:rsidP="00262DFA">
            <w:pPr>
              <w:spacing w:before="120" w:after="120"/>
              <w:jc w:val="center"/>
            </w:pPr>
            <w:r w:rsidRPr="00A90487">
              <w:t>1 dzień kalendarzowy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4CACF475" w14:textId="77777777" w:rsidR="00A90487" w:rsidRPr="00CB5EDB" w:rsidRDefault="00A90487" w:rsidP="00262DFA">
            <w:pPr>
              <w:spacing w:before="120" w:after="120"/>
              <w:jc w:val="center"/>
            </w:pPr>
            <w:r w:rsidRPr="00A90487">
              <w:t>Tak, 24 miesiące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222B08AB" w14:textId="77777777" w:rsidR="00A90487" w:rsidRPr="00CB5EDB" w:rsidRDefault="00A90487" w:rsidP="00262DFA">
            <w:pPr>
              <w:spacing w:before="120" w:after="120"/>
              <w:jc w:val="center"/>
            </w:pPr>
            <w:r w:rsidRPr="00A90487">
              <w:t>60 dni</w:t>
            </w:r>
          </w:p>
        </w:tc>
      </w:tr>
      <w:tr w:rsidR="00A90487" w:rsidRPr="00075CD0" w14:paraId="28CA5EE8" w14:textId="77777777" w:rsidTr="00EA50D7">
        <w:tc>
          <w:tcPr>
            <w:tcW w:w="709" w:type="dxa"/>
            <w:shd w:val="clear" w:color="auto" w:fill="auto"/>
            <w:vAlign w:val="center"/>
          </w:tcPr>
          <w:p w14:paraId="3B7A5294" w14:textId="77777777" w:rsidR="00A90487" w:rsidRPr="00CB5EDB" w:rsidRDefault="00A90487" w:rsidP="00262DFA">
            <w:pPr>
              <w:spacing w:before="120" w:after="120"/>
              <w:jc w:val="center"/>
            </w:pPr>
            <w:r w:rsidRPr="00A90487">
              <w:t>14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5EBED19A" w14:textId="77777777" w:rsidR="00A90487" w:rsidRPr="00CB5EDB" w:rsidRDefault="00A90487" w:rsidP="00262DFA">
            <w:pPr>
              <w:spacing w:before="120" w:after="120"/>
              <w:jc w:val="center"/>
            </w:pPr>
            <w:r w:rsidRPr="00A90487">
              <w:t>8</w:t>
            </w:r>
          </w:p>
        </w:tc>
        <w:tc>
          <w:tcPr>
            <w:tcW w:w="2295" w:type="dxa"/>
            <w:shd w:val="clear" w:color="auto" w:fill="auto"/>
          </w:tcPr>
          <w:p w14:paraId="597BF8FB" w14:textId="77777777" w:rsidR="00A90487" w:rsidRPr="00CB5EDB" w:rsidRDefault="00A90487" w:rsidP="00262DFA">
            <w:pPr>
              <w:spacing w:before="40"/>
            </w:pPr>
            <w:proofErr w:type="spellStart"/>
            <w:r w:rsidRPr="00A90487">
              <w:t>Terumo</w:t>
            </w:r>
            <w:proofErr w:type="spellEnd"/>
            <w:r w:rsidRPr="00A90487">
              <w:t xml:space="preserve"> Poland Sp. z o.o.</w:t>
            </w:r>
          </w:p>
          <w:p w14:paraId="040B8E94" w14:textId="77777777" w:rsidR="00A90487" w:rsidRPr="00CB5EDB" w:rsidRDefault="00A90487" w:rsidP="00262DFA">
            <w:r w:rsidRPr="00A90487">
              <w:t>1 Sierpnia</w:t>
            </w:r>
            <w:r w:rsidRPr="00CB5EDB">
              <w:t xml:space="preserve"> </w:t>
            </w:r>
            <w:r w:rsidRPr="00A90487">
              <w:t>6</w:t>
            </w:r>
            <w:r w:rsidRPr="00CB5EDB">
              <w:t xml:space="preserve"> </w:t>
            </w:r>
          </w:p>
          <w:p w14:paraId="4A696BA1" w14:textId="77777777" w:rsidR="00A90487" w:rsidRPr="00CB5EDB" w:rsidRDefault="00A90487" w:rsidP="00262DFA">
            <w:pPr>
              <w:spacing w:before="40" w:after="40"/>
              <w:jc w:val="both"/>
            </w:pPr>
            <w:r w:rsidRPr="00A90487">
              <w:t>02-134</w:t>
            </w:r>
            <w:r w:rsidRPr="00CB5EDB">
              <w:t xml:space="preserve"> </w:t>
            </w:r>
            <w:r w:rsidRPr="00A90487">
              <w:t>Warszawa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952CB3E" w14:textId="77777777" w:rsidR="00A90487" w:rsidRPr="00CB5EDB" w:rsidRDefault="00A90487" w:rsidP="00262DFA">
            <w:pPr>
              <w:spacing w:before="120" w:after="120"/>
              <w:jc w:val="center"/>
            </w:pPr>
            <w:r w:rsidRPr="00A90487">
              <w:t>79 920.00 zł</w:t>
            </w:r>
          </w:p>
        </w:tc>
        <w:tc>
          <w:tcPr>
            <w:tcW w:w="1673" w:type="dxa"/>
            <w:shd w:val="clear" w:color="auto" w:fill="auto"/>
            <w:vAlign w:val="center"/>
          </w:tcPr>
          <w:p w14:paraId="084BD581" w14:textId="77777777" w:rsidR="00A90487" w:rsidRPr="00CB5EDB" w:rsidRDefault="00A90487" w:rsidP="00262DFA">
            <w:pPr>
              <w:spacing w:before="120" w:after="120"/>
              <w:jc w:val="center"/>
            </w:pPr>
            <w:r w:rsidRPr="00A90487">
              <w:t>2 dni kalendarzowe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604A7061" w14:textId="77777777" w:rsidR="00A90487" w:rsidRPr="00CB5EDB" w:rsidRDefault="00A90487" w:rsidP="00262DFA">
            <w:pPr>
              <w:spacing w:before="120" w:after="120"/>
              <w:jc w:val="center"/>
            </w:pPr>
            <w:r w:rsidRPr="00A90487">
              <w:t>TAK, 24 miesiące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22C6341F" w14:textId="77777777" w:rsidR="00A90487" w:rsidRPr="00CB5EDB" w:rsidRDefault="00A90487" w:rsidP="00262DFA">
            <w:pPr>
              <w:spacing w:before="120" w:after="120"/>
              <w:jc w:val="center"/>
            </w:pPr>
            <w:r w:rsidRPr="00A90487">
              <w:t>60 dni</w:t>
            </w:r>
          </w:p>
        </w:tc>
      </w:tr>
      <w:tr w:rsidR="00A90487" w:rsidRPr="00075CD0" w14:paraId="58FBD314" w14:textId="77777777" w:rsidTr="00EA50D7">
        <w:tc>
          <w:tcPr>
            <w:tcW w:w="709" w:type="dxa"/>
            <w:shd w:val="clear" w:color="auto" w:fill="auto"/>
            <w:vAlign w:val="center"/>
          </w:tcPr>
          <w:p w14:paraId="76A7B55B" w14:textId="77777777" w:rsidR="00A90487" w:rsidRPr="00CB5EDB" w:rsidRDefault="00A90487" w:rsidP="00262DFA">
            <w:pPr>
              <w:spacing w:before="120" w:after="120"/>
              <w:jc w:val="center"/>
            </w:pPr>
            <w:r w:rsidRPr="00A90487">
              <w:t>14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1AE5646A" w14:textId="77777777" w:rsidR="00A90487" w:rsidRPr="00CB5EDB" w:rsidRDefault="00A90487" w:rsidP="00262DFA">
            <w:pPr>
              <w:spacing w:before="120" w:after="120"/>
              <w:jc w:val="center"/>
            </w:pPr>
            <w:r w:rsidRPr="00A90487">
              <w:t>9</w:t>
            </w:r>
          </w:p>
        </w:tc>
        <w:tc>
          <w:tcPr>
            <w:tcW w:w="2295" w:type="dxa"/>
            <w:shd w:val="clear" w:color="auto" w:fill="auto"/>
          </w:tcPr>
          <w:p w14:paraId="6D49EFD3" w14:textId="77777777" w:rsidR="00A90487" w:rsidRPr="00CB5EDB" w:rsidRDefault="00A90487" w:rsidP="00262DFA">
            <w:pPr>
              <w:spacing w:before="40"/>
            </w:pPr>
            <w:proofErr w:type="spellStart"/>
            <w:r w:rsidRPr="00A90487">
              <w:t>Terumo</w:t>
            </w:r>
            <w:proofErr w:type="spellEnd"/>
            <w:r w:rsidRPr="00A90487">
              <w:t xml:space="preserve"> Poland Sp. z o.o.</w:t>
            </w:r>
          </w:p>
          <w:p w14:paraId="48827022" w14:textId="77777777" w:rsidR="00A90487" w:rsidRPr="00CB5EDB" w:rsidRDefault="00A90487" w:rsidP="00262DFA">
            <w:r w:rsidRPr="00A90487">
              <w:t>1 Sierpnia</w:t>
            </w:r>
            <w:r w:rsidRPr="00CB5EDB">
              <w:t xml:space="preserve"> </w:t>
            </w:r>
            <w:r w:rsidRPr="00A90487">
              <w:t>6</w:t>
            </w:r>
            <w:r w:rsidRPr="00CB5EDB">
              <w:t xml:space="preserve"> </w:t>
            </w:r>
          </w:p>
          <w:p w14:paraId="4F149334" w14:textId="77777777" w:rsidR="00A90487" w:rsidRPr="00CB5EDB" w:rsidRDefault="00A90487" w:rsidP="00262DFA">
            <w:pPr>
              <w:spacing w:before="40" w:after="40"/>
              <w:jc w:val="both"/>
            </w:pPr>
            <w:r w:rsidRPr="00A90487">
              <w:t>02-134</w:t>
            </w:r>
            <w:r w:rsidRPr="00CB5EDB">
              <w:t xml:space="preserve"> </w:t>
            </w:r>
            <w:r w:rsidRPr="00A90487">
              <w:t>Warszawa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3601D56" w14:textId="77777777" w:rsidR="00A90487" w:rsidRPr="00CB5EDB" w:rsidRDefault="00A90487" w:rsidP="00262DFA">
            <w:pPr>
              <w:spacing w:before="120" w:after="120"/>
              <w:jc w:val="center"/>
            </w:pPr>
            <w:r w:rsidRPr="00A90487">
              <w:t>48 600.00 zł</w:t>
            </w:r>
          </w:p>
        </w:tc>
        <w:tc>
          <w:tcPr>
            <w:tcW w:w="1673" w:type="dxa"/>
            <w:shd w:val="clear" w:color="auto" w:fill="auto"/>
            <w:vAlign w:val="center"/>
          </w:tcPr>
          <w:p w14:paraId="79525836" w14:textId="77777777" w:rsidR="00A90487" w:rsidRPr="00CB5EDB" w:rsidRDefault="00A90487" w:rsidP="00262DFA">
            <w:pPr>
              <w:spacing w:before="120" w:after="120"/>
              <w:jc w:val="center"/>
            </w:pPr>
            <w:r w:rsidRPr="00A90487">
              <w:t>2 dni kalendarzowe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670F0600" w14:textId="77777777" w:rsidR="00A90487" w:rsidRPr="00CB5EDB" w:rsidRDefault="00A90487" w:rsidP="00262DFA">
            <w:pPr>
              <w:spacing w:before="120" w:after="120"/>
              <w:jc w:val="center"/>
            </w:pPr>
            <w:r w:rsidRPr="00A90487">
              <w:t>TAK, 24 miesiące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46662DE7" w14:textId="77777777" w:rsidR="00A90487" w:rsidRPr="00CB5EDB" w:rsidRDefault="00A90487" w:rsidP="00262DFA">
            <w:pPr>
              <w:spacing w:before="120" w:after="120"/>
              <w:jc w:val="center"/>
            </w:pPr>
            <w:r w:rsidRPr="00A90487">
              <w:t>60 dni</w:t>
            </w:r>
          </w:p>
        </w:tc>
      </w:tr>
      <w:tr w:rsidR="00A90487" w:rsidRPr="00075CD0" w14:paraId="72AAE7A7" w14:textId="77777777" w:rsidTr="00EA50D7">
        <w:tc>
          <w:tcPr>
            <w:tcW w:w="709" w:type="dxa"/>
            <w:shd w:val="clear" w:color="auto" w:fill="auto"/>
            <w:vAlign w:val="center"/>
          </w:tcPr>
          <w:p w14:paraId="4FDD9023" w14:textId="77777777" w:rsidR="00A90487" w:rsidRPr="00CB5EDB" w:rsidRDefault="00A90487" w:rsidP="00262DFA">
            <w:pPr>
              <w:spacing w:before="120" w:after="120"/>
              <w:jc w:val="center"/>
            </w:pPr>
            <w:r w:rsidRPr="00A90487">
              <w:t>14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01EF81CF" w14:textId="77777777" w:rsidR="00A90487" w:rsidRPr="00CB5EDB" w:rsidRDefault="00A90487" w:rsidP="00262DFA">
            <w:pPr>
              <w:spacing w:before="120" w:after="120"/>
              <w:jc w:val="center"/>
            </w:pPr>
            <w:r w:rsidRPr="00A90487">
              <w:t>25</w:t>
            </w:r>
          </w:p>
        </w:tc>
        <w:tc>
          <w:tcPr>
            <w:tcW w:w="2295" w:type="dxa"/>
            <w:shd w:val="clear" w:color="auto" w:fill="auto"/>
          </w:tcPr>
          <w:p w14:paraId="5C5395AC" w14:textId="77777777" w:rsidR="00A90487" w:rsidRPr="00CB5EDB" w:rsidRDefault="00A90487" w:rsidP="00262DFA">
            <w:pPr>
              <w:spacing w:before="40"/>
            </w:pPr>
            <w:proofErr w:type="spellStart"/>
            <w:r w:rsidRPr="00A90487">
              <w:t>Terumo</w:t>
            </w:r>
            <w:proofErr w:type="spellEnd"/>
            <w:r w:rsidRPr="00A90487">
              <w:t xml:space="preserve"> Poland Sp. z o.o.</w:t>
            </w:r>
          </w:p>
          <w:p w14:paraId="0DA1DF86" w14:textId="77777777" w:rsidR="00A90487" w:rsidRPr="00CB5EDB" w:rsidRDefault="00A90487" w:rsidP="00262DFA">
            <w:r w:rsidRPr="00A90487">
              <w:t>1 Sierpnia</w:t>
            </w:r>
            <w:r w:rsidRPr="00CB5EDB">
              <w:t xml:space="preserve"> </w:t>
            </w:r>
            <w:r w:rsidRPr="00A90487">
              <w:t>6</w:t>
            </w:r>
            <w:r w:rsidRPr="00CB5EDB">
              <w:t xml:space="preserve"> </w:t>
            </w:r>
          </w:p>
          <w:p w14:paraId="1608E1B6" w14:textId="77777777" w:rsidR="00A90487" w:rsidRPr="00CB5EDB" w:rsidRDefault="00A90487" w:rsidP="00262DFA">
            <w:pPr>
              <w:spacing w:before="40" w:after="40"/>
              <w:jc w:val="both"/>
            </w:pPr>
            <w:r w:rsidRPr="00A90487">
              <w:t>02-134</w:t>
            </w:r>
            <w:r w:rsidRPr="00CB5EDB">
              <w:t xml:space="preserve"> </w:t>
            </w:r>
            <w:r w:rsidRPr="00A90487">
              <w:t>Warszawa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DC7C846" w14:textId="77777777" w:rsidR="00A90487" w:rsidRPr="00CB5EDB" w:rsidRDefault="00A90487" w:rsidP="00262DFA">
            <w:pPr>
              <w:spacing w:before="120" w:after="120"/>
              <w:jc w:val="center"/>
            </w:pPr>
            <w:r w:rsidRPr="00A90487">
              <w:t>47 520.00 zł</w:t>
            </w:r>
          </w:p>
        </w:tc>
        <w:tc>
          <w:tcPr>
            <w:tcW w:w="1673" w:type="dxa"/>
            <w:shd w:val="clear" w:color="auto" w:fill="auto"/>
            <w:vAlign w:val="center"/>
          </w:tcPr>
          <w:p w14:paraId="245B185F" w14:textId="77777777" w:rsidR="00A90487" w:rsidRPr="00CB5EDB" w:rsidRDefault="00A90487" w:rsidP="00262DFA">
            <w:pPr>
              <w:spacing w:before="120" w:after="120"/>
              <w:jc w:val="center"/>
            </w:pPr>
            <w:r w:rsidRPr="00A90487">
              <w:t>2 dni kalendarzowe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55C2C090" w14:textId="77777777" w:rsidR="00A90487" w:rsidRPr="00CB5EDB" w:rsidRDefault="00A90487" w:rsidP="00262DFA">
            <w:pPr>
              <w:spacing w:before="120" w:after="120"/>
              <w:jc w:val="center"/>
            </w:pPr>
            <w:r w:rsidRPr="00A90487">
              <w:t>TAK, 24 miesiące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2B623C2A" w14:textId="77777777" w:rsidR="00A90487" w:rsidRPr="00CB5EDB" w:rsidRDefault="00A90487" w:rsidP="00262DFA">
            <w:pPr>
              <w:spacing w:before="120" w:after="120"/>
              <w:jc w:val="center"/>
            </w:pPr>
            <w:r w:rsidRPr="00A90487">
              <w:t>60 dni</w:t>
            </w:r>
          </w:p>
        </w:tc>
      </w:tr>
      <w:tr w:rsidR="00A90487" w:rsidRPr="00075CD0" w14:paraId="622D1A51" w14:textId="77777777" w:rsidTr="00EA50D7">
        <w:tc>
          <w:tcPr>
            <w:tcW w:w="709" w:type="dxa"/>
            <w:shd w:val="clear" w:color="auto" w:fill="auto"/>
            <w:vAlign w:val="center"/>
          </w:tcPr>
          <w:p w14:paraId="2185EE0D" w14:textId="77777777" w:rsidR="00A90487" w:rsidRPr="00CB5EDB" w:rsidRDefault="00A90487" w:rsidP="00262DFA">
            <w:pPr>
              <w:spacing w:before="120" w:after="120"/>
              <w:jc w:val="center"/>
            </w:pPr>
            <w:r w:rsidRPr="00A90487">
              <w:t>15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2A0A3048" w14:textId="77777777" w:rsidR="00A90487" w:rsidRPr="00CB5EDB" w:rsidRDefault="00A90487" w:rsidP="00262DFA">
            <w:pPr>
              <w:spacing w:before="120" w:after="120"/>
              <w:jc w:val="center"/>
            </w:pPr>
            <w:r w:rsidRPr="00A90487">
              <w:t>17</w:t>
            </w:r>
          </w:p>
        </w:tc>
        <w:tc>
          <w:tcPr>
            <w:tcW w:w="2295" w:type="dxa"/>
            <w:shd w:val="clear" w:color="auto" w:fill="auto"/>
          </w:tcPr>
          <w:p w14:paraId="63EAFF8A" w14:textId="77777777" w:rsidR="00A90487" w:rsidRPr="00CB5EDB" w:rsidRDefault="00A90487" w:rsidP="00262DFA">
            <w:pPr>
              <w:spacing w:before="40"/>
            </w:pPr>
            <w:r w:rsidRPr="00A90487">
              <w:t>VOLCANO EUROPE BVBA SPRL</w:t>
            </w:r>
          </w:p>
          <w:p w14:paraId="495A329D" w14:textId="77777777" w:rsidR="00A90487" w:rsidRPr="00CB5EDB" w:rsidRDefault="00A90487" w:rsidP="00262DFA">
            <w:proofErr w:type="spellStart"/>
            <w:r w:rsidRPr="00A90487">
              <w:t>Excelsiorlaan</w:t>
            </w:r>
            <w:proofErr w:type="spellEnd"/>
            <w:r w:rsidRPr="00CB5EDB">
              <w:t xml:space="preserve"> </w:t>
            </w:r>
            <w:r w:rsidRPr="00A90487">
              <w:t>41</w:t>
            </w:r>
            <w:r w:rsidRPr="00CB5EDB">
              <w:t xml:space="preserve"> </w:t>
            </w:r>
          </w:p>
          <w:p w14:paraId="245496F1" w14:textId="77777777" w:rsidR="00A90487" w:rsidRPr="00CB5EDB" w:rsidRDefault="00A90487" w:rsidP="00262DFA">
            <w:pPr>
              <w:spacing w:before="40" w:after="40"/>
              <w:jc w:val="both"/>
            </w:pPr>
            <w:r w:rsidRPr="00A90487">
              <w:t>1930</w:t>
            </w:r>
            <w:r w:rsidRPr="00CB5EDB">
              <w:t xml:space="preserve"> </w:t>
            </w:r>
            <w:proofErr w:type="spellStart"/>
            <w:r w:rsidRPr="00A90487">
              <w:t>Zaventem</w:t>
            </w:r>
            <w:proofErr w:type="spellEnd"/>
          </w:p>
        </w:tc>
        <w:tc>
          <w:tcPr>
            <w:tcW w:w="1276" w:type="dxa"/>
            <w:shd w:val="clear" w:color="auto" w:fill="auto"/>
            <w:vAlign w:val="center"/>
          </w:tcPr>
          <w:p w14:paraId="0F53BE64" w14:textId="77777777" w:rsidR="00A90487" w:rsidRDefault="00A90487" w:rsidP="00262DFA">
            <w:pPr>
              <w:spacing w:before="120" w:after="120"/>
              <w:jc w:val="center"/>
            </w:pPr>
            <w:r w:rsidRPr="00A90487">
              <w:t>47 800.00 zł</w:t>
            </w:r>
          </w:p>
          <w:p w14:paraId="5C2F5039" w14:textId="22DDFA44" w:rsidR="00C6266A" w:rsidRPr="00CB5EDB" w:rsidRDefault="00C6266A" w:rsidP="00262DFA">
            <w:pPr>
              <w:spacing w:before="120" w:after="120"/>
              <w:jc w:val="center"/>
            </w:pPr>
            <w:r>
              <w:t>(kwota netto)</w:t>
            </w:r>
          </w:p>
        </w:tc>
        <w:tc>
          <w:tcPr>
            <w:tcW w:w="1673" w:type="dxa"/>
            <w:shd w:val="clear" w:color="auto" w:fill="auto"/>
            <w:vAlign w:val="center"/>
          </w:tcPr>
          <w:p w14:paraId="1E258F26" w14:textId="77777777" w:rsidR="00A90487" w:rsidRPr="00CB5EDB" w:rsidRDefault="00A90487" w:rsidP="00262DFA">
            <w:pPr>
              <w:spacing w:before="120" w:after="120"/>
              <w:jc w:val="center"/>
            </w:pPr>
            <w:r w:rsidRPr="00A90487">
              <w:t>2 dni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21F1629F" w14:textId="77777777" w:rsidR="00A90487" w:rsidRPr="00CB5EDB" w:rsidRDefault="00A90487" w:rsidP="00262DFA">
            <w:pPr>
              <w:spacing w:before="120" w:after="120"/>
              <w:jc w:val="center"/>
            </w:pPr>
            <w:r w:rsidRPr="00A90487">
              <w:t>24 miesiące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446141FB" w14:textId="77777777" w:rsidR="00A90487" w:rsidRPr="00CB5EDB" w:rsidRDefault="00A90487" w:rsidP="00262DFA">
            <w:pPr>
              <w:spacing w:before="120" w:after="120"/>
              <w:jc w:val="center"/>
            </w:pPr>
            <w:r w:rsidRPr="00A90487">
              <w:t>60 dni</w:t>
            </w:r>
          </w:p>
        </w:tc>
      </w:tr>
    </w:tbl>
    <w:p w14:paraId="775770FC" w14:textId="2415A297" w:rsidR="0069085C" w:rsidRDefault="001A6F61" w:rsidP="001A6F61">
      <w:pPr>
        <w:spacing w:before="120" w:after="120"/>
        <w:ind w:firstLine="708"/>
        <w:jc w:val="both"/>
        <w:rPr>
          <w:sz w:val="24"/>
        </w:rPr>
      </w:pPr>
      <w:r>
        <w:rPr>
          <w:sz w:val="24"/>
        </w:rPr>
        <w:t xml:space="preserve">Dla </w:t>
      </w:r>
      <w:r w:rsidRPr="00DF727B">
        <w:rPr>
          <w:sz w:val="24"/>
          <w:u w:val="single"/>
        </w:rPr>
        <w:t>wszystkich zadań</w:t>
      </w:r>
      <w:r>
        <w:rPr>
          <w:sz w:val="24"/>
        </w:rPr>
        <w:t xml:space="preserve"> </w:t>
      </w:r>
      <w:r w:rsidRPr="00DF727B">
        <w:rPr>
          <w:b/>
          <w:bCs/>
          <w:sz w:val="24"/>
        </w:rPr>
        <w:t>ocena medyczno-techniczna</w:t>
      </w:r>
      <w:r>
        <w:rPr>
          <w:sz w:val="24"/>
        </w:rPr>
        <w:t xml:space="preserve"> </w:t>
      </w:r>
      <w:r w:rsidRPr="001A6F61">
        <w:rPr>
          <w:sz w:val="24"/>
        </w:rPr>
        <w:t>zgodnie z załącznikiem zestawienie parametrów granicznych/ocenianych</w:t>
      </w:r>
      <w:r>
        <w:rPr>
          <w:sz w:val="24"/>
        </w:rPr>
        <w:t xml:space="preserve"> przesłanym przez Wykonawców.</w:t>
      </w:r>
    </w:p>
    <w:p w14:paraId="13EF7BF6" w14:textId="77777777" w:rsidR="001A6F61" w:rsidRDefault="001A6F61" w:rsidP="00A80738">
      <w:pPr>
        <w:pStyle w:val="Tekstpodstawowy"/>
        <w:ind w:left="3117" w:firstLine="423"/>
        <w:jc w:val="right"/>
        <w:rPr>
          <w:i/>
        </w:rPr>
      </w:pPr>
    </w:p>
    <w:p w14:paraId="70967266" w14:textId="4F05287F" w:rsidR="00A80738" w:rsidRDefault="0081507C" w:rsidP="00A80738">
      <w:pPr>
        <w:pStyle w:val="Tekstpodstawowy"/>
        <w:ind w:left="3117" w:firstLine="423"/>
        <w:jc w:val="right"/>
        <w:rPr>
          <w:i/>
        </w:rPr>
      </w:pPr>
      <w:r>
        <w:rPr>
          <w:i/>
        </w:rPr>
        <w:t>Sekretarz Komisji Przetargowej</w:t>
      </w:r>
    </w:p>
    <w:p w14:paraId="56AFA0D3" w14:textId="77777777" w:rsidR="00A80738" w:rsidRDefault="00A80738" w:rsidP="00A80738">
      <w:pPr>
        <w:jc w:val="right"/>
        <w:rPr>
          <w:sz w:val="24"/>
        </w:rPr>
      </w:pPr>
    </w:p>
    <w:p w14:paraId="2AB99C8A" w14:textId="77777777" w:rsidR="00A80738" w:rsidRDefault="00A90487" w:rsidP="00A80738">
      <w:pPr>
        <w:jc w:val="right"/>
        <w:rPr>
          <w:sz w:val="24"/>
        </w:rPr>
      </w:pPr>
      <w:r w:rsidRPr="00A90487">
        <w:rPr>
          <w:sz w:val="22"/>
        </w:rPr>
        <w:t xml:space="preserve">  Piotr</w:t>
      </w:r>
      <w:r w:rsidR="00A80738">
        <w:rPr>
          <w:sz w:val="22"/>
        </w:rPr>
        <w:t xml:space="preserve"> </w:t>
      </w:r>
      <w:r w:rsidRPr="00A90487">
        <w:rPr>
          <w:sz w:val="22"/>
        </w:rPr>
        <w:t>Winnicki</w:t>
      </w:r>
    </w:p>
    <w:p w14:paraId="2DB72477" w14:textId="77777777" w:rsidR="00C236D3" w:rsidRDefault="00C236D3">
      <w:bookmarkStart w:id="0" w:name="_GoBack"/>
      <w:bookmarkEnd w:id="0"/>
    </w:p>
    <w:sectPr w:rsidR="00C236D3" w:rsidSect="00CB5ED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993" w:right="1418" w:bottom="1135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6413592" w14:textId="77777777" w:rsidR="00036D1E" w:rsidRDefault="00036D1E">
      <w:r>
        <w:separator/>
      </w:r>
    </w:p>
  </w:endnote>
  <w:endnote w:type="continuationSeparator" w:id="0">
    <w:p w14:paraId="523DEC24" w14:textId="77777777" w:rsidR="00036D1E" w:rsidRDefault="00036D1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altName w:val="Arial"/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D31149E" w14:textId="77777777" w:rsidR="00C94D43" w:rsidRDefault="00C94D4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EF0F5CC" w14:textId="77777777" w:rsidR="00C94D43" w:rsidRDefault="00C94D4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6B0FA8A" w14:textId="77777777" w:rsidR="00C94D43" w:rsidRDefault="00DF727B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7729B126">
        <v:line id="_x0000_s2049" style="position:absolute;left:0;text-align:left;z-index:251657728" from="-3.85pt,8.7pt" to="455.15pt,8.7pt"/>
      </w:pict>
    </w:r>
  </w:p>
  <w:p w14:paraId="6E8838DA" w14:textId="77777777" w:rsidR="00C94D43" w:rsidRDefault="00C94D43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A3048A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A3048A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BC7F8C2" w14:textId="77777777" w:rsidR="00C94D43" w:rsidRDefault="00C94D4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19F01C5" w14:textId="77777777" w:rsidR="00C94D43" w:rsidRDefault="00C94D43">
    <w:pPr>
      <w:pStyle w:val="Stopka"/>
      <w:tabs>
        <w:tab w:val="clear" w:pos="4536"/>
      </w:tabs>
      <w:jc w:val="center"/>
    </w:pPr>
  </w:p>
  <w:p w14:paraId="6C13AD7E" w14:textId="77777777" w:rsidR="00C94D43" w:rsidRDefault="00C94D43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A3048A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B14DB18" w14:textId="77777777" w:rsidR="00036D1E" w:rsidRDefault="00036D1E">
      <w:r>
        <w:separator/>
      </w:r>
    </w:p>
  </w:footnote>
  <w:footnote w:type="continuationSeparator" w:id="0">
    <w:p w14:paraId="57AD71FA" w14:textId="77777777" w:rsidR="00036D1E" w:rsidRDefault="00036D1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39F9DE4" w14:textId="77777777" w:rsidR="00A90487" w:rsidRDefault="00A9048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453D5BB" w14:textId="77777777" w:rsidR="00A90487" w:rsidRDefault="00A9048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18432B4" w14:textId="77777777" w:rsidR="00A90487" w:rsidRDefault="00A9048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36D1E"/>
    <w:rsid w:val="0001764B"/>
    <w:rsid w:val="0003529D"/>
    <w:rsid w:val="00036D1E"/>
    <w:rsid w:val="00075CD0"/>
    <w:rsid w:val="00092C61"/>
    <w:rsid w:val="0014428B"/>
    <w:rsid w:val="0018613E"/>
    <w:rsid w:val="001A443E"/>
    <w:rsid w:val="001A6F61"/>
    <w:rsid w:val="002628C2"/>
    <w:rsid w:val="00342653"/>
    <w:rsid w:val="0035216A"/>
    <w:rsid w:val="003B044E"/>
    <w:rsid w:val="004C7E9B"/>
    <w:rsid w:val="005028C0"/>
    <w:rsid w:val="00617D11"/>
    <w:rsid w:val="00647371"/>
    <w:rsid w:val="00651764"/>
    <w:rsid w:val="00666480"/>
    <w:rsid w:val="0069085C"/>
    <w:rsid w:val="0081507C"/>
    <w:rsid w:val="00861E75"/>
    <w:rsid w:val="00864EE2"/>
    <w:rsid w:val="008B02BA"/>
    <w:rsid w:val="009F189D"/>
    <w:rsid w:val="00A3048A"/>
    <w:rsid w:val="00A80738"/>
    <w:rsid w:val="00A90487"/>
    <w:rsid w:val="00AC7F83"/>
    <w:rsid w:val="00B50940"/>
    <w:rsid w:val="00C236D3"/>
    <w:rsid w:val="00C6266A"/>
    <w:rsid w:val="00C94D43"/>
    <w:rsid w:val="00CB5EDB"/>
    <w:rsid w:val="00DF727B"/>
    <w:rsid w:val="00E314E0"/>
    <w:rsid w:val="00EA50D7"/>
    <w:rsid w:val="00EB7963"/>
    <w:rsid w:val="00F273AC"/>
    <w:rsid w:val="00F95C33"/>
    <w:rsid w:val="00FB58C6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1C7C0F2F"/>
  <w15:chartTrackingRefBased/>
  <w15:docId w15:val="{329213C5-3862-4AC2-9CC1-DD35A0862E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8947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925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iot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6</TotalTime>
  <Pages>6</Pages>
  <Words>1717</Words>
  <Characters>7889</Characters>
  <Application>Microsoft Office Word</Application>
  <DocSecurity>0</DocSecurity>
  <Lines>65</Lines>
  <Paragraphs>19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9587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Piotr Winnicki</dc:creator>
  <cp:keywords/>
  <dc:description/>
  <cp:lastModifiedBy>Piotr Winnicki</cp:lastModifiedBy>
  <cp:revision>7</cp:revision>
  <dcterms:created xsi:type="dcterms:W3CDTF">2020-02-19T13:59:00Z</dcterms:created>
  <dcterms:modified xsi:type="dcterms:W3CDTF">2020-02-20T08:19:00Z</dcterms:modified>
</cp:coreProperties>
</file>