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268A" w:rsidRPr="00240E71" w:rsidRDefault="007C4E30" w:rsidP="0070268A">
      <w:pPr>
        <w:pStyle w:val="Nagwek3"/>
        <w:jc w:val="right"/>
        <w:rPr>
          <w:rFonts w:ascii="Times New Roman" w:hAnsi="Times New Roma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-323850</wp:posOffset>
                </wp:positionH>
                <wp:positionV relativeFrom="paragraph">
                  <wp:posOffset>-167005</wp:posOffset>
                </wp:positionV>
                <wp:extent cx="2057400" cy="914400"/>
                <wp:effectExtent l="0" t="0" r="19050" b="1905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0" cy="914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25.5pt;margin-top:-13.15pt;width:162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"/>
            </w:pict>
          </mc:Fallback>
        </mc:AlternateContent>
      </w:r>
      <w:r w:rsidR="0070268A">
        <w:rPr>
          <w:b w:val="0"/>
          <w:sz w:val="22"/>
          <w:szCs w:val="22"/>
        </w:rPr>
        <w:tab/>
      </w:r>
      <w:r w:rsidR="0070268A">
        <w:rPr>
          <w:b w:val="0"/>
          <w:sz w:val="22"/>
          <w:szCs w:val="22"/>
        </w:rPr>
        <w:tab/>
      </w:r>
      <w:r w:rsidR="0070268A">
        <w:rPr>
          <w:b w:val="0"/>
          <w:sz w:val="22"/>
          <w:szCs w:val="22"/>
        </w:rPr>
        <w:tab/>
      </w:r>
      <w:r w:rsidR="0070268A">
        <w:rPr>
          <w:b w:val="0"/>
          <w:sz w:val="22"/>
          <w:szCs w:val="22"/>
        </w:rPr>
        <w:tab/>
      </w:r>
      <w:r w:rsidR="0070268A">
        <w:rPr>
          <w:b w:val="0"/>
          <w:sz w:val="22"/>
          <w:szCs w:val="22"/>
        </w:rPr>
        <w:tab/>
      </w:r>
      <w:r w:rsidR="0070268A">
        <w:rPr>
          <w:b w:val="0"/>
          <w:sz w:val="22"/>
          <w:szCs w:val="22"/>
        </w:rPr>
        <w:tab/>
      </w:r>
      <w:r w:rsidR="0070268A">
        <w:rPr>
          <w:b w:val="0"/>
          <w:sz w:val="22"/>
          <w:szCs w:val="22"/>
        </w:rPr>
        <w:tab/>
      </w:r>
      <w:r w:rsidR="0070268A" w:rsidRPr="004C278E">
        <w:rPr>
          <w:rFonts w:ascii="Times New Roman" w:hAnsi="Times New Roman"/>
        </w:rPr>
        <w:t xml:space="preserve">Załącznik nr </w:t>
      </w:r>
      <w:r w:rsidR="0070268A">
        <w:rPr>
          <w:rFonts w:ascii="Times New Roman" w:hAnsi="Times New Roman"/>
        </w:rPr>
        <w:t>1</w:t>
      </w:r>
    </w:p>
    <w:p w:rsidR="0070268A" w:rsidRDefault="0070268A" w:rsidP="0070268A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70268A" w:rsidRDefault="0070268A" w:rsidP="0070268A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>
        <w:rPr>
          <w:b/>
          <w:sz w:val="28"/>
          <w:szCs w:val="30"/>
        </w:rPr>
        <w:t>OFERTA CENOWA</w:t>
      </w:r>
    </w:p>
    <w:p w:rsidR="0070268A" w:rsidRDefault="0070268A" w:rsidP="0070268A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70268A" w:rsidRPr="0022732C" w:rsidRDefault="0070268A" w:rsidP="0070268A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70268A" w:rsidRPr="0022732C" w:rsidRDefault="0070268A" w:rsidP="0070268A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:rsidR="0070268A" w:rsidRPr="0022732C" w:rsidRDefault="0070268A" w:rsidP="0070268A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:rsidR="0070268A" w:rsidRPr="0022732C" w:rsidRDefault="0070268A" w:rsidP="0070268A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:rsidR="0070268A" w:rsidRPr="0022732C" w:rsidRDefault="0070268A" w:rsidP="0070268A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814164">
        <w:rPr>
          <w:sz w:val="22"/>
          <w:lang w:val="en-US"/>
        </w:rPr>
        <w:t>……………………………………………………………………………………………..</w:t>
      </w:r>
    </w:p>
    <w:p w:rsidR="0070268A" w:rsidRPr="0022732C" w:rsidRDefault="0070268A" w:rsidP="0070268A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814164">
        <w:rPr>
          <w:sz w:val="22"/>
          <w:lang w:val="en-US"/>
        </w:rPr>
        <w:t>…………………………………………………………………………………………….</w:t>
      </w:r>
    </w:p>
    <w:p w:rsidR="0070268A" w:rsidRPr="0022732C" w:rsidRDefault="0070268A" w:rsidP="0070268A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70268A" w:rsidRPr="0070268A" w:rsidRDefault="0070268A" w:rsidP="0070268A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70268A">
        <w:rPr>
          <w:sz w:val="22"/>
        </w:rPr>
        <w:t>REGON:………………………………………………...</w:t>
      </w:r>
    </w:p>
    <w:p w:rsidR="0070268A" w:rsidRPr="0022732C" w:rsidRDefault="0070268A" w:rsidP="0070268A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70268A" w:rsidRDefault="0070268A" w:rsidP="0070268A">
      <w:pPr>
        <w:spacing w:line="360" w:lineRule="auto"/>
      </w:pPr>
      <w:r>
        <w:t>Do: Nazwa i siedziba Zamawiającego:</w:t>
      </w:r>
    </w:p>
    <w:p w:rsidR="0070268A" w:rsidRPr="000576A3" w:rsidRDefault="0070268A" w:rsidP="0070268A">
      <w:pPr>
        <w:ind w:right="-110"/>
        <w:rPr>
          <w:b/>
        </w:rPr>
      </w:pPr>
      <w:r w:rsidRPr="000576A3">
        <w:rPr>
          <w:b/>
        </w:rPr>
        <w:t>Akademia Górniczo - Hutnicza</w:t>
      </w:r>
    </w:p>
    <w:p w:rsidR="0070268A" w:rsidRPr="000576A3" w:rsidRDefault="0070268A" w:rsidP="0070268A">
      <w:pPr>
        <w:ind w:right="-110"/>
        <w:rPr>
          <w:b/>
        </w:rPr>
      </w:pPr>
      <w:r w:rsidRPr="000576A3">
        <w:rPr>
          <w:b/>
        </w:rPr>
        <w:t>im. Stanisława Staszica w Krakowie</w:t>
      </w:r>
    </w:p>
    <w:p w:rsidR="0070268A" w:rsidRDefault="0070268A" w:rsidP="0070268A">
      <w:pPr>
        <w:ind w:right="-110"/>
        <w:rPr>
          <w:b/>
        </w:rPr>
      </w:pPr>
      <w:r w:rsidRPr="000576A3">
        <w:rPr>
          <w:b/>
        </w:rPr>
        <w:t>Dział Zamówień Publicznych</w:t>
      </w:r>
      <w:r>
        <w:rPr>
          <w:b/>
        </w:rPr>
        <w:t xml:space="preserve">  </w:t>
      </w:r>
    </w:p>
    <w:p w:rsidR="0070268A" w:rsidRDefault="0070268A" w:rsidP="0070268A">
      <w:pPr>
        <w:ind w:right="-110"/>
        <w:rPr>
          <w:b/>
        </w:rPr>
      </w:pPr>
      <w:r w:rsidRPr="000576A3">
        <w:rPr>
          <w:b/>
        </w:rPr>
        <w:t>Al. Mickiewicza</w:t>
      </w:r>
      <w:r>
        <w:rPr>
          <w:b/>
        </w:rPr>
        <w:t xml:space="preserve"> </w:t>
      </w:r>
      <w:r w:rsidRPr="000576A3">
        <w:rPr>
          <w:b/>
        </w:rPr>
        <w:t>30</w:t>
      </w:r>
      <w:r>
        <w:rPr>
          <w:b/>
        </w:rPr>
        <w:t xml:space="preserve">, </w:t>
      </w:r>
      <w:r w:rsidRPr="000576A3">
        <w:rPr>
          <w:b/>
        </w:rPr>
        <w:t>30-059</w:t>
      </w:r>
      <w:r>
        <w:rPr>
          <w:b/>
        </w:rPr>
        <w:t xml:space="preserve"> </w:t>
      </w:r>
      <w:r w:rsidRPr="000576A3">
        <w:rPr>
          <w:b/>
        </w:rPr>
        <w:t>Kraków</w:t>
      </w:r>
      <w:r>
        <w:rPr>
          <w:b/>
        </w:rPr>
        <w:t xml:space="preserve">,  </w:t>
      </w:r>
    </w:p>
    <w:p w:rsidR="0070268A" w:rsidRDefault="0070268A" w:rsidP="0070268A">
      <w:pPr>
        <w:ind w:firstLine="3969"/>
        <w:rPr>
          <w:b/>
        </w:rPr>
      </w:pPr>
    </w:p>
    <w:p w:rsidR="0070268A" w:rsidRDefault="0070268A" w:rsidP="0070268A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Pr="000576A3">
        <w:rPr>
          <w:b/>
        </w:rPr>
        <w:t xml:space="preserve">OGŁOSZENIE SPOŁECZNE - </w:t>
      </w:r>
      <w:r w:rsidR="003F2E6B">
        <w:rPr>
          <w:b/>
        </w:rPr>
        <w:t>U</w:t>
      </w:r>
      <w:r w:rsidR="003F2E6B" w:rsidRPr="003F2E6B">
        <w:rPr>
          <w:b/>
        </w:rPr>
        <w:t xml:space="preserve">sługa restauracyjna, wydanie </w:t>
      </w:r>
      <w:r w:rsidR="007B2673">
        <w:rPr>
          <w:b/>
        </w:rPr>
        <w:t xml:space="preserve">maksymalnie </w:t>
      </w:r>
      <w:r w:rsidR="003F2E6B" w:rsidRPr="003F2E6B">
        <w:rPr>
          <w:b/>
        </w:rPr>
        <w:t xml:space="preserve">500 zestawów obiadów serwowanych, w miejscu zapewnionym przez </w:t>
      </w:r>
      <w:r w:rsidR="007B2673">
        <w:rPr>
          <w:b/>
        </w:rPr>
        <w:t>Wykonawcę</w:t>
      </w:r>
      <w:r w:rsidR="003F2E6B" w:rsidRPr="003F2E6B">
        <w:rPr>
          <w:b/>
        </w:rPr>
        <w:t xml:space="preserve"> - KC-</w:t>
      </w:r>
      <w:proofErr w:type="spellStart"/>
      <w:r w:rsidR="003F2E6B" w:rsidRPr="003F2E6B">
        <w:rPr>
          <w:b/>
        </w:rPr>
        <w:t>zp</w:t>
      </w:r>
      <w:proofErr w:type="spellEnd"/>
      <w:r w:rsidR="003F2E6B" w:rsidRPr="003F2E6B">
        <w:rPr>
          <w:b/>
        </w:rPr>
        <w:t>. 272-83/20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 specyfikacji istotnych warunków zamówienia.</w:t>
      </w:r>
    </w:p>
    <w:p w:rsidR="0070268A" w:rsidRDefault="0070268A" w:rsidP="0070268A">
      <w:pPr>
        <w:tabs>
          <w:tab w:val="right" w:pos="9000"/>
        </w:tabs>
      </w:pPr>
    </w:p>
    <w:p w:rsidR="0070268A" w:rsidRPr="009A1FBA" w:rsidRDefault="0070268A" w:rsidP="0070268A">
      <w:pPr>
        <w:widowControl w:val="0"/>
        <w:spacing w:line="264" w:lineRule="auto"/>
        <w:ind w:right="1"/>
      </w:pPr>
      <w:r>
        <w:rPr>
          <w:b/>
        </w:rPr>
        <w:t>Cena brutto za cało</w:t>
      </w:r>
      <w:r w:rsidR="00D03BBC">
        <w:rPr>
          <w:b/>
        </w:rPr>
        <w:t>ść przedmiotu zamówienia, tj. 5</w:t>
      </w:r>
      <w:r>
        <w:rPr>
          <w:b/>
        </w:rPr>
        <w:t xml:space="preserve">00 porcji:   </w:t>
      </w:r>
      <w:r w:rsidRPr="009A1FBA">
        <w:t>...................... PLN</w:t>
      </w:r>
    </w:p>
    <w:p w:rsidR="0070268A" w:rsidRPr="009A1FBA" w:rsidRDefault="0070268A" w:rsidP="0070268A">
      <w:pPr>
        <w:widowControl w:val="0"/>
        <w:spacing w:line="264" w:lineRule="auto"/>
        <w:ind w:right="1"/>
      </w:pPr>
      <w:r w:rsidRPr="009A1FBA">
        <w:t>(słownie: …………………………)</w:t>
      </w:r>
    </w:p>
    <w:p w:rsidR="0070268A" w:rsidRDefault="00814164" w:rsidP="0070268A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 za 1 osobę</w:t>
      </w:r>
      <w:r w:rsidR="0070268A">
        <w:rPr>
          <w:b/>
        </w:rPr>
        <w:t xml:space="preserve">: </w:t>
      </w:r>
      <w:r w:rsidR="0070268A" w:rsidRPr="009A1FBA">
        <w:t>.........................................................................PLN</w:t>
      </w:r>
    </w:p>
    <w:p w:rsidR="0070268A" w:rsidRPr="00C91F25" w:rsidRDefault="0070268A" w:rsidP="0070268A">
      <w:pPr>
        <w:widowControl w:val="0"/>
        <w:spacing w:line="264" w:lineRule="auto"/>
        <w:ind w:right="1"/>
        <w:jc w:val="both"/>
        <w:rPr>
          <w:sz w:val="20"/>
        </w:rPr>
      </w:pPr>
    </w:p>
    <w:p w:rsidR="0070268A" w:rsidRDefault="0070268A" w:rsidP="0070268A">
      <w:pPr>
        <w:pStyle w:val="Tekstpodstawowy"/>
        <w:rPr>
          <w:b w:val="0"/>
        </w:rPr>
      </w:pPr>
      <w:r w:rsidRPr="00C91F25">
        <w:rPr>
          <w:b w:val="0"/>
        </w:rPr>
        <w:t>Powyższa cena zawiera właściwą stawkę podatku VAT</w:t>
      </w:r>
      <w:bookmarkStart w:id="0" w:name="_GoBack"/>
      <w:bookmarkEnd w:id="0"/>
    </w:p>
    <w:p w:rsidR="00814164" w:rsidRPr="00C91F25" w:rsidRDefault="00814164" w:rsidP="0070268A">
      <w:pPr>
        <w:pStyle w:val="Tekstpodstawowy"/>
        <w:rPr>
          <w:b w:val="0"/>
        </w:rPr>
      </w:pPr>
      <w:r w:rsidRPr="00814164">
        <w:t>Miejsce świadczenia usługi:</w:t>
      </w:r>
      <w:r>
        <w:rPr>
          <w:b w:val="0"/>
        </w:rPr>
        <w:t xml:space="preserve"> ……………………………………….</w:t>
      </w:r>
    </w:p>
    <w:p w:rsidR="0070268A" w:rsidRDefault="0070268A" w:rsidP="0070268A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>
        <w:t xml:space="preserve">zgodnie z pkt. V Ogłoszenia </w:t>
      </w:r>
    </w:p>
    <w:p w:rsidR="0070268A" w:rsidRPr="00FE545C" w:rsidRDefault="0070268A" w:rsidP="0070268A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:rsidR="0070268A" w:rsidRPr="00FE545C" w:rsidRDefault="0070268A" w:rsidP="0070268A">
      <w:pPr>
        <w:tabs>
          <w:tab w:val="left" w:pos="426"/>
        </w:tabs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>
        <w:rPr>
          <w:sz w:val="22"/>
          <w:szCs w:val="22"/>
        </w:rPr>
        <w:t>przelewem w terminie 21 dni od daty otrzymania faktury przez Zamawiającego na rachunek Wykonawcy zawarty na dzień zlecenia przelewu w wykazie podmiotów, o których mowa w art. 96b ust. 1) Ustawy o podatku od towarów i usług</w:t>
      </w:r>
      <w:r w:rsidRPr="00FE545C">
        <w:rPr>
          <w:sz w:val="22"/>
        </w:rPr>
        <w:t>.</w:t>
      </w:r>
    </w:p>
    <w:p w:rsidR="0070268A" w:rsidRDefault="0070268A" w:rsidP="0070268A">
      <w:pPr>
        <w:jc w:val="both"/>
        <w:rPr>
          <w:sz w:val="18"/>
          <w:szCs w:val="18"/>
        </w:rPr>
      </w:pPr>
    </w:p>
    <w:p w:rsidR="00D03BBC" w:rsidRDefault="00D03BBC" w:rsidP="0070268A">
      <w:pPr>
        <w:rPr>
          <w:b/>
          <w:sz w:val="22"/>
          <w:szCs w:val="22"/>
          <w:u w:val="single"/>
        </w:rPr>
      </w:pPr>
    </w:p>
    <w:p w:rsidR="00D03BBC" w:rsidRDefault="00D03BBC" w:rsidP="0070268A">
      <w:pPr>
        <w:rPr>
          <w:b/>
          <w:sz w:val="22"/>
          <w:szCs w:val="22"/>
          <w:u w:val="single"/>
        </w:rPr>
      </w:pPr>
    </w:p>
    <w:p w:rsidR="00D03BBC" w:rsidRDefault="00D03BBC" w:rsidP="0070268A">
      <w:pPr>
        <w:rPr>
          <w:b/>
          <w:sz w:val="22"/>
          <w:szCs w:val="22"/>
          <w:u w:val="single"/>
        </w:rPr>
      </w:pPr>
    </w:p>
    <w:p w:rsidR="00D03BBC" w:rsidRDefault="00D03BBC" w:rsidP="0070268A">
      <w:pPr>
        <w:rPr>
          <w:b/>
          <w:sz w:val="22"/>
          <w:szCs w:val="22"/>
          <w:u w:val="single"/>
        </w:rPr>
      </w:pPr>
    </w:p>
    <w:p w:rsidR="00D03BBC" w:rsidRDefault="00D03BBC" w:rsidP="0070268A">
      <w:pPr>
        <w:rPr>
          <w:b/>
          <w:sz w:val="22"/>
          <w:szCs w:val="22"/>
          <w:u w:val="single"/>
        </w:rPr>
      </w:pPr>
    </w:p>
    <w:p w:rsidR="00D03BBC" w:rsidRDefault="00D03BBC" w:rsidP="0070268A">
      <w:pPr>
        <w:rPr>
          <w:b/>
          <w:sz w:val="22"/>
          <w:szCs w:val="22"/>
          <w:u w:val="single"/>
        </w:rPr>
      </w:pPr>
    </w:p>
    <w:p w:rsidR="00D03BBC" w:rsidRDefault="00D03BBC" w:rsidP="0070268A">
      <w:pPr>
        <w:rPr>
          <w:b/>
          <w:sz w:val="22"/>
          <w:szCs w:val="22"/>
          <w:u w:val="single"/>
        </w:rPr>
      </w:pPr>
    </w:p>
    <w:p w:rsidR="0070268A" w:rsidRDefault="0070268A" w:rsidP="0070268A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:rsidR="0070268A" w:rsidRDefault="0070268A" w:rsidP="0070268A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30 dni od dnia upływu terminu składania ofert.</w:t>
      </w:r>
    </w:p>
    <w:p w:rsidR="0070268A" w:rsidRDefault="0070268A" w:rsidP="0070268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Istotnych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:rsidR="0070268A" w:rsidRDefault="0070268A" w:rsidP="0070268A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70268A" w:rsidRDefault="0070268A" w:rsidP="0070268A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70268A" w:rsidRDefault="0070268A" w:rsidP="0070268A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70268A" w:rsidRDefault="0070268A" w:rsidP="0070268A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70268A" w:rsidTr="006D6123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0268A" w:rsidRDefault="0070268A" w:rsidP="006D6123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0268A" w:rsidRDefault="0070268A" w:rsidP="006D6123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:rsidR="0070268A" w:rsidRDefault="0070268A" w:rsidP="006D6123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0268A" w:rsidRDefault="0070268A" w:rsidP="006D6123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</w:p>
        </w:tc>
      </w:tr>
      <w:tr w:rsidR="0070268A" w:rsidTr="006D6123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0268A" w:rsidRDefault="0070268A" w:rsidP="006D6123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0268A" w:rsidRDefault="0070268A" w:rsidP="006D6123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0268A" w:rsidRDefault="0070268A" w:rsidP="006D6123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70268A" w:rsidTr="006D6123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0268A" w:rsidRDefault="0070268A" w:rsidP="006D6123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0268A" w:rsidRDefault="0070268A" w:rsidP="006D6123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0268A" w:rsidRDefault="0070268A" w:rsidP="006D6123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70268A" w:rsidRDefault="0070268A" w:rsidP="0070268A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70268A" w:rsidRDefault="0070268A" w:rsidP="0070268A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Wzór podpisu</w:t>
      </w:r>
    </w:p>
    <w:p w:rsidR="0070268A" w:rsidRDefault="0070268A" w:rsidP="0070268A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70268A" w:rsidRDefault="0070268A" w:rsidP="0070268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........................................</w:t>
      </w:r>
    </w:p>
    <w:p w:rsidR="0070268A" w:rsidRDefault="0070268A" w:rsidP="0070268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70268A" w:rsidRDefault="0070268A" w:rsidP="0070268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........................................</w:t>
      </w:r>
    </w:p>
    <w:p w:rsidR="0070268A" w:rsidRDefault="0070268A" w:rsidP="0070268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70268A" w:rsidRDefault="0070268A" w:rsidP="0070268A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70268A" w:rsidRDefault="0070268A" w:rsidP="0070268A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70268A" w:rsidRDefault="0070268A" w:rsidP="0070268A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70268A" w:rsidRDefault="0070268A" w:rsidP="0070268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70268A" w:rsidRDefault="0070268A" w:rsidP="0070268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70268A" w:rsidRDefault="0070268A" w:rsidP="0070268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70268A" w:rsidRDefault="0070268A" w:rsidP="0070268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70268A" w:rsidRDefault="0070268A" w:rsidP="0070268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70268A" w:rsidRDefault="0070268A" w:rsidP="0070268A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oferta zawiera ………………… kolejno ponumerowanych stron.</w:t>
      </w:r>
    </w:p>
    <w:p w:rsidR="0070268A" w:rsidRDefault="0070268A" w:rsidP="0070268A">
      <w:pPr>
        <w:jc w:val="both"/>
        <w:rPr>
          <w:sz w:val="22"/>
          <w:szCs w:val="22"/>
        </w:rPr>
      </w:pPr>
    </w:p>
    <w:p w:rsidR="0070268A" w:rsidRDefault="0070268A" w:rsidP="0070268A">
      <w:pPr>
        <w:jc w:val="both"/>
        <w:rPr>
          <w:sz w:val="22"/>
          <w:szCs w:val="22"/>
        </w:rPr>
      </w:pPr>
    </w:p>
    <w:p w:rsidR="0070268A" w:rsidRDefault="0070268A" w:rsidP="0070268A">
      <w:pPr>
        <w:jc w:val="both"/>
        <w:rPr>
          <w:sz w:val="18"/>
          <w:szCs w:val="18"/>
        </w:rPr>
      </w:pPr>
      <w:r>
        <w:rPr>
          <w:sz w:val="18"/>
          <w:szCs w:val="18"/>
        </w:rPr>
        <w:t>Miejscowość, ……………………., dnia …………………………… r.</w:t>
      </w:r>
    </w:p>
    <w:p w:rsidR="0070268A" w:rsidRDefault="0070268A" w:rsidP="0070268A">
      <w:pPr>
        <w:tabs>
          <w:tab w:val="left" w:pos="5040"/>
        </w:tabs>
        <w:ind w:left="708"/>
      </w:pPr>
      <w:r>
        <w:tab/>
        <w:t>………………………………………….</w:t>
      </w:r>
    </w:p>
    <w:p w:rsidR="0070268A" w:rsidRDefault="0070268A" w:rsidP="0070268A">
      <w:pPr>
        <w:tabs>
          <w:tab w:val="left" w:pos="5040"/>
        </w:tabs>
        <w:ind w:left="708"/>
        <w:rPr>
          <w:sz w:val="20"/>
          <w:szCs w:val="20"/>
        </w:rPr>
      </w:pPr>
      <w:r>
        <w:tab/>
      </w:r>
      <w:r>
        <w:rPr>
          <w:sz w:val="20"/>
          <w:szCs w:val="20"/>
        </w:rPr>
        <w:t>podpis osoby/osób upoważnionej/upoważnionych</w:t>
      </w:r>
    </w:p>
    <w:p w:rsidR="0070268A" w:rsidRDefault="0070268A" w:rsidP="0070268A">
      <w:pPr>
        <w:jc w:val="right"/>
        <w:rPr>
          <w:sz w:val="20"/>
          <w:szCs w:val="20"/>
        </w:rPr>
      </w:pPr>
      <w:r>
        <w:rPr>
          <w:sz w:val="20"/>
          <w:szCs w:val="20"/>
        </w:rPr>
        <w:t>do reprezentowania Wykonawcy</w:t>
      </w:r>
    </w:p>
    <w:p w:rsidR="00FE545C" w:rsidRPr="0070268A" w:rsidRDefault="00FE545C" w:rsidP="0070268A"/>
    <w:sectPr w:rsidR="00FE545C" w:rsidRPr="0070268A"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70CB" w:rsidRDefault="00E370CB">
      <w:r>
        <w:separator/>
      </w:r>
    </w:p>
  </w:endnote>
  <w:endnote w:type="continuationSeparator" w:id="0">
    <w:p w:rsidR="00E370CB" w:rsidRDefault="00E370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70CB" w:rsidRDefault="00E370CB">
      <w:r>
        <w:separator/>
      </w:r>
    </w:p>
  </w:footnote>
  <w:footnote w:type="continuationSeparator" w:id="0">
    <w:p w:rsidR="00E370CB" w:rsidRDefault="00E370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65F7"/>
    <w:rsid w:val="00012286"/>
    <w:rsid w:val="00071CCC"/>
    <w:rsid w:val="000735D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465F7"/>
    <w:rsid w:val="003F2E6B"/>
    <w:rsid w:val="004B7300"/>
    <w:rsid w:val="004C6753"/>
    <w:rsid w:val="00595C87"/>
    <w:rsid w:val="005A5957"/>
    <w:rsid w:val="005D2C65"/>
    <w:rsid w:val="005E6D94"/>
    <w:rsid w:val="0063384F"/>
    <w:rsid w:val="00643C6F"/>
    <w:rsid w:val="00646202"/>
    <w:rsid w:val="0065290F"/>
    <w:rsid w:val="006815F6"/>
    <w:rsid w:val="0070268A"/>
    <w:rsid w:val="007748F0"/>
    <w:rsid w:val="007A4321"/>
    <w:rsid w:val="007B2673"/>
    <w:rsid w:val="007C4E30"/>
    <w:rsid w:val="00814164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33FC6"/>
    <w:rsid w:val="00B774DC"/>
    <w:rsid w:val="00C969A6"/>
    <w:rsid w:val="00CA7D36"/>
    <w:rsid w:val="00D03BBC"/>
    <w:rsid w:val="00D24208"/>
    <w:rsid w:val="00D60C38"/>
    <w:rsid w:val="00D66893"/>
    <w:rsid w:val="00D90ACB"/>
    <w:rsid w:val="00DC1500"/>
    <w:rsid w:val="00E370CB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33FC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33FC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33FC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33FC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48665F-1962-4ADB-A30B-2EE22BA179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483</Words>
  <Characters>4085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4559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Sylwia Lempart</dc:creator>
  <cp:lastModifiedBy>Anna AZ. Zarzycka</cp:lastModifiedBy>
  <cp:revision>2</cp:revision>
  <cp:lastPrinted>2020-02-13T10:30:00Z</cp:lastPrinted>
  <dcterms:created xsi:type="dcterms:W3CDTF">2020-02-14T08:00:00Z</dcterms:created>
  <dcterms:modified xsi:type="dcterms:W3CDTF">2020-02-14T08:00:00Z</dcterms:modified>
</cp:coreProperties>
</file>