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66A8A" w:rsidRPr="00366A8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66A8A" w:rsidRPr="00366A8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dostarczenia </w:t>
      </w:r>
      <w:proofErr w:type="spellStart"/>
      <w:r w:rsidR="00366A8A" w:rsidRPr="00366A8A">
        <w:rPr>
          <w:rFonts w:ascii="Arial" w:eastAsia="Times New Roman" w:hAnsi="Arial" w:cs="Arial"/>
          <w:b/>
          <w:sz w:val="20"/>
          <w:szCs w:val="20"/>
          <w:lang w:eastAsia="pl-PL"/>
        </w:rPr>
        <w:t>blietów</w:t>
      </w:r>
      <w:proofErr w:type="spellEnd"/>
      <w:r w:rsidR="00366A8A" w:rsidRPr="00366A8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lotniczych na trasie Kraków-Osaka i Osaka-Kraków - KC-zp.272-87/20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950FB" w:rsidRPr="007950FB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950FB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7950FB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7950FB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7950FB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7950FB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950FB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7950FB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7950FB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7950FB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7950FB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3C3" w:rsidRDefault="003D73C3" w:rsidP="0038231F">
      <w:pPr>
        <w:spacing w:after="0" w:line="240" w:lineRule="auto"/>
      </w:pPr>
      <w:r>
        <w:separator/>
      </w:r>
    </w:p>
  </w:endnote>
  <w:endnote w:type="continuationSeparator" w:id="0">
    <w:p w:rsidR="003D73C3" w:rsidRDefault="003D73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A8A" w:rsidRDefault="00366A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A8A" w:rsidRDefault="00366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3C3" w:rsidRDefault="003D73C3" w:rsidP="0038231F">
      <w:pPr>
        <w:spacing w:after="0" w:line="240" w:lineRule="auto"/>
      </w:pPr>
      <w:r>
        <w:separator/>
      </w:r>
    </w:p>
  </w:footnote>
  <w:footnote w:type="continuationSeparator" w:id="0">
    <w:p w:rsidR="003D73C3" w:rsidRDefault="003D73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A8A" w:rsidRDefault="00366A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C88" w:rsidRPr="00E02C88" w:rsidRDefault="00E02C88" w:rsidP="00E02C88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 w:rsidRPr="00E02C88"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53.25pt;visibility:visible;mso-wrap-style:square">
          <v:imagedata r:id="rId1" o:title="" croptop="41827f" cropbottom="19272f" cropleft="11285f" cropright=".5"/>
        </v:shape>
      </w:pict>
    </w:r>
  </w:p>
  <w:p w:rsidR="00366A8A" w:rsidRDefault="00366A8A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A8A" w:rsidRDefault="00366A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3C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6A8A"/>
    <w:rsid w:val="0038231F"/>
    <w:rsid w:val="003B2070"/>
    <w:rsid w:val="003B214C"/>
    <w:rsid w:val="003B7238"/>
    <w:rsid w:val="003C3B64"/>
    <w:rsid w:val="003D73C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50FB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2C88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78C3C6B-42AE-44E8-9008-F74F6064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BD56D-A1C8-480E-A59D-BBC2AD30B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2020-02-11T14:03:00Z</cp:lastPrinted>
  <dcterms:created xsi:type="dcterms:W3CDTF">2020-02-11T14:02:00Z</dcterms:created>
  <dcterms:modified xsi:type="dcterms:W3CDTF">2020-02-11T14:04:00Z</dcterms:modified>
</cp:coreProperties>
</file>