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EB6F97" w:rsidRPr="00EB6F97" w:rsidRDefault="00EB6F97" w:rsidP="00CE3270">
      <w:pPr>
        <w:spacing w:line="360" w:lineRule="auto"/>
        <w:rPr>
          <w:b/>
          <w:bCs/>
          <w:color w:val="000000"/>
          <w:sz w:val="24"/>
        </w:rPr>
      </w:pPr>
      <w:r w:rsidRPr="00EB6F97">
        <w:rPr>
          <w:b/>
          <w:bCs/>
          <w:color w:val="000000"/>
          <w:sz w:val="24"/>
        </w:rPr>
        <w:t>Politechnika Rzeszowska</w:t>
      </w:r>
    </w:p>
    <w:p w:rsidR="00CE3270" w:rsidRDefault="00EB6F97" w:rsidP="00CE3270">
      <w:pPr>
        <w:spacing w:line="360" w:lineRule="auto"/>
        <w:rPr>
          <w:b/>
          <w:bCs/>
          <w:color w:val="000000"/>
          <w:sz w:val="24"/>
        </w:rPr>
      </w:pPr>
      <w:r w:rsidRPr="00EB6F97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EB6F97" w:rsidP="00CE3270">
      <w:pPr>
        <w:spacing w:line="360" w:lineRule="auto"/>
        <w:rPr>
          <w:color w:val="000000"/>
          <w:sz w:val="24"/>
        </w:rPr>
      </w:pPr>
      <w:r w:rsidRPr="00EB6F97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EB6F97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EB6F97" w:rsidP="00CE3270">
      <w:pPr>
        <w:spacing w:line="360" w:lineRule="auto"/>
        <w:rPr>
          <w:color w:val="000000"/>
          <w:sz w:val="24"/>
        </w:rPr>
      </w:pPr>
      <w:r w:rsidRPr="00EB6F97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EB6F97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EB6F97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B6F97" w:rsidRPr="00EB6F97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EB6F97" w:rsidRPr="00EB6F97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B6F97" w:rsidRPr="00EB6F97">
        <w:rPr>
          <w:b/>
          <w:color w:val="000000"/>
          <w:sz w:val="24"/>
        </w:rPr>
        <w:t>Dostawa części lotniczych dla statków powietrznych OKL PRz.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B6F97" w:rsidTr="00A215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B6F97" w:rsidRDefault="00EB6F97" w:rsidP="00A215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B6F97">
              <w:rPr>
                <w:sz w:val="24"/>
              </w:rPr>
              <w:t>Dostawa części lotniczych dla statków powietrznych OKL PRz.</w:t>
            </w:r>
          </w:p>
          <w:p w:rsidR="00EB6F97" w:rsidRDefault="00EB6F97" w:rsidP="00A215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6F97">
              <w:rPr>
                <w:b/>
                <w:sz w:val="24"/>
              </w:rPr>
              <w:t>PARASNAKE Arkadiusz Szewczyk</w:t>
            </w:r>
          </w:p>
          <w:p w:rsidR="00EB6F97" w:rsidRDefault="00EB6F97" w:rsidP="00A215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6F97">
              <w:rPr>
                <w:b/>
                <w:sz w:val="24"/>
              </w:rPr>
              <w:t>25-370</w:t>
            </w:r>
            <w:r>
              <w:rPr>
                <w:b/>
                <w:sz w:val="24"/>
              </w:rPr>
              <w:t xml:space="preserve"> </w:t>
            </w:r>
            <w:r w:rsidRPr="00EB6F97">
              <w:rPr>
                <w:b/>
                <w:sz w:val="24"/>
              </w:rPr>
              <w:t>Kielce</w:t>
            </w:r>
          </w:p>
          <w:p w:rsidR="00EB6F97" w:rsidRDefault="00EB6F97" w:rsidP="00A215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6F97">
              <w:rPr>
                <w:b/>
                <w:sz w:val="24"/>
              </w:rPr>
              <w:t>ul. Żeromskiego</w:t>
            </w:r>
            <w:r>
              <w:rPr>
                <w:b/>
                <w:sz w:val="24"/>
              </w:rPr>
              <w:t xml:space="preserve"> </w:t>
            </w:r>
            <w:r w:rsidRPr="00EB6F97">
              <w:rPr>
                <w:b/>
                <w:sz w:val="24"/>
              </w:rPr>
              <w:t>30</w:t>
            </w:r>
          </w:p>
          <w:p w:rsidR="00EB6F97" w:rsidRDefault="00EB6F97" w:rsidP="00A2159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B6F97">
              <w:rPr>
                <w:b/>
                <w:sz w:val="24"/>
              </w:rPr>
              <w:t>21 342.96 zł</w:t>
            </w:r>
          </w:p>
          <w:p w:rsidR="00EB6F97" w:rsidRPr="00253031" w:rsidRDefault="00EB6F97" w:rsidP="00A2159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B6F97" w:rsidRDefault="00EB6F97" w:rsidP="00A2159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B6F97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4208"/>
        <w:gridCol w:w="2410"/>
      </w:tblGrid>
      <w:tr w:rsidR="00585E5D" w:rsidRPr="00C63DA0" w:rsidTr="00585E5D">
        <w:tc>
          <w:tcPr>
            <w:tcW w:w="540" w:type="dxa"/>
            <w:shd w:val="clear" w:color="auto" w:fill="auto"/>
            <w:vAlign w:val="center"/>
          </w:tcPr>
          <w:p w:rsidR="00585E5D" w:rsidRPr="00C63DA0" w:rsidRDefault="00585E5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85E5D" w:rsidRPr="00C63DA0" w:rsidRDefault="00585E5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85E5D" w:rsidRPr="00C63DA0" w:rsidRDefault="00585E5D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4208" w:type="dxa"/>
            <w:shd w:val="clear" w:color="auto" w:fill="auto"/>
            <w:vAlign w:val="center"/>
          </w:tcPr>
          <w:p w:rsidR="00585E5D" w:rsidRPr="00C63DA0" w:rsidRDefault="00585E5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5E5D" w:rsidRPr="00C63DA0" w:rsidRDefault="00585E5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85E5D" w:rsidRPr="00C63DA0" w:rsidTr="00585E5D">
        <w:tc>
          <w:tcPr>
            <w:tcW w:w="54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PARASNAKE Arkadiusz Szewczyk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ul. Żeromskiego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25-370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4208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85E5D" w:rsidRPr="00C63DA0" w:rsidTr="00585E5D">
        <w:tc>
          <w:tcPr>
            <w:tcW w:w="54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EUROPLAST Sp. z o.o.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ul. Instalatorów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35-210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4208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 xml:space="preserve">  76,69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 xml:space="preserve">  76,69</w:t>
            </w:r>
          </w:p>
        </w:tc>
      </w:tr>
      <w:tr w:rsidR="00585E5D" w:rsidRPr="00C63DA0" w:rsidTr="00585E5D">
        <w:tc>
          <w:tcPr>
            <w:tcW w:w="54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Cx Daniel Janus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Dolnych Młynów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31-124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6F9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4208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 xml:space="preserve">  73,60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5E5D" w:rsidRPr="00C63DA0" w:rsidRDefault="00585E5D" w:rsidP="00A21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F97">
              <w:rPr>
                <w:rFonts w:ascii="Times New Roman" w:hAnsi="Times New Roman" w:cs="Times New Roman"/>
                <w:sz w:val="18"/>
                <w:szCs w:val="18"/>
              </w:rPr>
              <w:t xml:space="preserve">  73,60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EB6F97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EB6F97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EB6F97">
        <w:rPr>
          <w:sz w:val="24"/>
        </w:rPr>
        <w:t>2020-02-13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585E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541" w:rsidRDefault="00910541">
      <w:r>
        <w:separator/>
      </w:r>
    </w:p>
  </w:endnote>
  <w:endnote w:type="continuationSeparator" w:id="0">
    <w:p w:rsidR="00910541" w:rsidRDefault="0091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F97" w:rsidRDefault="00EB6F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5E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5E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F97" w:rsidRDefault="00EB6F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541" w:rsidRDefault="00910541">
      <w:r>
        <w:separator/>
      </w:r>
    </w:p>
  </w:footnote>
  <w:footnote w:type="continuationSeparator" w:id="0">
    <w:p w:rsidR="00910541" w:rsidRDefault="00910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F97" w:rsidRDefault="00EB6F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F97" w:rsidRDefault="00EB6F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F97" w:rsidRDefault="00EB6F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541"/>
    <w:rsid w:val="00022539"/>
    <w:rsid w:val="00140696"/>
    <w:rsid w:val="00253031"/>
    <w:rsid w:val="002C67C0"/>
    <w:rsid w:val="00377700"/>
    <w:rsid w:val="003945C1"/>
    <w:rsid w:val="0048602F"/>
    <w:rsid w:val="0053051F"/>
    <w:rsid w:val="00585E5D"/>
    <w:rsid w:val="005C147E"/>
    <w:rsid w:val="00614303"/>
    <w:rsid w:val="007124E4"/>
    <w:rsid w:val="00745012"/>
    <w:rsid w:val="008F7AA7"/>
    <w:rsid w:val="00910541"/>
    <w:rsid w:val="00987E41"/>
    <w:rsid w:val="00AE783C"/>
    <w:rsid w:val="00C85A89"/>
    <w:rsid w:val="00CE3270"/>
    <w:rsid w:val="00D5444F"/>
    <w:rsid w:val="00E66FD0"/>
    <w:rsid w:val="00EB6F97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69BE9D-A662-4370-8E97-8DCBAF2CE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1601-01-01T00:00:00Z</cp:lastPrinted>
  <dcterms:created xsi:type="dcterms:W3CDTF">2020-02-13T10:40:00Z</dcterms:created>
  <dcterms:modified xsi:type="dcterms:W3CDTF">2020-02-13T10:41:00Z</dcterms:modified>
</cp:coreProperties>
</file>