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.5pt;width:181.95pt;height:47.3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5D22" w:rsidRPr="00E55D2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5D22" w:rsidRPr="00E55D22">
        <w:rPr>
          <w:b/>
          <w:sz w:val="24"/>
        </w:rPr>
        <w:t>KC-zp.272-51/20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485E6D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5D22" w:rsidRPr="00E55D22">
        <w:rPr>
          <w:b/>
        </w:rPr>
        <w:t>przetarg nieograniczony</w:t>
      </w:r>
      <w:r w:rsidR="00753DC1">
        <w:t xml:space="preserve"> </w:t>
      </w:r>
      <w:r w:rsidR="00101474">
        <w:t xml:space="preserve"> </w:t>
      </w:r>
      <w:r w:rsidR="00753DC1">
        <w:t>na:</w:t>
      </w:r>
    </w:p>
    <w:p w:rsidR="0000184A" w:rsidRDefault="00E55D22" w:rsidP="00485E6D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E55D22">
        <w:rPr>
          <w:b/>
          <w:sz w:val="24"/>
          <w:szCs w:val="24"/>
        </w:rPr>
        <w:t>usługa dostarczenia biletów lotniczych w celu realizacji zadań wynikaj</w:t>
      </w:r>
      <w:r w:rsidR="00A86B62">
        <w:rPr>
          <w:b/>
          <w:sz w:val="24"/>
          <w:szCs w:val="24"/>
        </w:rPr>
        <w:t>ą</w:t>
      </w:r>
      <w:bookmarkStart w:id="0" w:name="_GoBack"/>
      <w:bookmarkEnd w:id="0"/>
      <w:r w:rsidRPr="00E55D22">
        <w:rPr>
          <w:b/>
          <w:sz w:val="24"/>
          <w:szCs w:val="24"/>
        </w:rPr>
        <w:t>cych z realizacji projektu Najlepsi z Najlepszych ! 4.0  - KC-zp.272-51/20</w:t>
      </w:r>
    </w:p>
    <w:p w:rsidR="00775E2B" w:rsidRPr="0000184A" w:rsidRDefault="00775E2B" w:rsidP="00485E6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Default="008B3C7B" w:rsidP="00485E6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485E6D" w:rsidRDefault="00485E6D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712" w:rsidRDefault="003A7712">
      <w:r>
        <w:separator/>
      </w:r>
    </w:p>
  </w:endnote>
  <w:endnote w:type="continuationSeparator" w:id="0">
    <w:p w:rsidR="003A7712" w:rsidRDefault="003A7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D22" w:rsidRDefault="00E55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712" w:rsidRDefault="003A7712">
      <w:r>
        <w:separator/>
      </w:r>
    </w:p>
  </w:footnote>
  <w:footnote w:type="continuationSeparator" w:id="0">
    <w:p w:rsidR="003A7712" w:rsidRDefault="003A771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D22" w:rsidRDefault="00E55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D22" w:rsidRDefault="00485E6D">
    <w:pPr>
      <w:pStyle w:val="Nagwek"/>
    </w:pPr>
    <w:r w:rsidRPr="00341D6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65pt;height:36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D22" w:rsidRDefault="00E55D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712"/>
    <w:rsid w:val="0000184A"/>
    <w:rsid w:val="00012997"/>
    <w:rsid w:val="000621A2"/>
    <w:rsid w:val="00075CEC"/>
    <w:rsid w:val="000E1483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A7712"/>
    <w:rsid w:val="003E5D20"/>
    <w:rsid w:val="003F6927"/>
    <w:rsid w:val="00415097"/>
    <w:rsid w:val="00422381"/>
    <w:rsid w:val="00460820"/>
    <w:rsid w:val="004704CB"/>
    <w:rsid w:val="00485E6D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6B62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5D2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26F236"/>
  <w15:chartTrackingRefBased/>
  <w15:docId w15:val="{C69F3324-E32C-453E-9778-0EBC3ACD1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23A48-00D1-4085-9BC2-AC9468657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2020-02-13T10:49:00Z</cp:lastPrinted>
  <dcterms:created xsi:type="dcterms:W3CDTF">2020-02-13T10:49:00Z</dcterms:created>
  <dcterms:modified xsi:type="dcterms:W3CDTF">2020-02-13T10:49:00Z</dcterms:modified>
</cp:coreProperties>
</file>