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89E27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A7792A" w:rsidRPr="00A7792A">
        <w:rPr>
          <w:sz w:val="24"/>
        </w:rPr>
        <w:t>2020-02-13</w:t>
      </w:r>
    </w:p>
    <w:p w14:paraId="3C18347B" w14:textId="5AB67E90" w:rsidR="00007727" w:rsidRDefault="007B3DC8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07A22542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792A" w:rsidRPr="00A7792A">
        <w:rPr>
          <w:b/>
          <w:sz w:val="24"/>
          <w:szCs w:val="24"/>
        </w:rPr>
        <w:t>BZP/271/7/2020</w:t>
      </w:r>
      <w:r w:rsidR="00A80738">
        <w:rPr>
          <w:sz w:val="24"/>
        </w:rPr>
        <w:tab/>
        <w:t xml:space="preserve"> </w:t>
      </w:r>
    </w:p>
    <w:p w14:paraId="727C0E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5450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A866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2F74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863B2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97726C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7792A" w:rsidRPr="00A7792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E0D88BA" w14:textId="77777777" w:rsidR="00A80738" w:rsidRPr="00490DC0" w:rsidRDefault="00A7792A" w:rsidP="00C659E2">
      <w:pPr>
        <w:pStyle w:val="Tekstpodstawowywcity"/>
        <w:spacing w:before="120" w:after="240"/>
        <w:ind w:firstLine="0"/>
        <w:jc w:val="center"/>
      </w:pPr>
      <w:r w:rsidRPr="00A7792A">
        <w:rPr>
          <w:b/>
        </w:rPr>
        <w:t>Wywóz odpadów z kontenerów, koszy i pojemników</w:t>
      </w:r>
    </w:p>
    <w:p w14:paraId="78432C32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7792A" w:rsidRPr="00A7792A">
        <w:rPr>
          <w:sz w:val="24"/>
          <w:szCs w:val="24"/>
        </w:rPr>
        <w:t>(</w:t>
      </w:r>
      <w:proofErr w:type="spellStart"/>
      <w:r w:rsidR="00A7792A" w:rsidRPr="00A7792A">
        <w:rPr>
          <w:sz w:val="24"/>
          <w:szCs w:val="24"/>
        </w:rPr>
        <w:t>t.j</w:t>
      </w:r>
      <w:proofErr w:type="spellEnd"/>
      <w:r w:rsidR="00A7792A" w:rsidRPr="00A7792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44037832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się w dniu </w:t>
      </w:r>
      <w:r w:rsidR="00A7792A" w:rsidRPr="00A7792A">
        <w:rPr>
          <w:sz w:val="24"/>
          <w:szCs w:val="24"/>
        </w:rPr>
        <w:t>13/02/2020</w:t>
      </w:r>
      <w:r w:rsidR="00FF4AB1" w:rsidRPr="00FF4AB1">
        <w:rPr>
          <w:sz w:val="24"/>
          <w:szCs w:val="24"/>
        </w:rPr>
        <w:t xml:space="preserve"> o godz. </w:t>
      </w:r>
      <w:r w:rsidR="00A7792A" w:rsidRPr="00A7792A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14:paraId="33F9A4EC" w14:textId="77777777" w:rsidR="007B3DC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5426DDB8" w14:textId="0E0D6C1F" w:rsidR="00A80738" w:rsidRPr="00FF4AB1" w:rsidRDefault="00A7792A" w:rsidP="00A80738">
      <w:pPr>
        <w:spacing w:before="120" w:after="120"/>
        <w:jc w:val="both"/>
        <w:rPr>
          <w:sz w:val="24"/>
          <w:szCs w:val="24"/>
        </w:rPr>
      </w:pPr>
      <w:r w:rsidRPr="00A7792A">
        <w:rPr>
          <w:sz w:val="24"/>
          <w:szCs w:val="24"/>
        </w:rPr>
        <w:t>370 000.00</w:t>
      </w:r>
      <w:r w:rsidR="00FF4AB1" w:rsidRPr="00FF4AB1">
        <w:rPr>
          <w:sz w:val="24"/>
          <w:szCs w:val="24"/>
        </w:rPr>
        <w:t xml:space="preserve"> zł brutto.</w:t>
      </w:r>
    </w:p>
    <w:p w14:paraId="7214C797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256"/>
        <w:gridCol w:w="1275"/>
        <w:gridCol w:w="1418"/>
        <w:gridCol w:w="1417"/>
      </w:tblGrid>
      <w:tr w:rsidR="007B3DC8" w:rsidRPr="00493F8C" w14:paraId="3B02F952" w14:textId="77777777" w:rsidTr="007B3DC8">
        <w:tc>
          <w:tcPr>
            <w:tcW w:w="706" w:type="dxa"/>
            <w:shd w:val="clear" w:color="auto" w:fill="auto"/>
            <w:vAlign w:val="center"/>
          </w:tcPr>
          <w:p w14:paraId="2239CD57" w14:textId="77777777" w:rsidR="007B3DC8" w:rsidRPr="00490DC0" w:rsidRDefault="007B3DC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256" w:type="dxa"/>
            <w:shd w:val="clear" w:color="auto" w:fill="auto"/>
            <w:vAlign w:val="center"/>
          </w:tcPr>
          <w:p w14:paraId="1E874239" w14:textId="77777777" w:rsidR="007B3DC8" w:rsidRDefault="007B3DC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4604405A" w14:textId="77777777" w:rsidR="007B3DC8" w:rsidRPr="00490DC0" w:rsidRDefault="007B3DC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2586A7" w14:textId="77777777" w:rsidR="007B3DC8" w:rsidRPr="00490DC0" w:rsidRDefault="007B3DC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62329E" w14:textId="4C0C1A7E" w:rsidR="007B3DC8" w:rsidRPr="00490DC0" w:rsidRDefault="007B3DC8" w:rsidP="0023318D">
            <w:pPr>
              <w:spacing w:before="40" w:after="40"/>
              <w:jc w:val="center"/>
            </w:pPr>
            <w:r>
              <w:t>Emisja spalin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3CC94A" w14:textId="77777777" w:rsidR="007B3DC8" w:rsidRPr="00490DC0" w:rsidRDefault="007B3DC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B3DC8" w:rsidRPr="00493F8C" w14:paraId="47E041A1" w14:textId="77777777" w:rsidTr="007B3DC8">
        <w:tc>
          <w:tcPr>
            <w:tcW w:w="706" w:type="dxa"/>
            <w:shd w:val="clear" w:color="auto" w:fill="auto"/>
            <w:vAlign w:val="center"/>
          </w:tcPr>
          <w:p w14:paraId="7C2385AB" w14:textId="77777777" w:rsidR="007B3DC8" w:rsidRPr="00490DC0" w:rsidRDefault="007B3DC8" w:rsidP="00490C55">
            <w:pPr>
              <w:spacing w:before="120" w:after="120"/>
              <w:jc w:val="center"/>
            </w:pPr>
            <w:r w:rsidRPr="00A7792A">
              <w:t>1</w:t>
            </w:r>
          </w:p>
        </w:tc>
        <w:tc>
          <w:tcPr>
            <w:tcW w:w="4256" w:type="dxa"/>
            <w:shd w:val="clear" w:color="auto" w:fill="auto"/>
          </w:tcPr>
          <w:p w14:paraId="79CBEAE0" w14:textId="77777777" w:rsidR="007B3DC8" w:rsidRPr="00490DC0" w:rsidRDefault="007B3DC8" w:rsidP="00490C55">
            <w:pPr>
              <w:spacing w:before="40"/>
            </w:pPr>
            <w:r w:rsidRPr="00A7792A">
              <w:t>Rejonowe Przedsiębiorstwo Gospodarki Komunalnej Sp. z o.o.</w:t>
            </w:r>
          </w:p>
          <w:p w14:paraId="28679B64" w14:textId="47792857" w:rsidR="007B3DC8" w:rsidRPr="00490DC0" w:rsidRDefault="007B3DC8" w:rsidP="007B3DC8">
            <w:r w:rsidRPr="00A7792A">
              <w:t>Słowackiego</w:t>
            </w:r>
            <w:r w:rsidRPr="00490DC0">
              <w:t xml:space="preserve"> </w:t>
            </w:r>
            <w:r w:rsidRPr="00A7792A">
              <w:t>84</w:t>
            </w:r>
            <w:r w:rsidRPr="00490DC0">
              <w:t xml:space="preserve"> </w:t>
            </w:r>
            <w:r w:rsidRPr="00A7792A">
              <w:t>32-400</w:t>
            </w:r>
            <w:r w:rsidRPr="00490DC0">
              <w:t xml:space="preserve"> </w:t>
            </w:r>
            <w:r w:rsidRPr="00A7792A">
              <w:t>Myślenice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C1228C" w14:textId="77777777" w:rsidR="007B3DC8" w:rsidRPr="00490DC0" w:rsidRDefault="007B3DC8" w:rsidP="00490C55">
            <w:pPr>
              <w:spacing w:before="120" w:after="120"/>
              <w:jc w:val="both"/>
            </w:pPr>
            <w:r w:rsidRPr="00A7792A">
              <w:t>381 996.00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600077" w14:textId="7A08E7CD" w:rsidR="007B3DC8" w:rsidRPr="00490DC0" w:rsidRDefault="007B3DC8" w:rsidP="00490C55">
            <w:pPr>
              <w:spacing w:before="120" w:after="120"/>
              <w:jc w:val="both"/>
            </w:pPr>
            <w:r>
              <w:t>Dwa pojazdy Euro 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FE967E" w14:textId="77777777" w:rsidR="007B3DC8" w:rsidRPr="00490DC0" w:rsidRDefault="007B3DC8" w:rsidP="00490C55">
            <w:pPr>
              <w:spacing w:before="120" w:after="120"/>
              <w:jc w:val="both"/>
            </w:pPr>
            <w:r w:rsidRPr="00A7792A">
              <w:t>30 dni</w:t>
            </w:r>
          </w:p>
        </w:tc>
      </w:tr>
    </w:tbl>
    <w:p w14:paraId="01429FE0" w14:textId="77777777" w:rsidR="00A80738" w:rsidRDefault="00A80738" w:rsidP="00A80738">
      <w:pPr>
        <w:jc w:val="right"/>
        <w:rPr>
          <w:sz w:val="24"/>
        </w:rPr>
      </w:pPr>
    </w:p>
    <w:p w14:paraId="73FBF471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A7792A" w:rsidRPr="00A7792A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A7792A" w:rsidRPr="00A7792A">
        <w:rPr>
          <w:sz w:val="22"/>
        </w:rPr>
        <w:t>Pacek</w:t>
      </w:r>
    </w:p>
    <w:p w14:paraId="23DD895E" w14:textId="77777777" w:rsidR="00E755B7" w:rsidRDefault="00E755B7" w:rsidP="00173B20">
      <w:pPr>
        <w:jc w:val="right"/>
      </w:pPr>
    </w:p>
    <w:p w14:paraId="04EB92F9" w14:textId="77777777" w:rsidR="00E755B7" w:rsidRDefault="00E755B7" w:rsidP="00173B20">
      <w:pPr>
        <w:jc w:val="right"/>
      </w:pPr>
    </w:p>
    <w:p w14:paraId="5C721A4B" w14:textId="77777777" w:rsidR="00E755B7" w:rsidRDefault="00E755B7" w:rsidP="00173B20">
      <w:pPr>
        <w:jc w:val="right"/>
      </w:pPr>
    </w:p>
    <w:p w14:paraId="6017A7B4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F43BA8" w14:textId="77777777" w:rsidR="007D197E" w:rsidRDefault="007D197E">
      <w:r>
        <w:separator/>
      </w:r>
    </w:p>
  </w:endnote>
  <w:endnote w:type="continuationSeparator" w:id="0">
    <w:p w14:paraId="4DE10F79" w14:textId="77777777" w:rsidR="007D197E" w:rsidRDefault="007D1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8B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0962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524AA4" w14:textId="2AEB8400" w:rsidR="009F189D" w:rsidRPr="007B3DC8" w:rsidRDefault="007B3DC8" w:rsidP="007B3DC8">
    <w:pPr>
      <w:pStyle w:val="Stopka"/>
    </w:pPr>
    <w:r w:rsidRPr="00FC36C3">
      <w:rPr>
        <w:noProof/>
      </w:rPr>
      <w:pict w14:anchorId="32922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74.8pt;height:68.6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4D1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28B9A" w14:textId="77777777" w:rsidR="009F189D" w:rsidRDefault="009F189D">
    <w:pPr>
      <w:pStyle w:val="Stopka"/>
      <w:tabs>
        <w:tab w:val="clear" w:pos="4536"/>
      </w:tabs>
      <w:jc w:val="center"/>
    </w:pPr>
  </w:p>
  <w:p w14:paraId="55E260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0F942D" w14:textId="77777777" w:rsidR="007D197E" w:rsidRDefault="007D197E">
      <w:r>
        <w:separator/>
      </w:r>
    </w:p>
  </w:footnote>
  <w:footnote w:type="continuationSeparator" w:id="0">
    <w:p w14:paraId="36F8E44E" w14:textId="77777777" w:rsidR="007D197E" w:rsidRDefault="007D1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322E5" w14:textId="77777777" w:rsidR="00D06334" w:rsidRDefault="00D06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434AE" w14:textId="66C55D93" w:rsidR="004D5E46" w:rsidRDefault="007B3DC8">
    <w:pPr>
      <w:pStyle w:val="Nagwek"/>
    </w:pPr>
    <w:r w:rsidRPr="00FC36C3">
      <w:rPr>
        <w:noProof/>
      </w:rPr>
      <w:pict w14:anchorId="21CA3E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99.1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40196" w14:textId="77777777" w:rsidR="00D06334" w:rsidRDefault="00D06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97E"/>
    <w:rsid w:val="00007727"/>
    <w:rsid w:val="00017720"/>
    <w:rsid w:val="00035488"/>
    <w:rsid w:val="000D7F25"/>
    <w:rsid w:val="000E00E5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69085C"/>
    <w:rsid w:val="007816AA"/>
    <w:rsid w:val="007B3DC8"/>
    <w:rsid w:val="007D197E"/>
    <w:rsid w:val="00843263"/>
    <w:rsid w:val="00861E75"/>
    <w:rsid w:val="009D19BD"/>
    <w:rsid w:val="009F189D"/>
    <w:rsid w:val="00A7792A"/>
    <w:rsid w:val="00A80738"/>
    <w:rsid w:val="00AF6ACA"/>
    <w:rsid w:val="00C236D3"/>
    <w:rsid w:val="00C659E2"/>
    <w:rsid w:val="00CB0802"/>
    <w:rsid w:val="00D06334"/>
    <w:rsid w:val="00D7128F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84B5E3C"/>
  <w15:chartTrackingRefBased/>
  <w15:docId w15:val="{3DDB32B5-FF93-412A-8F9C-2934E6FA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2020-02-13T10:29:00Z</dcterms:created>
  <dcterms:modified xsi:type="dcterms:W3CDTF">2020-02-13T10:29:00Z</dcterms:modified>
</cp:coreProperties>
</file>