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72B07" w:rsidRDefault="006676AE" w:rsidP="006676AE">
      <w:pPr>
        <w:pStyle w:val="Nagwek4"/>
        <w:rPr>
          <w:i w:val="0"/>
          <w:sz w:val="22"/>
          <w:szCs w:val="22"/>
        </w:rPr>
      </w:pPr>
      <w:r w:rsidRPr="00372B07">
        <w:rPr>
          <w:i w:val="0"/>
          <w:sz w:val="22"/>
          <w:szCs w:val="22"/>
        </w:rPr>
        <w:t xml:space="preserve">Załącznik nr </w:t>
      </w:r>
      <w:r w:rsidR="00372B07" w:rsidRPr="00372B07">
        <w:rPr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17E19" w:rsidRPr="00D17E19">
        <w:rPr>
          <w:rFonts w:ascii="Times New Roman" w:hAnsi="Times New Roman"/>
          <w:b/>
        </w:rPr>
        <w:t>NA/P/32/2020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7E19" w:rsidRPr="00D17E1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7E19" w:rsidRPr="00D17E1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17E19" w:rsidRPr="00D17E1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7E19" w:rsidRPr="00D17E1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17E19" w:rsidRPr="00D17E1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372B07" w:rsidRDefault="007936D6" w:rsidP="00372B0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372B07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17E19" w:rsidRPr="00D17E19">
        <w:rPr>
          <w:rFonts w:ascii="Times New Roman" w:hAnsi="Times New Roman"/>
        </w:rPr>
        <w:t>(</w:t>
      </w:r>
      <w:proofErr w:type="spellStart"/>
      <w:r w:rsidR="00D17E19" w:rsidRPr="00D17E19">
        <w:rPr>
          <w:rFonts w:ascii="Times New Roman" w:hAnsi="Times New Roman"/>
        </w:rPr>
        <w:t>t.j</w:t>
      </w:r>
      <w:proofErr w:type="spellEnd"/>
      <w:r w:rsidR="00D17E19" w:rsidRPr="00D17E1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17E19" w:rsidRPr="00D17E19">
        <w:rPr>
          <w:rFonts w:ascii="Times New Roman" w:hAnsi="Times New Roman"/>
          <w:b/>
        </w:rPr>
        <w:t xml:space="preserve">Budowa kompresorowni dla laboratorium Wydziału Budowy Maszyn i Lotnictwa </w:t>
      </w:r>
      <w:proofErr w:type="spellStart"/>
      <w:r w:rsidR="00D17E19" w:rsidRPr="00D17E19">
        <w:rPr>
          <w:rFonts w:ascii="Times New Roman" w:hAnsi="Times New Roman"/>
          <w:b/>
        </w:rPr>
        <w:t>PRz</w:t>
      </w:r>
      <w:proofErr w:type="spellEnd"/>
      <w:r w:rsidR="00D17E19" w:rsidRPr="00D17E19">
        <w:rPr>
          <w:rFonts w:ascii="Times New Roman" w:hAnsi="Times New Roman"/>
          <w:b/>
        </w:rPr>
        <w:t xml:space="preserve">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17E19" w:rsidRPr="00D17E1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D17E1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72B07" w:rsidRDefault="00372B0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372B07" w:rsidRDefault="00372B0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72B07" w:rsidRDefault="00372B0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72B07" w:rsidRPr="006676AE" w:rsidRDefault="00372B0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11B" w:rsidRDefault="00C1011B" w:rsidP="0038231F">
      <w:pPr>
        <w:spacing w:after="0" w:line="240" w:lineRule="auto"/>
      </w:pPr>
      <w:r>
        <w:separator/>
      </w:r>
    </w:p>
  </w:endnote>
  <w:endnote w:type="continuationSeparator" w:id="0">
    <w:p w:rsidR="00C1011B" w:rsidRDefault="00C101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19" w:rsidRDefault="00D17E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2B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2B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19" w:rsidRDefault="00D17E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11B" w:rsidRDefault="00C1011B" w:rsidP="0038231F">
      <w:pPr>
        <w:spacing w:after="0" w:line="240" w:lineRule="auto"/>
      </w:pPr>
      <w:r>
        <w:separator/>
      </w:r>
    </w:p>
  </w:footnote>
  <w:footnote w:type="continuationSeparator" w:id="0">
    <w:p w:rsidR="00C1011B" w:rsidRDefault="00C101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19" w:rsidRDefault="00D17E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19" w:rsidRDefault="00D17E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19" w:rsidRDefault="00D17E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11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2B0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011B"/>
    <w:rsid w:val="00C113BF"/>
    <w:rsid w:val="00C4103F"/>
    <w:rsid w:val="00C57DEB"/>
    <w:rsid w:val="00C737A7"/>
    <w:rsid w:val="00C81012"/>
    <w:rsid w:val="00C909B9"/>
    <w:rsid w:val="00CD0851"/>
    <w:rsid w:val="00D17E19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C0E4"/>
  <w15:docId w15:val="{F15D22CD-E1A9-4078-B777-0C897DE9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797C9-BC5A-4F72-B4A2-2B4115FC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2020-02-06T11:50:00Z</dcterms:created>
  <dcterms:modified xsi:type="dcterms:W3CDTF">2020-02-06T11:50:00Z</dcterms:modified>
</cp:coreProperties>
</file>