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41A91" w:rsidRDefault="002332C8">
      <w:pPr>
        <w:pStyle w:val="Nagwek3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41A91">
        <w:rPr>
          <w:rFonts w:ascii="Times New Roman" w:hAnsi="Times New Roman"/>
          <w:b w:val="0"/>
          <w:sz w:val="24"/>
        </w:rPr>
        <w:t xml:space="preserve">Załącznik nr </w:t>
      </w:r>
      <w:r>
        <w:rPr>
          <w:rFonts w:ascii="Times New Roman" w:hAnsi="Times New Roman"/>
          <w:b w:val="0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F41A91" w:rsidRDefault="00150D7E" w:rsidP="00F41A91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575A6" w:rsidRPr="00B575A6">
        <w:rPr>
          <w:sz w:val="24"/>
          <w:szCs w:val="24"/>
        </w:rPr>
        <w:t>NA/P/21/2020</w:t>
      </w:r>
    </w:p>
    <w:p w:rsidR="00F41A91" w:rsidRDefault="00F41A91" w:rsidP="00F41A91">
      <w:pPr>
        <w:jc w:val="center"/>
        <w:rPr>
          <w:b/>
          <w:bCs/>
          <w:sz w:val="32"/>
          <w:szCs w:val="24"/>
          <w:u w:val="single"/>
        </w:rPr>
      </w:pPr>
      <w:r>
        <w:rPr>
          <w:b/>
          <w:bCs/>
          <w:sz w:val="32"/>
          <w:szCs w:val="24"/>
          <w:u w:val="single"/>
        </w:rPr>
        <w:t>WYKAZ NARZĘDZI</w:t>
      </w:r>
    </w:p>
    <w:p w:rsidR="00F41A91" w:rsidRDefault="00F41A91" w:rsidP="00F41A91">
      <w:pPr>
        <w:jc w:val="center"/>
        <w:rPr>
          <w:b/>
          <w:bCs/>
          <w:sz w:val="32"/>
          <w:szCs w:val="24"/>
          <w:u w:val="single"/>
        </w:rPr>
      </w:pPr>
      <w:r>
        <w:rPr>
          <w:b/>
          <w:bCs/>
          <w:sz w:val="32"/>
          <w:szCs w:val="24"/>
          <w:u w:val="single"/>
        </w:rPr>
        <w:t>NIEZBĘDNYCH DO REALIZACJI ZADANIA</w:t>
      </w:r>
    </w:p>
    <w:p w:rsidR="00F41A91" w:rsidRPr="00F41A91" w:rsidRDefault="00F41A91" w:rsidP="00F41A91">
      <w:pPr>
        <w:jc w:val="center"/>
        <w:rPr>
          <w:b/>
          <w:bCs/>
          <w:sz w:val="16"/>
          <w:szCs w:val="16"/>
          <w:u w:val="single"/>
        </w:rPr>
      </w:pPr>
    </w:p>
    <w:p w:rsidR="00150D7E" w:rsidRPr="00F41A9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F41A91">
        <w:rPr>
          <w:sz w:val="24"/>
        </w:rPr>
        <w:t xml:space="preserve">w trybie </w:t>
      </w:r>
      <w:r w:rsidR="00B575A6" w:rsidRPr="00F41A91">
        <w:rPr>
          <w:sz w:val="24"/>
        </w:rPr>
        <w:t>przetarg</w:t>
      </w:r>
      <w:r w:rsidR="00F41A91" w:rsidRPr="00F41A91">
        <w:rPr>
          <w:sz w:val="24"/>
        </w:rPr>
        <w:t>u</w:t>
      </w:r>
      <w:r w:rsidR="00B575A6" w:rsidRPr="00F41A91">
        <w:rPr>
          <w:sz w:val="24"/>
        </w:rPr>
        <w:t xml:space="preserve"> nieograniczon</w:t>
      </w:r>
      <w:r w:rsidR="00F41A91" w:rsidRPr="00F41A91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F41A91">
        <w:rPr>
          <w:sz w:val="24"/>
        </w:rPr>
        <w:t xml:space="preserve"> </w:t>
      </w:r>
      <w:r w:rsidR="00B575A6" w:rsidRPr="00B575A6">
        <w:rPr>
          <w:b/>
          <w:sz w:val="24"/>
          <w:szCs w:val="24"/>
        </w:rPr>
        <w:t xml:space="preserve">Odbiór </w:t>
      </w:r>
      <w:r w:rsidR="00F41A91">
        <w:rPr>
          <w:b/>
          <w:sz w:val="24"/>
          <w:szCs w:val="24"/>
        </w:rPr>
        <w:br/>
      </w:r>
      <w:r w:rsidR="00B575A6" w:rsidRPr="00B575A6">
        <w:rPr>
          <w:b/>
          <w:sz w:val="24"/>
          <w:szCs w:val="24"/>
        </w:rPr>
        <w:t>i zagospodarowanie odpadów komunalnych z budynków Politechniki Rzeszowskiej</w:t>
      </w:r>
    </w:p>
    <w:p w:rsidR="00F41A91" w:rsidRDefault="00F41A91" w:rsidP="0060654D">
      <w:pPr>
        <w:pStyle w:val="Tekstpodstawowy2"/>
      </w:pPr>
    </w:p>
    <w:p w:rsidR="006D6F44" w:rsidRDefault="00F41A91" w:rsidP="0060654D">
      <w:pPr>
        <w:pStyle w:val="Tekstpodstawowy2"/>
      </w:pPr>
      <w:r>
        <w:t>OŚWIADCZAM(Y), że do</w:t>
      </w:r>
      <w:r w:rsidR="00150D7E">
        <w:t xml:space="preserve"> wykonani</w:t>
      </w:r>
      <w:r>
        <w:t>a</w:t>
      </w:r>
      <w:r w:rsidR="00150D7E">
        <w:t xml:space="preserve"> niniejszego zamówienia </w:t>
      </w:r>
      <w:r>
        <w:rPr>
          <w:szCs w:val="24"/>
        </w:rPr>
        <w:t xml:space="preserve"> dysponujemy lub będziemy dysponować następującym sprzętem, niezbędnym do jego realizacji</w:t>
      </w:r>
      <w:r w:rsidR="00150D7E">
        <w:t>:</w:t>
      </w:r>
    </w:p>
    <w:p w:rsidR="006D6F44" w:rsidRDefault="006D6F44" w:rsidP="006D6F44">
      <w:pPr>
        <w:jc w:val="both"/>
        <w:rPr>
          <w:sz w:val="22"/>
        </w:rPr>
      </w:pPr>
    </w:p>
    <w:tbl>
      <w:tblPr>
        <w:tblW w:w="1422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7380"/>
        <w:gridCol w:w="1800"/>
        <w:gridCol w:w="4500"/>
      </w:tblGrid>
      <w:tr w:rsidR="006D6F44" w:rsidTr="006D6F44">
        <w:trPr>
          <w:trHeight w:val="6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F44" w:rsidRDefault="006D6F44">
            <w:pPr>
              <w:jc w:val="center"/>
            </w:pPr>
            <w:r>
              <w:t>LP.</w:t>
            </w:r>
          </w:p>
          <w:p w:rsidR="006D6F44" w:rsidRDefault="006D6F44">
            <w:pPr>
              <w:jc w:val="center"/>
              <w:rPr>
                <w:bCs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Default="006D6F44" w:rsidP="006D6F44">
            <w:pPr>
              <w:pStyle w:val="Nagwek2"/>
              <w:jc w:val="center"/>
              <w:rPr>
                <w:sz w:val="24"/>
              </w:rPr>
            </w:pPr>
            <w:r>
              <w:t>Wykaz narzędzi</w:t>
            </w:r>
          </w:p>
          <w:p w:rsidR="006D6F44" w:rsidRDefault="006D6F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(rodzaj, parametry,)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F44" w:rsidRDefault="006D6F4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liczba</w:t>
            </w:r>
          </w:p>
          <w:p w:rsidR="006D6F44" w:rsidRDefault="006D6F44">
            <w:pPr>
              <w:jc w:val="center"/>
              <w:rPr>
                <w:b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F44" w:rsidRDefault="006D6F44">
            <w:pPr>
              <w:jc w:val="center"/>
              <w:rPr>
                <w:b/>
                <w:sz w:val="10"/>
                <w:szCs w:val="10"/>
              </w:rPr>
            </w:pPr>
          </w:p>
          <w:p w:rsidR="006D6F44" w:rsidRDefault="006D6F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Informacja o podstawie do dysponowania wskazanym sprzętem*</w:t>
            </w:r>
          </w:p>
          <w:p w:rsidR="006D6F44" w:rsidRDefault="006D6F44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t>(forma dysponowania np. własność, umowa leasingu, umowa użyczenia itp.)</w:t>
            </w:r>
          </w:p>
        </w:tc>
      </w:tr>
      <w:tr w:rsidR="006D6F44" w:rsidTr="006D6F44">
        <w:trPr>
          <w:trHeight w:val="2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Default="006D6F44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Default="006D6F44">
            <w:pPr>
              <w:jc w:val="center"/>
            </w:pPr>
            <w: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Default="006D6F44">
            <w:pPr>
              <w:jc w:val="center"/>
            </w:pPr>
            <w: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F44" w:rsidRDefault="006D6F44">
            <w:pPr>
              <w:jc w:val="center"/>
            </w:pPr>
            <w:r>
              <w:t>4</w:t>
            </w:r>
          </w:p>
        </w:tc>
      </w:tr>
      <w:tr w:rsidR="006D6F44" w:rsidTr="006D6F44">
        <w:trPr>
          <w:trHeight w:val="13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F44" w:rsidRDefault="006D6F44">
            <w:pPr>
              <w:rPr>
                <w:b/>
                <w:bCs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F44" w:rsidRDefault="006D6F44">
            <w:pPr>
              <w:jc w:val="center"/>
              <w:rPr>
                <w:b/>
                <w:bCs/>
              </w:rPr>
            </w:pPr>
          </w:p>
          <w:p w:rsidR="006D6F44" w:rsidRDefault="006D6F44">
            <w:pPr>
              <w:jc w:val="center"/>
              <w:rPr>
                <w:b/>
                <w:bCs/>
              </w:rPr>
            </w:pPr>
          </w:p>
          <w:p w:rsidR="006D6F44" w:rsidRDefault="006D6F44">
            <w:pPr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F44" w:rsidRDefault="006D6F44" w:rsidP="006D6F44">
            <w:pPr>
              <w:rPr>
                <w:b/>
                <w:bCs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F44" w:rsidRDefault="006D6F44" w:rsidP="006D6F44">
            <w:pPr>
              <w:rPr>
                <w:b/>
                <w:bCs/>
              </w:rPr>
            </w:pPr>
          </w:p>
        </w:tc>
      </w:tr>
    </w:tbl>
    <w:p w:rsidR="006D6F44" w:rsidRDefault="006D6F44" w:rsidP="006D6F44">
      <w:pPr>
        <w:jc w:val="both"/>
        <w:rPr>
          <w:sz w:val="22"/>
          <w:szCs w:val="24"/>
        </w:rPr>
      </w:pPr>
    </w:p>
    <w:p w:rsidR="006D6F44" w:rsidRDefault="006D6F44" w:rsidP="006D6F44">
      <w:pPr>
        <w:jc w:val="both"/>
        <w:rPr>
          <w:b/>
          <w:lang w:eastAsia="ar-SA"/>
        </w:rPr>
      </w:pPr>
      <w:r>
        <w:rPr>
          <w:b/>
        </w:rPr>
        <w:t>* W przypadku, gdy Wykonawca będzie polegał na narzędziach, innych</w:t>
      </w:r>
      <w:r w:rsidR="002332C8">
        <w:rPr>
          <w:b/>
        </w:rPr>
        <w:t xml:space="preserve"> podmiotów, zobowiązany jest</w:t>
      </w:r>
      <w:r>
        <w:rPr>
          <w:b/>
        </w:rPr>
        <w:t xml:space="preserve">  </w:t>
      </w:r>
      <w:r>
        <w:rPr>
          <w:b/>
          <w:lang w:eastAsia="ar-SA"/>
        </w:rPr>
        <w:t>do  wypełnienia wymogów wynikających z SIWZ</w:t>
      </w:r>
    </w:p>
    <w:p w:rsidR="006D6F44" w:rsidRDefault="006D6F44" w:rsidP="0060654D">
      <w:pPr>
        <w:pStyle w:val="Tekstpodstawowy2"/>
      </w:pPr>
    </w:p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8D9" w:rsidRDefault="00D918D9">
      <w:r>
        <w:separator/>
      </w:r>
    </w:p>
  </w:endnote>
  <w:endnote w:type="continuationSeparator" w:id="0">
    <w:p w:rsidR="00D918D9" w:rsidRDefault="00D91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332C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332C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32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8D9" w:rsidRDefault="00D918D9">
      <w:r>
        <w:separator/>
      </w:r>
    </w:p>
  </w:footnote>
  <w:footnote w:type="continuationSeparator" w:id="0">
    <w:p w:rsidR="00D918D9" w:rsidRDefault="00D91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5A6" w:rsidRDefault="00B575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5A6" w:rsidRDefault="00B575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8D9"/>
    <w:rsid w:val="00150D7E"/>
    <w:rsid w:val="00167DCC"/>
    <w:rsid w:val="002332C8"/>
    <w:rsid w:val="004E070D"/>
    <w:rsid w:val="0060654D"/>
    <w:rsid w:val="006D6F44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575A6"/>
    <w:rsid w:val="00D52F5E"/>
    <w:rsid w:val="00D918D9"/>
    <w:rsid w:val="00E819CF"/>
    <w:rsid w:val="00F4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476547E"/>
  <w15:chartTrackingRefBased/>
  <w15:docId w15:val="{3E0F9E1C-C5BA-4653-ACE3-092F7D18B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link w:val="Nagwek"/>
    <w:rsid w:val="00F41A91"/>
  </w:style>
  <w:style w:type="paragraph" w:styleId="Tekstdymka">
    <w:name w:val="Balloon Text"/>
    <w:basedOn w:val="Normalny"/>
    <w:link w:val="TekstdymkaZnak"/>
    <w:rsid w:val="002332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32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2020-02-05T08:22:00Z</cp:lastPrinted>
  <dcterms:created xsi:type="dcterms:W3CDTF">2020-02-05T08:22:00Z</dcterms:created>
  <dcterms:modified xsi:type="dcterms:W3CDTF">2020-02-05T08:22:00Z</dcterms:modified>
</cp:coreProperties>
</file>