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6F5698" w:rsidRDefault="008E0326" w:rsidP="008E0326">
      <w:pPr>
        <w:spacing w:line="360" w:lineRule="auto"/>
        <w:jc w:val="right"/>
      </w:pPr>
      <w:r w:rsidRPr="006F5698">
        <w:t>Załącznik nr 1</w:t>
      </w:r>
    </w:p>
    <w:p w:rsidR="008E0326" w:rsidRDefault="006F5698" w:rsidP="006F5698">
      <w:pPr>
        <w:pStyle w:val="Nagwek2"/>
        <w:widowControl/>
        <w:spacing w:line="360" w:lineRule="auto"/>
        <w:jc w:val="left"/>
        <w:rPr>
          <w:szCs w:val="24"/>
        </w:rPr>
      </w:pPr>
      <w:r>
        <w:rPr>
          <w:szCs w:val="24"/>
        </w:rPr>
        <w:t>Znak sprawy</w:t>
      </w:r>
      <w:r w:rsidRPr="006F5698">
        <w:rPr>
          <w:b w:val="0"/>
          <w:szCs w:val="24"/>
        </w:rPr>
        <w:t>: NA/P/21/2020</w:t>
      </w:r>
    </w:p>
    <w:p w:rsidR="006F5698" w:rsidRDefault="006F5698" w:rsidP="006F12F2">
      <w:pPr>
        <w:pStyle w:val="Nagwek2"/>
        <w:widowControl/>
        <w:spacing w:line="360" w:lineRule="auto"/>
        <w:rPr>
          <w:szCs w:val="24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0B77AA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531C1" w:rsidRPr="00B531C1" w:rsidRDefault="00B531C1" w:rsidP="006F12F2">
      <w:pPr>
        <w:ind w:firstLine="3969"/>
        <w:rPr>
          <w:b/>
        </w:rPr>
      </w:pPr>
      <w:r w:rsidRPr="00B531C1">
        <w:rPr>
          <w:b/>
        </w:rPr>
        <w:t>Politechnika Rzeszowska</w:t>
      </w:r>
    </w:p>
    <w:p w:rsidR="006F12F2" w:rsidRPr="00205D5A" w:rsidRDefault="00B531C1" w:rsidP="006F12F2">
      <w:pPr>
        <w:ind w:firstLine="3969"/>
        <w:rPr>
          <w:b/>
        </w:rPr>
      </w:pPr>
      <w:r w:rsidRPr="00B531C1">
        <w:rPr>
          <w:b/>
        </w:rPr>
        <w:t>Dział Logistyki i Zamówień Publicznych</w:t>
      </w:r>
    </w:p>
    <w:p w:rsidR="006F12F2" w:rsidRPr="00205D5A" w:rsidRDefault="00B531C1" w:rsidP="006F12F2">
      <w:pPr>
        <w:ind w:left="3969"/>
        <w:rPr>
          <w:b/>
        </w:rPr>
      </w:pPr>
      <w:r w:rsidRPr="00B531C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531C1">
        <w:rPr>
          <w:b/>
        </w:rPr>
        <w:t>12</w:t>
      </w:r>
    </w:p>
    <w:p w:rsidR="006F12F2" w:rsidRPr="00205D5A" w:rsidRDefault="00B531C1" w:rsidP="00E42B32">
      <w:pPr>
        <w:numPr>
          <w:ilvl w:val="1"/>
          <w:numId w:val="35"/>
        </w:numPr>
        <w:rPr>
          <w:b/>
        </w:rPr>
      </w:pPr>
      <w:r w:rsidRPr="00B531C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4379F2">
      <w:pPr>
        <w:numPr>
          <w:ilvl w:val="0"/>
          <w:numId w:val="36"/>
        </w:numPr>
        <w:spacing w:line="360" w:lineRule="auto"/>
        <w:ind w:left="284"/>
        <w:jc w:val="both"/>
      </w:pPr>
      <w:r w:rsidRPr="00205D5A">
        <w:t xml:space="preserve">Nawiązując do ogłoszonego przetargu w trybie </w:t>
      </w:r>
      <w:r w:rsidRPr="008E0326">
        <w:t>„</w:t>
      </w:r>
      <w:r w:rsidR="00B531C1" w:rsidRPr="008E0326">
        <w:t>przetarg nieograniczony</w:t>
      </w:r>
      <w:r w:rsidRPr="008E0326">
        <w:t>”</w:t>
      </w:r>
      <w:r w:rsidRPr="00205D5A">
        <w:t xml:space="preserve"> na:</w:t>
      </w:r>
      <w:r w:rsidR="008E0326">
        <w:t xml:space="preserve"> </w:t>
      </w:r>
      <w:r w:rsidRPr="00205D5A">
        <w:t>„</w:t>
      </w:r>
      <w:r w:rsidR="00B531C1" w:rsidRPr="00B531C1">
        <w:rPr>
          <w:b/>
        </w:rPr>
        <w:t xml:space="preserve">Odbiór </w:t>
      </w:r>
      <w:r w:rsidR="00733A7B">
        <w:rPr>
          <w:b/>
        </w:rPr>
        <w:br/>
      </w:r>
      <w:r w:rsidR="00B531C1" w:rsidRPr="00B531C1">
        <w:rPr>
          <w:b/>
        </w:rPr>
        <w:t>i zagospodarowanie odpadów komunalnych z budynków Politechniki Rzeszowskiej</w:t>
      </w:r>
      <w:r w:rsidR="008E0326">
        <w:t>”</w:t>
      </w:r>
      <w:r w:rsidR="00DA130F" w:rsidRPr="00205D5A">
        <w:t xml:space="preserve"> oferujemy wykonanie przedmiotu zamówienia: </w:t>
      </w: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4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44"/>
      </w:tblGrid>
      <w:tr w:rsidR="004413EB" w:rsidRPr="00205D5A" w:rsidTr="004413EB">
        <w:trPr>
          <w:jc w:val="center"/>
        </w:trPr>
        <w:tc>
          <w:tcPr>
            <w:tcW w:w="9444" w:type="dxa"/>
          </w:tcPr>
          <w:p w:rsidR="004413EB" w:rsidRPr="00205D5A" w:rsidRDefault="004413EB" w:rsidP="00724381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531C1">
              <w:t>Odbiór i zagospodarowanie odpadów komunalnych z budynków Politechniki Rzeszowskiej</w:t>
            </w:r>
            <w:r w:rsidRPr="00205D5A">
              <w:t xml:space="preserve"> </w:t>
            </w:r>
          </w:p>
          <w:p w:rsidR="004413EB" w:rsidRPr="00205D5A" w:rsidRDefault="004413EB" w:rsidP="008E0326">
            <w:pPr>
              <w:spacing w:line="360" w:lineRule="auto"/>
              <w:jc w:val="both"/>
            </w:pPr>
            <w:r w:rsidRPr="00205D5A">
              <w:t>cena  (C) za wykonanie zadania wynosi kwotę netto ........</w:t>
            </w:r>
            <w:r>
              <w:t>...</w:t>
            </w:r>
            <w:r w:rsidRPr="00205D5A">
              <w:t>......</w:t>
            </w:r>
            <w:r>
              <w:t>...........</w:t>
            </w:r>
            <w:r w:rsidRPr="00205D5A">
              <w:t>......... zł (słownie:.......................................</w:t>
            </w:r>
            <w:r>
              <w:t>..</w:t>
            </w:r>
            <w:r w:rsidRPr="00205D5A">
              <w:t>................</w:t>
            </w:r>
            <w:r>
              <w:t>....................</w:t>
            </w:r>
            <w:r w:rsidRPr="00205D5A">
              <w:t>..................... zł), natomiast wraz z należnym podatkiem VAT w wysokości ....</w:t>
            </w:r>
            <w:r>
              <w:t>..</w:t>
            </w:r>
            <w:r w:rsidRPr="00205D5A">
              <w:t>..%, tj. ………</w:t>
            </w:r>
            <w:r>
              <w:t>………</w:t>
            </w:r>
            <w:r w:rsidRPr="00205D5A">
              <w:t>………….zł (słownie: ..............</w:t>
            </w:r>
            <w:r>
              <w:t>.........................</w:t>
            </w:r>
            <w:r w:rsidRPr="00205D5A">
              <w:t>...........</w:t>
            </w:r>
            <w:r>
              <w:t>.................</w:t>
            </w:r>
            <w:r w:rsidRPr="00205D5A">
              <w:t>............ zł).  wyn</w:t>
            </w:r>
            <w:r>
              <w:t>osi kwotę brutto ................</w:t>
            </w:r>
            <w:r w:rsidRPr="00205D5A">
              <w:t>...</w:t>
            </w:r>
            <w:r>
              <w:t>..... zł (słownie:.............</w:t>
            </w:r>
            <w:r w:rsidRPr="00205D5A">
              <w:t>.........</w:t>
            </w:r>
            <w:r>
              <w:t>................................................................................................</w:t>
            </w:r>
            <w:r w:rsidRPr="00205D5A">
              <w:t>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tbl>
      <w:tblPr>
        <w:tblW w:w="948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3146"/>
        <w:gridCol w:w="2161"/>
        <w:gridCol w:w="1854"/>
        <w:gridCol w:w="1814"/>
      </w:tblGrid>
      <w:tr w:rsidR="008E0326" w:rsidTr="00E42B32">
        <w:trPr>
          <w:cantSplit/>
          <w:trHeight w:val="884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  <w:tc>
          <w:tcPr>
            <w:tcW w:w="2161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ilość odpadów</w:t>
            </w:r>
          </w:p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</w:p>
        </w:tc>
        <w:tc>
          <w:tcPr>
            <w:tcW w:w="185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8E0326" w:rsidRDefault="008E0326" w:rsidP="004413EB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Cena jednostkowa </w:t>
            </w:r>
            <w:r w:rsidR="004413EB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  <w:r w:rsidR="004413EB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br/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shd w:val="clear" w:color="auto" w:fill="D9D9D9"/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Koszt całkowity</w:t>
            </w:r>
          </w:p>
          <w:p w:rsidR="008E0326" w:rsidRDefault="004413EB">
            <w:pPr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</w:tr>
      <w:tr w:rsidR="008E0326" w:rsidTr="00E42B32">
        <w:trPr>
          <w:cantSplit/>
          <w:trHeight w:val="268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center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e = (c x d)</w:t>
            </w:r>
          </w:p>
        </w:tc>
      </w:tr>
      <w:tr w:rsidR="008E0326" w:rsidTr="000B77AA">
        <w:trPr>
          <w:cantSplit/>
          <w:trHeight w:val="711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8E0326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8E0326">
            <w:pPr>
              <w:spacing w:before="60" w:after="60" w:line="276" w:lineRule="auto"/>
              <w:jc w:val="both"/>
            </w:pPr>
            <w:r>
              <w:t xml:space="preserve">Odbiór </w:t>
            </w:r>
            <w:r w:rsidR="006F5698">
              <w:t xml:space="preserve">i zagospodarowanie </w:t>
            </w:r>
            <w:r>
              <w:t xml:space="preserve">odpadów </w:t>
            </w:r>
            <w:r w:rsidR="00E42B32">
              <w:t>nie</w:t>
            </w:r>
            <w:r>
              <w:t>segregowanych</w:t>
            </w:r>
          </w:p>
        </w:tc>
        <w:tc>
          <w:tcPr>
            <w:tcW w:w="2161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8E0326" w:rsidRDefault="009D31AD" w:rsidP="000B77AA">
            <w:pPr>
              <w:spacing w:before="60" w:after="60" w:line="276" w:lineRule="auto"/>
              <w:jc w:val="right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3 641 500 litrów</w:t>
            </w:r>
          </w:p>
        </w:tc>
        <w:tc>
          <w:tcPr>
            <w:tcW w:w="185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 zł</w:t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 zł</w:t>
            </w:r>
          </w:p>
        </w:tc>
      </w:tr>
      <w:tr w:rsidR="008E0326" w:rsidTr="000B77AA">
        <w:trPr>
          <w:cantSplit/>
          <w:trHeight w:val="711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8E0326" w:rsidRPr="008E0326" w:rsidRDefault="008E0326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  <w:hideMark/>
          </w:tcPr>
          <w:p w:rsidR="008E0326" w:rsidRDefault="00E42B32">
            <w:pPr>
              <w:spacing w:before="60" w:after="60" w:line="276" w:lineRule="auto"/>
              <w:jc w:val="both"/>
            </w:pPr>
            <w:r>
              <w:t>Odbiór i z</w:t>
            </w:r>
            <w:r w:rsidR="008E0326">
              <w:t>agospodarowanie odpadów segregowanych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8E0326" w:rsidRDefault="009D31AD" w:rsidP="000B77AA">
            <w:pPr>
              <w:jc w:val="right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 xml:space="preserve">762 140 </w:t>
            </w:r>
            <w:r w:rsidR="000B77AA">
              <w:rPr>
                <w:b/>
                <w:color w:val="000000"/>
                <w:sz w:val="28"/>
                <w:lang w:eastAsia="en-US"/>
              </w:rPr>
              <w:t>litrów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8E0326" w:rsidRDefault="008E0326">
            <w:pPr>
              <w:snapToGrid w:val="0"/>
              <w:spacing w:before="60" w:after="60" w:line="276" w:lineRule="auto"/>
              <w:rPr>
                <w:b/>
              </w:rPr>
            </w:pPr>
          </w:p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 zł</w:t>
            </w:r>
          </w:p>
        </w:tc>
      </w:tr>
      <w:tr w:rsidR="008E0326" w:rsidTr="000B77AA">
        <w:trPr>
          <w:cantSplit/>
          <w:trHeight w:val="764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8E0326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E0326" w:rsidRDefault="004413EB">
            <w:pPr>
              <w:spacing w:before="60" w:after="60" w:line="276" w:lineRule="auto"/>
              <w:jc w:val="both"/>
            </w:pPr>
            <w:r>
              <w:t>Odbiór i zagospodarowanie odpadów segregowanych</w:t>
            </w:r>
          </w:p>
        </w:tc>
        <w:tc>
          <w:tcPr>
            <w:tcW w:w="2161" w:type="dxa"/>
            <w:tcBorders>
              <w:top w:val="single" w:sz="18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8E0326" w:rsidRDefault="009D31A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</w:rPr>
            </w:pPr>
            <w:r>
              <w:rPr>
                <w:b/>
                <w:color w:val="000000"/>
                <w:sz w:val="28"/>
              </w:rPr>
              <w:t>58 m3</w:t>
            </w:r>
          </w:p>
        </w:tc>
        <w:tc>
          <w:tcPr>
            <w:tcW w:w="185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…………..zł</w:t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auto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………….zł</w:t>
            </w:r>
          </w:p>
        </w:tc>
      </w:tr>
      <w:tr w:rsidR="00E42B32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E42B32" w:rsidRDefault="009D31A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:rsidR="00E42B32" w:rsidRDefault="00733A7B" w:rsidP="009D31AD">
            <w:pPr>
              <w:spacing w:before="60" w:after="60" w:line="276" w:lineRule="auto"/>
              <w:jc w:val="both"/>
            </w:pPr>
            <w:r>
              <w:t xml:space="preserve">Odbiór i zagospodarowanie </w:t>
            </w:r>
            <w:r w:rsidR="009D31AD">
              <w:t>bioodpadów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E42B32" w:rsidRDefault="009D31AD" w:rsidP="000B77AA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>49 180 litrów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E42B32" w:rsidRDefault="00E42B32" w:rsidP="00E42B32">
            <w:pPr>
              <w:snapToGrid w:val="0"/>
              <w:spacing w:before="60" w:after="60" w:line="276" w:lineRule="auto"/>
              <w:jc w:val="center"/>
            </w:pPr>
            <w:r w:rsidRPr="00E42B32">
              <w:t>………….. zł</w:t>
            </w:r>
            <w:r w:rsidRPr="00E42B32">
              <w:tab/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</w:tcPr>
          <w:p w:rsidR="00E42B32" w:rsidRDefault="00E42B32">
            <w:pPr>
              <w:snapToGrid w:val="0"/>
              <w:spacing w:before="60" w:after="60" w:line="276" w:lineRule="auto"/>
              <w:jc w:val="center"/>
            </w:pPr>
            <w:r w:rsidRPr="00E42B32">
              <w:t>…………. zł</w:t>
            </w:r>
          </w:p>
        </w:tc>
      </w:tr>
      <w:tr w:rsidR="008E0326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  <w:hideMark/>
          </w:tcPr>
          <w:p w:rsidR="008E0326" w:rsidRPr="008E0326" w:rsidRDefault="009D31A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5</w:t>
            </w:r>
            <w:r w:rsidR="008E0326">
              <w:rPr>
                <w:b/>
              </w:rPr>
              <w:t>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  <w:hideMark/>
          </w:tcPr>
          <w:p w:rsidR="008E0326" w:rsidRDefault="00733A7B" w:rsidP="00733A7B">
            <w:pPr>
              <w:spacing w:before="60" w:after="60" w:line="276" w:lineRule="auto"/>
              <w:jc w:val="both"/>
            </w:pPr>
            <w:r>
              <w:t xml:space="preserve">Odbiór i zagospodarowanie odpadów wielkogabarytowych 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8E0326" w:rsidRDefault="009D31AD" w:rsidP="000B77AA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>12 ton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  <w:vAlign w:val="bottom"/>
            <w:hideMark/>
          </w:tcPr>
          <w:p w:rsidR="008E0326" w:rsidRDefault="008E0326">
            <w:pPr>
              <w:snapToGrid w:val="0"/>
              <w:spacing w:before="60" w:after="60" w:line="276" w:lineRule="auto"/>
              <w:jc w:val="center"/>
            </w:pPr>
            <w:r>
              <w:t>…………. zł</w:t>
            </w:r>
          </w:p>
        </w:tc>
      </w:tr>
      <w:tr w:rsidR="009D31AD" w:rsidTr="000B77AA">
        <w:trPr>
          <w:cantSplit/>
          <w:trHeight w:val="764"/>
        </w:trPr>
        <w:tc>
          <w:tcPr>
            <w:tcW w:w="505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9D31AD" w:rsidRDefault="009D31AD" w:rsidP="009D31AD">
            <w:pPr>
              <w:widowControl w:val="0"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3146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  <w:vAlign w:val="center"/>
          </w:tcPr>
          <w:p w:rsidR="009D31AD" w:rsidRDefault="009D31AD" w:rsidP="009D31AD">
            <w:pPr>
              <w:spacing w:before="60" w:after="60" w:line="276" w:lineRule="auto"/>
              <w:jc w:val="both"/>
            </w:pPr>
            <w:r>
              <w:t xml:space="preserve">Odbiór i zagospodarowanie odpadów </w:t>
            </w:r>
            <w:r>
              <w:t>biodegradowalnych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000000"/>
              <w:bottom w:val="single" w:sz="18" w:space="0" w:color="auto"/>
              <w:right w:val="nil"/>
            </w:tcBorders>
            <w:vAlign w:val="bottom"/>
          </w:tcPr>
          <w:p w:rsidR="009D31AD" w:rsidRDefault="009D31AD" w:rsidP="000B77AA">
            <w:pPr>
              <w:jc w:val="center"/>
              <w:rPr>
                <w:b/>
                <w:color w:val="000000"/>
                <w:sz w:val="28"/>
                <w:lang w:eastAsia="en-US"/>
              </w:rPr>
            </w:pPr>
            <w:r>
              <w:rPr>
                <w:b/>
                <w:color w:val="000000"/>
                <w:sz w:val="28"/>
                <w:lang w:eastAsia="en-US"/>
              </w:rPr>
              <w:t>10 ton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nil"/>
            </w:tcBorders>
          </w:tcPr>
          <w:p w:rsidR="009D31AD" w:rsidRDefault="009D31AD" w:rsidP="009D31AD"/>
          <w:p w:rsidR="009D31AD" w:rsidRDefault="009D31AD" w:rsidP="009D31AD"/>
          <w:p w:rsidR="009D31AD" w:rsidRPr="00F9620E" w:rsidRDefault="009D31AD" w:rsidP="009D31AD">
            <w:r>
              <w:t xml:space="preserve">   </w:t>
            </w:r>
            <w:r w:rsidRPr="00F9620E">
              <w:t>………….. zł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18" w:space="0" w:color="auto"/>
              <w:right w:val="single" w:sz="18" w:space="0" w:color="auto"/>
            </w:tcBorders>
          </w:tcPr>
          <w:p w:rsidR="009D31AD" w:rsidRDefault="009D31AD" w:rsidP="009D31AD"/>
          <w:p w:rsidR="009D31AD" w:rsidRDefault="009D31AD" w:rsidP="009D31AD"/>
          <w:p w:rsidR="009D31AD" w:rsidRDefault="009D31AD" w:rsidP="009D31AD">
            <w:r>
              <w:t xml:space="preserve">   </w:t>
            </w:r>
            <w:r w:rsidRPr="00F9620E">
              <w:t>…………. zł</w:t>
            </w:r>
          </w:p>
        </w:tc>
      </w:tr>
      <w:tr w:rsidR="009D31AD" w:rsidTr="00E42B32">
        <w:trPr>
          <w:cantSplit/>
          <w:trHeight w:val="868"/>
        </w:trPr>
        <w:tc>
          <w:tcPr>
            <w:tcW w:w="5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F2F2F2"/>
            <w:vAlign w:val="center"/>
          </w:tcPr>
          <w:p w:rsidR="009D31AD" w:rsidRDefault="009D31AD" w:rsidP="009D31AD">
            <w:pPr>
              <w:snapToGrid w:val="0"/>
              <w:spacing w:before="60" w:after="60" w:line="276" w:lineRule="auto"/>
              <w:jc w:val="center"/>
            </w:pPr>
          </w:p>
        </w:tc>
        <w:tc>
          <w:tcPr>
            <w:tcW w:w="3146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nil"/>
            </w:tcBorders>
            <w:shd w:val="clear" w:color="auto" w:fill="F2F2F2"/>
            <w:vAlign w:val="center"/>
            <w:hideMark/>
          </w:tcPr>
          <w:p w:rsidR="009D31AD" w:rsidRDefault="009D31AD" w:rsidP="000B77AA">
            <w:pPr>
              <w:spacing w:before="60" w:line="276" w:lineRule="auto"/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Wartość oferty brutto</w:t>
            </w:r>
          </w:p>
        </w:tc>
        <w:tc>
          <w:tcPr>
            <w:tcW w:w="4015" w:type="dxa"/>
            <w:gridSpan w:val="2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:rsidR="009D31AD" w:rsidRDefault="009D31AD" w:rsidP="009D31AD">
            <w:pPr>
              <w:snapToGrid w:val="0"/>
              <w:spacing w:before="60" w:after="60" w:line="276" w:lineRule="auto"/>
              <w:jc w:val="right"/>
              <w:rPr>
                <w:b/>
              </w:rPr>
            </w:pPr>
            <w:r>
              <w:rPr>
                <w:b/>
              </w:rPr>
              <w:t xml:space="preserve">Suma </w:t>
            </w:r>
          </w:p>
        </w:tc>
        <w:tc>
          <w:tcPr>
            <w:tcW w:w="1814" w:type="dxa"/>
            <w:tcBorders>
              <w:top w:val="single" w:sz="18" w:space="0" w:color="auto"/>
              <w:left w:val="single" w:sz="4" w:space="0" w:color="000000"/>
              <w:bottom w:val="single" w:sz="18" w:space="0" w:color="auto"/>
              <w:right w:val="single" w:sz="18" w:space="0" w:color="auto"/>
            </w:tcBorders>
            <w:shd w:val="clear" w:color="auto" w:fill="F2F2F2"/>
            <w:vAlign w:val="bottom"/>
            <w:hideMark/>
          </w:tcPr>
          <w:p w:rsidR="009D31AD" w:rsidRDefault="009D31AD" w:rsidP="009D31AD">
            <w:pPr>
              <w:snapToGrid w:val="0"/>
              <w:spacing w:before="60" w:after="60" w:line="276" w:lineRule="auto"/>
              <w:jc w:val="center"/>
            </w:pPr>
            <w:r>
              <w:t>…………..zł</w:t>
            </w:r>
          </w:p>
        </w:tc>
      </w:tr>
    </w:tbl>
    <w:p w:rsidR="00E42B32" w:rsidRDefault="00E42B32" w:rsidP="00DA130F">
      <w:pPr>
        <w:spacing w:line="360" w:lineRule="auto"/>
        <w:jc w:val="both"/>
      </w:pPr>
    </w:p>
    <w:p w:rsidR="000D0516" w:rsidRPr="000D0516" w:rsidRDefault="004413EB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 w:rsidRPr="000D0516">
        <w:t xml:space="preserve">2) </w:t>
      </w:r>
      <w:r w:rsidR="000D0516" w:rsidRPr="000D0516">
        <w:t>Oświadczamy, iż do realizacji przedmiotu zamówienia dysponujemy</w:t>
      </w:r>
      <w:r w:rsidR="000D0516">
        <w:t xml:space="preserve"> lub będziemy dysponować</w:t>
      </w:r>
      <w:r w:rsidR="000B77AA">
        <w:t>:</w:t>
      </w:r>
      <w:r w:rsidR="000D0516" w:rsidRPr="000D0516">
        <w:t>:</w:t>
      </w:r>
    </w:p>
    <w:p w:rsidR="000D0516" w:rsidRDefault="000D0516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ind w:firstLine="708"/>
        <w:jc w:val="both"/>
      </w:pP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B77AA">
        <w:fldChar w:fldCharType="separate"/>
      </w:r>
      <w:r>
        <w:fldChar w:fldCharType="end"/>
      </w:r>
      <w:r>
        <w:t xml:space="preserve"> co najmniej 1 samochodem spełniającymi normę </w:t>
      </w:r>
      <w:r w:rsidR="004379F2">
        <w:t xml:space="preserve"> </w:t>
      </w:r>
      <w:r>
        <w:t>EURO 5</w:t>
      </w:r>
      <w:r w:rsidRPr="000D0516">
        <w:t xml:space="preserve"> </w:t>
      </w:r>
      <w:r>
        <w:t>lub wyższą</w:t>
      </w:r>
    </w:p>
    <w:p w:rsidR="000D0516" w:rsidRDefault="000D0516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ind w:firstLine="708"/>
        <w:jc w:val="both"/>
      </w:pP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B77AA">
        <w:fldChar w:fldCharType="separate"/>
      </w:r>
      <w:r>
        <w:fldChar w:fldCharType="end"/>
      </w:r>
      <w:r>
        <w:t xml:space="preserve"> co najmniej 2 samochodami spełniającymi normę EURO 5 lub wyższą</w:t>
      </w:r>
    </w:p>
    <w:p w:rsidR="00DD222D" w:rsidRDefault="000D0516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ind w:firstLine="708"/>
        <w:jc w:val="both"/>
      </w:pPr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B77AA">
        <w:fldChar w:fldCharType="separate"/>
      </w:r>
      <w:r>
        <w:fldChar w:fldCharType="end"/>
      </w:r>
      <w:r>
        <w:t xml:space="preserve"> co najmniej 3 samochodami spełniającymi normę EURO 5 lub wyższą</w:t>
      </w:r>
    </w:p>
    <w:p w:rsidR="00DD222D" w:rsidRDefault="00DD222D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>Wykonawca dołącza do formularza ofertowego wykaz pojazdów jakie będą używane do realizacji zamówienia</w:t>
      </w:r>
      <w:r w:rsidR="004379F2">
        <w:t xml:space="preserve"> ze wskazaniem spełnianej przez </w:t>
      </w:r>
      <w:r>
        <w:t>nie normy emisji spalin min. EURO 5  wraz z dokumentami potwierdzającymi spełnianie tej normy</w:t>
      </w:r>
      <w:r w:rsidR="004379F2">
        <w:t>.</w:t>
      </w:r>
    </w:p>
    <w:p w:rsidR="00DD222D" w:rsidRDefault="00E42B32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 xml:space="preserve">3) </w:t>
      </w:r>
      <w:r w:rsidR="00DA130F" w:rsidRPr="008E0326">
        <w:t>oświadczamy, że zapoznaliśmy się ze specyfikacją istotnych warunków zamówienia i uznajemy się za związanych określonymi w niej zasadami postępowania .</w:t>
      </w:r>
      <w:r w:rsidR="00DA130F" w:rsidRPr="00205D5A">
        <w:t xml:space="preserve"> </w:t>
      </w:r>
    </w:p>
    <w:p w:rsidR="00DD222D" w:rsidRDefault="00E42B32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>4</w:t>
      </w:r>
      <w:r w:rsidR="00DA130F" w:rsidRPr="00205D5A">
        <w:t>) oświadczamy, że uważamy się za związanych niniejszą ofertą na czas wskazany w specyfikacji istotnych warunków zamówienia,</w:t>
      </w:r>
    </w:p>
    <w:p w:rsidR="00DD222D" w:rsidRDefault="00E42B32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0B77AA" w:rsidP="00DD222D">
      <w:pPr>
        <w:pStyle w:val="NormalnyWeb"/>
        <w:pBdr>
          <w:bottom w:val="single" w:sz="12" w:space="1" w:color="auto"/>
        </w:pBdr>
        <w:suppressAutoHyphens/>
        <w:spacing w:after="120" w:line="276" w:lineRule="auto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DD222D">
        <w:t>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D222D" w:rsidRPr="00DD222D" w:rsidRDefault="000B77AA" w:rsidP="00E251A9">
      <w:pPr>
        <w:ind w:left="284"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</w:t>
      </w:r>
      <w:r w:rsidR="006F12F2" w:rsidRPr="00DD222D">
        <w:t>do zawarcia umowy na zawartych tam warunkach w miejscu i terminie wyznaczonym przez Zamawiającego.</w:t>
      </w:r>
    </w:p>
    <w:p w:rsidR="00205D5A" w:rsidRPr="00DD222D" w:rsidRDefault="00205D5A" w:rsidP="00E42B32">
      <w:pPr>
        <w:ind w:hanging="284"/>
        <w:jc w:val="both"/>
      </w:pPr>
    </w:p>
    <w:p w:rsidR="004379F2" w:rsidRPr="004379F2" w:rsidRDefault="000B77AA" w:rsidP="000B77AA">
      <w:pPr>
        <w:jc w:val="both"/>
        <w:rPr>
          <w:bCs/>
        </w:rPr>
      </w:pPr>
      <w:r>
        <w:lastRenderedPageBreak/>
        <w:t>8</w:t>
      </w:r>
      <w:r w:rsidR="00205D5A" w:rsidRPr="00DD222D">
        <w:t>)</w:t>
      </w:r>
      <w:r w:rsidR="00DD222D" w:rsidRPr="00DD222D">
        <w:t xml:space="preserve"> </w:t>
      </w:r>
      <w:r w:rsidR="004379F2" w:rsidRPr="004379F2">
        <w:t xml:space="preserve">Wykonawca należy do </w:t>
      </w:r>
      <w:r w:rsidR="004379F2" w:rsidRPr="004379F2">
        <w:rPr>
          <w:bCs/>
        </w:rPr>
        <w:t>sektora małych i średnich przedsiębiorstw</w:t>
      </w:r>
    </w:p>
    <w:p w:rsidR="004379F2" w:rsidRPr="004379F2" w:rsidRDefault="004379F2" w:rsidP="004379F2">
      <w:pPr>
        <w:ind w:left="142" w:hanging="426"/>
        <w:jc w:val="both"/>
      </w:pPr>
    </w:p>
    <w:p w:rsidR="004379F2" w:rsidRPr="004379F2" w:rsidRDefault="004379F2" w:rsidP="004379F2">
      <w:pPr>
        <w:ind w:left="426" w:right="110"/>
        <w:rPr>
          <w:sz w:val="20"/>
          <w:szCs w:val="20"/>
        </w:rPr>
      </w:pPr>
      <w:r w:rsidRPr="004379F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0B77AA">
        <w:rPr>
          <w:b/>
          <w:sz w:val="32"/>
          <w:szCs w:val="32"/>
        </w:rPr>
      </w:r>
      <w:r w:rsidR="000B77AA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NIE                                                         </w:t>
      </w:r>
      <w:r w:rsidRPr="004379F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0B77AA">
        <w:rPr>
          <w:b/>
          <w:sz w:val="32"/>
          <w:szCs w:val="32"/>
        </w:rPr>
      </w:r>
      <w:r w:rsidR="000B77AA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TAK</w:t>
      </w:r>
      <w:r w:rsidRPr="004379F2">
        <w:rPr>
          <w:b/>
          <w:sz w:val="20"/>
          <w:szCs w:val="20"/>
        </w:rPr>
        <w:t xml:space="preserve">  </w:t>
      </w:r>
      <w:r w:rsidRPr="004379F2">
        <w:rPr>
          <w:sz w:val="20"/>
          <w:szCs w:val="20"/>
        </w:rPr>
        <w:t xml:space="preserve">  </w:t>
      </w:r>
    </w:p>
    <w:p w:rsidR="004379F2" w:rsidRPr="004379F2" w:rsidRDefault="004379F2" w:rsidP="004379F2">
      <w:pPr>
        <w:ind w:left="426" w:right="110"/>
        <w:rPr>
          <w:sz w:val="20"/>
          <w:szCs w:val="20"/>
        </w:rPr>
      </w:pPr>
    </w:p>
    <w:p w:rsidR="004379F2" w:rsidRPr="004379F2" w:rsidRDefault="004379F2" w:rsidP="004379F2">
      <w:pPr>
        <w:ind w:left="426" w:hanging="284"/>
        <w:jc w:val="both"/>
        <w:rPr>
          <w:kern w:val="20"/>
          <w:sz w:val="18"/>
          <w:szCs w:val="18"/>
        </w:rPr>
      </w:pPr>
      <w:r w:rsidRPr="004379F2">
        <w:rPr>
          <w:kern w:val="20"/>
          <w:sz w:val="18"/>
          <w:szCs w:val="18"/>
        </w:rPr>
        <w:t xml:space="preserve">     Należy zaznaczyć znakiem X właściwe pole.</w:t>
      </w:r>
    </w:p>
    <w:p w:rsidR="00DD222D" w:rsidRDefault="00DD222D" w:rsidP="004379F2">
      <w:pPr>
        <w:pStyle w:val="Bezodstpw"/>
        <w:spacing w:after="120" w:line="360" w:lineRule="auto"/>
        <w:jc w:val="both"/>
      </w:pPr>
    </w:p>
    <w:p w:rsidR="00205D5A" w:rsidRPr="00DD222D" w:rsidRDefault="00205D5A" w:rsidP="000B77AA">
      <w:pPr>
        <w:jc w:val="both"/>
      </w:pPr>
      <w:r w:rsidRPr="00DD222D">
        <w:t> </w:t>
      </w:r>
      <w:r w:rsidRPr="00DD222D">
        <w:rPr>
          <w:color w:val="000000"/>
        </w:rPr>
        <w:t xml:space="preserve">Oświadczam, że wypełniłem obowiązki informacyjne przewidziane w art. 13 lub art. 14 RODO wobec osób fizycznych, </w:t>
      </w:r>
      <w:r w:rsidRPr="00DD222D">
        <w:t>od których dane osobowe bezpośrednio lub pośrednio pozyskałem</w:t>
      </w:r>
      <w:r w:rsidRPr="00DD222D">
        <w:rPr>
          <w:color w:val="000000"/>
        </w:rPr>
        <w:t xml:space="preserve"> w celu ubiegania się o udzielenie zamówienia publicznego w niniejszym postępowaniu</w:t>
      </w:r>
      <w:r w:rsidRPr="00DD222D">
        <w:t>.*</w:t>
      </w:r>
      <w:r w:rsidRPr="00DD222D">
        <w:rPr>
          <w:i/>
          <w:color w:val="000000"/>
        </w:rPr>
        <w:t xml:space="preserve"> /Jeśli nie dotyczy wykreślić/</w:t>
      </w:r>
    </w:p>
    <w:p w:rsidR="00205D5A" w:rsidRPr="00205D5A" w:rsidRDefault="00205D5A" w:rsidP="000B77AA">
      <w:pPr>
        <w:pStyle w:val="NormalnyWeb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DD222D">
        <w:rPr>
          <w:i/>
          <w:color w:val="000000"/>
        </w:rPr>
        <w:t xml:space="preserve">* W przypadku gdy wykonawca </w:t>
      </w:r>
      <w:r w:rsidRPr="00DD222D">
        <w:rPr>
          <w:i/>
        </w:rPr>
        <w:t>nie przekazuje danych osobowych innych niż bezpośrednio jego dotyczących lub zachodzi wyłączenie stosowania obowiązku informacyjnego, stosownie do art. 13 ust. 4 lub art. 14 ust. 5 RODO treści oświadczenia</w:t>
      </w:r>
      <w:r w:rsidRPr="00205D5A">
        <w:rPr>
          <w:rFonts w:ascii="Arial" w:hAnsi="Arial" w:cs="Arial"/>
          <w:i/>
          <w:sz w:val="20"/>
          <w:szCs w:val="20"/>
        </w:rPr>
        <w:t xml:space="preserve">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E42B32">
      <w:pPr>
        <w:jc w:val="both"/>
      </w:pPr>
    </w:p>
    <w:p w:rsidR="006F12F2" w:rsidRPr="00205D5A" w:rsidRDefault="000B77AA" w:rsidP="00E42B32">
      <w:pPr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E42B32">
            <w:pPr>
              <w:ind w:firstLine="496"/>
              <w:jc w:val="both"/>
            </w:pPr>
          </w:p>
        </w:tc>
      </w:tr>
      <w:tr w:rsidR="000B77AA" w:rsidRPr="00205D5A">
        <w:tc>
          <w:tcPr>
            <w:tcW w:w="727" w:type="dxa"/>
          </w:tcPr>
          <w:p w:rsidR="000B77AA" w:rsidRPr="00205D5A" w:rsidRDefault="000B77AA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B77AA" w:rsidRPr="00205D5A" w:rsidRDefault="000B77AA" w:rsidP="00E42B32">
            <w:pPr>
              <w:ind w:firstLine="496"/>
              <w:jc w:val="both"/>
            </w:pPr>
          </w:p>
        </w:tc>
      </w:tr>
      <w:tr w:rsidR="000B77AA" w:rsidRPr="00205D5A">
        <w:tc>
          <w:tcPr>
            <w:tcW w:w="727" w:type="dxa"/>
          </w:tcPr>
          <w:p w:rsidR="000B77AA" w:rsidRPr="00205D5A" w:rsidRDefault="000B77AA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B77AA" w:rsidRPr="00205D5A" w:rsidRDefault="000B77AA" w:rsidP="00E42B32">
            <w:pPr>
              <w:ind w:firstLine="496"/>
              <w:jc w:val="both"/>
            </w:pPr>
          </w:p>
        </w:tc>
      </w:tr>
      <w:tr w:rsidR="000B77AA" w:rsidRPr="00205D5A">
        <w:tc>
          <w:tcPr>
            <w:tcW w:w="727" w:type="dxa"/>
          </w:tcPr>
          <w:p w:rsidR="000B77AA" w:rsidRPr="00205D5A" w:rsidRDefault="000B77AA" w:rsidP="00E42B32">
            <w:pPr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0B77AA" w:rsidRPr="00205D5A" w:rsidRDefault="000B77AA" w:rsidP="00E42B32">
            <w:pPr>
              <w:ind w:firstLine="496"/>
              <w:jc w:val="both"/>
            </w:pPr>
          </w:p>
        </w:tc>
      </w:tr>
    </w:tbl>
    <w:p w:rsidR="006F12F2" w:rsidRPr="00205D5A" w:rsidRDefault="006F12F2" w:rsidP="00E42B32">
      <w:pPr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E42B32">
      <w:pPr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E42B32">
      <w:pPr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E42B32">
      <w:pPr>
        <w:jc w:val="both"/>
        <w:rPr>
          <w:b/>
          <w:bCs/>
        </w:rPr>
      </w:pPr>
    </w:p>
    <w:p w:rsidR="00C214D6" w:rsidRPr="00205D5A" w:rsidRDefault="00C214D6" w:rsidP="00E42B32">
      <w:pPr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B72" w:rsidRDefault="00E45B72">
      <w:r>
        <w:separator/>
      </w:r>
    </w:p>
  </w:endnote>
  <w:endnote w:type="continuationSeparator" w:id="0">
    <w:p w:rsidR="00E45B72" w:rsidRDefault="00E45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77A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B72" w:rsidRDefault="00E45B72">
      <w:r>
        <w:separator/>
      </w:r>
    </w:p>
  </w:footnote>
  <w:footnote w:type="continuationSeparator" w:id="0">
    <w:p w:rsidR="00E45B72" w:rsidRDefault="00E45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1C1" w:rsidRDefault="00B53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A5725A"/>
    <w:multiLevelType w:val="hybridMultilevel"/>
    <w:tmpl w:val="D5140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863FA4"/>
    <w:multiLevelType w:val="hybridMultilevel"/>
    <w:tmpl w:val="6CE86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1DE7481"/>
    <w:multiLevelType w:val="multilevel"/>
    <w:tmpl w:val="9B9C44FA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9C5538F"/>
    <w:multiLevelType w:val="multilevel"/>
    <w:tmpl w:val="CAFEF6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9"/>
  </w:num>
  <w:num w:numId="2">
    <w:abstractNumId w:val="19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1"/>
  </w:num>
  <w:num w:numId="9">
    <w:abstractNumId w:val="4"/>
  </w:num>
  <w:num w:numId="10">
    <w:abstractNumId w:val="30"/>
  </w:num>
  <w:num w:numId="11">
    <w:abstractNumId w:val="25"/>
  </w:num>
  <w:num w:numId="12">
    <w:abstractNumId w:val="11"/>
  </w:num>
  <w:num w:numId="13">
    <w:abstractNumId w:val="24"/>
  </w:num>
  <w:num w:numId="14">
    <w:abstractNumId w:val="36"/>
  </w:num>
  <w:num w:numId="15">
    <w:abstractNumId w:val="22"/>
  </w:num>
  <w:num w:numId="16">
    <w:abstractNumId w:val="34"/>
  </w:num>
  <w:num w:numId="17">
    <w:abstractNumId w:val="10"/>
  </w:num>
  <w:num w:numId="18">
    <w:abstractNumId w:val="14"/>
  </w:num>
  <w:num w:numId="19">
    <w:abstractNumId w:val="33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2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8"/>
  </w:num>
  <w:num w:numId="33">
    <w:abstractNumId w:val="20"/>
  </w:num>
  <w:num w:numId="34">
    <w:abstractNumId w:val="18"/>
  </w:num>
  <w:num w:numId="35">
    <w:abstractNumId w:val="27"/>
  </w:num>
  <w:num w:numId="36">
    <w:abstractNumId w:val="21"/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B72"/>
    <w:rsid w:val="00016D63"/>
    <w:rsid w:val="000B77AA"/>
    <w:rsid w:val="000D0516"/>
    <w:rsid w:val="00205D5A"/>
    <w:rsid w:val="00264B92"/>
    <w:rsid w:val="00275899"/>
    <w:rsid w:val="00280050"/>
    <w:rsid w:val="00345612"/>
    <w:rsid w:val="003E3EB0"/>
    <w:rsid w:val="004368E0"/>
    <w:rsid w:val="004379F2"/>
    <w:rsid w:val="004413EB"/>
    <w:rsid w:val="004C4264"/>
    <w:rsid w:val="00554A2B"/>
    <w:rsid w:val="0058146E"/>
    <w:rsid w:val="005A3802"/>
    <w:rsid w:val="006033A5"/>
    <w:rsid w:val="00604962"/>
    <w:rsid w:val="006F12F2"/>
    <w:rsid w:val="006F5451"/>
    <w:rsid w:val="006F5698"/>
    <w:rsid w:val="00733A7B"/>
    <w:rsid w:val="00831B3D"/>
    <w:rsid w:val="0085366D"/>
    <w:rsid w:val="008B0507"/>
    <w:rsid w:val="008B2454"/>
    <w:rsid w:val="008E0326"/>
    <w:rsid w:val="00935CA5"/>
    <w:rsid w:val="00957E1B"/>
    <w:rsid w:val="009A4ABA"/>
    <w:rsid w:val="009C24E5"/>
    <w:rsid w:val="009D31AD"/>
    <w:rsid w:val="00A97DF6"/>
    <w:rsid w:val="00AA23A4"/>
    <w:rsid w:val="00B531C1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DD222D"/>
    <w:rsid w:val="00E0656B"/>
    <w:rsid w:val="00E251A9"/>
    <w:rsid w:val="00E42B32"/>
    <w:rsid w:val="00E45B72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4CD3168E"/>
  <w15:chartTrackingRefBased/>
  <w15:docId w15:val="{AEE63BAC-29AA-4162-985E-B82C3974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D222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D222D"/>
    <w:rPr>
      <w:rFonts w:ascii="Calibri" w:eastAsia="Calibri" w:hAnsi="Calibri"/>
      <w:lang w:eastAsia="en-US"/>
    </w:rPr>
  </w:style>
  <w:style w:type="paragraph" w:styleId="Bezodstpw">
    <w:name w:val="No Spacing"/>
    <w:uiPriority w:val="1"/>
    <w:qFormat/>
    <w:rsid w:val="00DD222D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DD22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AE8F6-D4D7-4F31-8298-BDFF18088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550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2001-01-24T13:21:00Z</cp:lastPrinted>
  <dcterms:created xsi:type="dcterms:W3CDTF">2020-02-04T13:34:00Z</dcterms:created>
  <dcterms:modified xsi:type="dcterms:W3CDTF">2020-02-04T13:34:00Z</dcterms:modified>
</cp:coreProperties>
</file>