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35EFE" w:rsidRDefault="00B352FA" w:rsidP="00025386">
      <w:pPr>
        <w:pStyle w:val="Nagwek4"/>
        <w:rPr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935EFE">
        <w:rPr>
          <w:i w:val="0"/>
        </w:rPr>
        <w:t xml:space="preserve">Załącznik nr </w:t>
      </w:r>
      <w:r>
        <w:rPr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272D9" w:rsidRPr="00A272D9">
        <w:rPr>
          <w:rFonts w:ascii="Times New Roman" w:eastAsia="Times New Roman" w:hAnsi="Times New Roman"/>
          <w:b/>
          <w:sz w:val="24"/>
          <w:szCs w:val="20"/>
          <w:lang w:eastAsia="pl-PL"/>
        </w:rPr>
        <w:t>NA/P/21/2020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272D9" w:rsidRPr="00A272D9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935EF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935EFE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A272D9" w:rsidRPr="00A272D9">
        <w:rPr>
          <w:rFonts w:ascii="Times New Roman" w:eastAsia="Times New Roman" w:hAnsi="Times New Roman"/>
          <w:b/>
          <w:sz w:val="24"/>
          <w:szCs w:val="24"/>
          <w:lang w:eastAsia="pl-PL"/>
        </w:rPr>
        <w:t>Odbiór i zagospodarowanie odpadów komunalnych z budynków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E2D" w:rsidRDefault="007D6E2D" w:rsidP="00025386">
      <w:pPr>
        <w:spacing w:after="0" w:line="240" w:lineRule="auto"/>
      </w:pPr>
      <w:r>
        <w:separator/>
      </w:r>
    </w:p>
  </w:endnote>
  <w:endnote w:type="continuationSeparator" w:id="0">
    <w:p w:rsidR="007D6E2D" w:rsidRDefault="007D6E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2D9" w:rsidRDefault="00A272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52F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2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2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2D9" w:rsidRDefault="00A27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E2D" w:rsidRDefault="007D6E2D" w:rsidP="00025386">
      <w:pPr>
        <w:spacing w:after="0" w:line="240" w:lineRule="auto"/>
      </w:pPr>
      <w:r>
        <w:separator/>
      </w:r>
    </w:p>
  </w:footnote>
  <w:footnote w:type="continuationSeparator" w:id="0">
    <w:p w:rsidR="007D6E2D" w:rsidRDefault="007D6E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2D9" w:rsidRDefault="00A272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2D9" w:rsidRDefault="00A272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2D9" w:rsidRDefault="00A272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E2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D6E2D"/>
    <w:rsid w:val="008B797E"/>
    <w:rsid w:val="008F2498"/>
    <w:rsid w:val="00935EFE"/>
    <w:rsid w:val="00A272D9"/>
    <w:rsid w:val="00A56A6F"/>
    <w:rsid w:val="00B352FA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4610C9"/>
  <w15:chartTrackingRefBased/>
  <w15:docId w15:val="{3391A126-8969-43D4-BE67-26190523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5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2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2020-02-05T08:17:00Z</cp:lastPrinted>
  <dcterms:created xsi:type="dcterms:W3CDTF">2020-02-05T08:17:00Z</dcterms:created>
  <dcterms:modified xsi:type="dcterms:W3CDTF">2020-02-05T08:17:00Z</dcterms:modified>
</cp:coreProperties>
</file>