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9D4F9" w14:textId="4D00F43E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57ADBE18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024FB13E" w14:textId="77777777" w:rsidR="00CB6204" w:rsidRDefault="00CB6204" w:rsidP="00CB6204"/>
                <w:p w14:paraId="464F3BD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8B86AC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5E5F8F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28CE1F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1C4959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DABC726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2040254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EDA1E5E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0CBCB6D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0F78">
        <w:rPr>
          <w:b/>
          <w:i w:val="0"/>
        </w:rPr>
        <w:t>4</w:t>
      </w:r>
      <w:bookmarkStart w:id="0" w:name="_GoBack"/>
      <w:bookmarkEnd w:id="0"/>
    </w:p>
    <w:p w14:paraId="4CBC0FC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B6FFE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4A90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456008F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948FB" w:rsidRPr="004948FB">
        <w:rPr>
          <w:b/>
          <w:sz w:val="24"/>
        </w:rPr>
        <w:t>BZP/271/7/2020</w:t>
      </w:r>
    </w:p>
    <w:p w14:paraId="0260479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2A64271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F4FCECD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BD98F1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BA122CE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FC0F6B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8C618C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2B0A67E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948FB" w:rsidRPr="004948FB">
        <w:rPr>
          <w:b/>
        </w:rPr>
        <w:t>przetarg nieograniczony</w:t>
      </w:r>
      <w:r w:rsidR="00753DC1">
        <w:t xml:space="preserve"> na:</w:t>
      </w:r>
    </w:p>
    <w:p w14:paraId="1DEFE559" w14:textId="77777777" w:rsidR="0000184A" w:rsidRDefault="004948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948FB">
        <w:rPr>
          <w:b/>
          <w:sz w:val="24"/>
          <w:szCs w:val="24"/>
        </w:rPr>
        <w:t>Wywóz odpadów z kontenerów, koszy i pojemników</w:t>
      </w:r>
    </w:p>
    <w:p w14:paraId="173E5C4E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E67CF10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948FB" w:rsidRPr="004948FB">
        <w:rPr>
          <w:sz w:val="24"/>
          <w:szCs w:val="24"/>
        </w:rPr>
        <w:t>(</w:t>
      </w:r>
      <w:proofErr w:type="spellStart"/>
      <w:r w:rsidR="004948FB" w:rsidRPr="004948FB">
        <w:rPr>
          <w:sz w:val="24"/>
          <w:szCs w:val="24"/>
        </w:rPr>
        <w:t>t.j</w:t>
      </w:r>
      <w:proofErr w:type="spellEnd"/>
      <w:r w:rsidR="004948FB" w:rsidRPr="004948F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F7F718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7332447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003A8B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76C1DB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948FB" w:rsidRPr="004948FB">
        <w:rPr>
          <w:sz w:val="24"/>
          <w:szCs w:val="24"/>
        </w:rPr>
        <w:t>(</w:t>
      </w:r>
      <w:proofErr w:type="spellStart"/>
      <w:r w:rsidR="004948FB" w:rsidRPr="004948FB">
        <w:rPr>
          <w:sz w:val="24"/>
          <w:szCs w:val="24"/>
        </w:rPr>
        <w:t>t.j</w:t>
      </w:r>
      <w:proofErr w:type="spellEnd"/>
      <w:r w:rsidR="004948FB" w:rsidRPr="004948F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9BBE564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948FB" w:rsidRPr="004948FB">
        <w:rPr>
          <w:sz w:val="24"/>
          <w:szCs w:val="24"/>
        </w:rPr>
        <w:t>(</w:t>
      </w:r>
      <w:proofErr w:type="spellStart"/>
      <w:r w:rsidR="004948FB" w:rsidRPr="004948FB">
        <w:rPr>
          <w:sz w:val="24"/>
          <w:szCs w:val="24"/>
        </w:rPr>
        <w:t>t.j</w:t>
      </w:r>
      <w:proofErr w:type="spellEnd"/>
      <w:r w:rsidR="004948FB" w:rsidRPr="004948F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85C223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66082A02" w14:textId="77777777" w:rsidTr="00C527C7">
        <w:tc>
          <w:tcPr>
            <w:tcW w:w="543" w:type="dxa"/>
          </w:tcPr>
          <w:p w14:paraId="21997F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18C13F2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8A110A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73EA9B7B" w14:textId="77777777" w:rsidTr="00C527C7">
        <w:tc>
          <w:tcPr>
            <w:tcW w:w="543" w:type="dxa"/>
          </w:tcPr>
          <w:p w14:paraId="624085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03CA33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14DE22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488991F" w14:textId="77777777" w:rsidTr="00C527C7">
        <w:tc>
          <w:tcPr>
            <w:tcW w:w="543" w:type="dxa"/>
          </w:tcPr>
          <w:p w14:paraId="0A5BB44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B208FC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B3828F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00FC6C3" w14:textId="77777777" w:rsidTr="00C527C7">
        <w:tc>
          <w:tcPr>
            <w:tcW w:w="543" w:type="dxa"/>
          </w:tcPr>
          <w:p w14:paraId="27670AB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713AB4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89ED2F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84904CE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449FDC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5994B7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74F16A26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C82240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FF22B" w14:textId="77777777" w:rsidR="00466514" w:rsidRDefault="00466514">
      <w:r>
        <w:separator/>
      </w:r>
    </w:p>
  </w:endnote>
  <w:endnote w:type="continuationSeparator" w:id="0">
    <w:p w14:paraId="4E1140E8" w14:textId="77777777" w:rsidR="00466514" w:rsidRDefault="0046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514C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9A931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4755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197606E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860EA38">
        <v:line id="_x0000_s2049" style="position:absolute;left:0;text-align:left;z-index:251657728" from="-3.85pt,8.7pt" to="455.15pt,8.7pt"/>
      </w:pict>
    </w:r>
  </w:p>
  <w:p w14:paraId="175B282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98E8" w14:textId="77777777" w:rsidR="004948FB" w:rsidRDefault="004948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0C81A" w14:textId="77777777" w:rsidR="00466514" w:rsidRDefault="00466514">
      <w:r>
        <w:separator/>
      </w:r>
    </w:p>
  </w:footnote>
  <w:footnote w:type="continuationSeparator" w:id="0">
    <w:p w14:paraId="1EEBE6BA" w14:textId="77777777" w:rsidR="00466514" w:rsidRDefault="00466514">
      <w:r>
        <w:continuationSeparator/>
      </w:r>
    </w:p>
  </w:footnote>
  <w:footnote w:id="1">
    <w:p w14:paraId="49063325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DE4F341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4F38C" w14:textId="77777777" w:rsidR="004948FB" w:rsidRDefault="004948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A0B18" w14:textId="77777777" w:rsidR="004948FB" w:rsidRDefault="004948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DDBBB" w14:textId="77777777" w:rsidR="004948FB" w:rsidRDefault="004948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51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6514"/>
    <w:rsid w:val="004704CB"/>
    <w:rsid w:val="004948F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0F78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196A69"/>
  <w15:chartTrackingRefBased/>
  <w15:docId w15:val="{0DF2C104-8CE5-4393-93E7-7D3FE0A7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0C90C-594F-42F1-ACE5-FAE383B5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2020-02-05T09:53:00Z</dcterms:created>
  <dcterms:modified xsi:type="dcterms:W3CDTF">2020-02-05T09:53:00Z</dcterms:modified>
</cp:coreProperties>
</file>