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FB5" w:rsidRPr="00EE5FB5" w:rsidRDefault="00EE5FB5" w:rsidP="00EE5FB5">
      <w:pPr>
        <w:pStyle w:val="ogloszenie"/>
        <w:rPr>
          <w:rFonts w:ascii="Times New Roman" w:hAnsi="Times New Roman"/>
          <w:sz w:val="28"/>
          <w:szCs w:val="28"/>
        </w:rPr>
      </w:pPr>
      <w:r w:rsidRPr="00EE5FB5">
        <w:rPr>
          <w:rFonts w:ascii="Times New Roman" w:hAnsi="Times New Roman"/>
          <w:sz w:val="28"/>
          <w:szCs w:val="28"/>
        </w:rPr>
        <w:t>Pismo: ZP.271.30/2/2019</w:t>
      </w:r>
    </w:p>
    <w:p w:rsidR="00EE5FB5" w:rsidRDefault="00EE5FB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4B494E" w:rsidRDefault="007609A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grupy 25</w:t>
      </w:r>
    </w:p>
    <w:p w:rsidR="007609A9" w:rsidRDefault="007609A9" w:rsidP="00B52A97">
      <w:pPr>
        <w:spacing w:line="360" w:lineRule="auto"/>
        <w:rPr>
          <w:b/>
          <w:bCs/>
          <w:color w:val="000000"/>
        </w:rPr>
      </w:pPr>
    </w:p>
    <w:p w:rsidR="00676067" w:rsidRDefault="00676067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925A3D" w:rsidP="00B52A97">
      <w:pPr>
        <w:spacing w:line="360" w:lineRule="auto"/>
        <w:rPr>
          <w:b/>
          <w:bCs/>
          <w:color w:val="000000"/>
        </w:rPr>
      </w:pPr>
      <w:r w:rsidRPr="00925A3D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925A3D" w:rsidP="00B52A97">
      <w:pPr>
        <w:spacing w:line="360" w:lineRule="auto"/>
        <w:rPr>
          <w:color w:val="000000"/>
          <w:lang w:val="en-US"/>
        </w:rPr>
      </w:pPr>
      <w:r w:rsidRPr="00925A3D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925A3D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676067">
        <w:rPr>
          <w:color w:val="000000"/>
        </w:rPr>
        <w:t xml:space="preserve"> </w:t>
      </w:r>
      <w:r w:rsidRPr="00925A3D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925A3D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925A3D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925A3D" w:rsidRPr="00925A3D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925A3D" w:rsidRPr="00925A3D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925A3D" w:rsidRPr="00925A3D">
        <w:rPr>
          <w:b/>
          <w:color w:val="000000"/>
        </w:rPr>
        <w:t>Dostawa niesterylnego sprzętu jednorazowego i wielorazowego użytku</w:t>
      </w:r>
      <w:r w:rsidR="007609A9">
        <w:rPr>
          <w:color w:val="000000"/>
        </w:rPr>
        <w:t xml:space="preserve"> (ZP 2/2019) grupa  25</w:t>
      </w:r>
    </w:p>
    <w:p w:rsidR="007609A9" w:rsidRDefault="007609A9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25A3D" w:rsidTr="001531D9">
        <w:trPr>
          <w:cantSplit/>
          <w:trHeight w:val="2109"/>
        </w:trPr>
        <w:tc>
          <w:tcPr>
            <w:tcW w:w="9526" w:type="dxa"/>
          </w:tcPr>
          <w:p w:rsidR="00925A3D" w:rsidRDefault="00925A3D" w:rsidP="005F41DD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925A3D">
              <w:rPr>
                <w:b/>
                <w:color w:val="000000"/>
              </w:rPr>
              <w:t>25</w:t>
            </w:r>
          </w:p>
          <w:p w:rsidR="00925A3D" w:rsidRDefault="00925A3D" w:rsidP="005F41DD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925A3D" w:rsidRDefault="00925A3D" w:rsidP="005F41DD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925A3D">
              <w:rPr>
                <w:b/>
              </w:rPr>
              <w:t>Sinmed</w:t>
            </w:r>
            <w:proofErr w:type="spellEnd"/>
            <w:r w:rsidRPr="00925A3D">
              <w:rPr>
                <w:b/>
              </w:rPr>
              <w:t xml:space="preserve"> Sp. z o. o.</w:t>
            </w:r>
          </w:p>
          <w:p w:rsidR="00925A3D" w:rsidRDefault="00925A3D" w:rsidP="005F41DD">
            <w:pPr>
              <w:spacing w:line="360" w:lineRule="auto"/>
              <w:ind w:firstLine="284"/>
              <w:jc w:val="both"/>
              <w:rPr>
                <w:b/>
              </w:rPr>
            </w:pPr>
            <w:r w:rsidRPr="00925A3D">
              <w:rPr>
                <w:b/>
              </w:rPr>
              <w:t>44-178</w:t>
            </w:r>
            <w:r>
              <w:rPr>
                <w:b/>
              </w:rPr>
              <w:t xml:space="preserve"> </w:t>
            </w:r>
            <w:r w:rsidRPr="00925A3D">
              <w:rPr>
                <w:b/>
              </w:rPr>
              <w:t>Przyszowice</w:t>
            </w:r>
            <w:r w:rsidR="001531D9">
              <w:rPr>
                <w:b/>
              </w:rPr>
              <w:t xml:space="preserve">, </w:t>
            </w:r>
            <w:r w:rsidRPr="00925A3D">
              <w:rPr>
                <w:b/>
              </w:rPr>
              <w:t>Graniczna</w:t>
            </w:r>
            <w:r>
              <w:rPr>
                <w:b/>
              </w:rPr>
              <w:t xml:space="preserve">    </w:t>
            </w:r>
            <w:r w:rsidRPr="00925A3D">
              <w:rPr>
                <w:b/>
              </w:rPr>
              <w:t>32B</w:t>
            </w:r>
          </w:p>
          <w:p w:rsidR="00925A3D" w:rsidRDefault="00925A3D" w:rsidP="005F41DD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925A3D">
              <w:rPr>
                <w:b/>
              </w:rPr>
              <w:t>100 440.00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925A3D" w:rsidRPr="008463A1" w:rsidTr="00CF2130">
        <w:tc>
          <w:tcPr>
            <w:tcW w:w="9606" w:type="dxa"/>
            <w:shd w:val="clear" w:color="auto" w:fill="auto"/>
          </w:tcPr>
          <w:p w:rsidR="00925A3D" w:rsidRPr="008463A1" w:rsidRDefault="00925A3D" w:rsidP="005F41DD">
            <w:pPr>
              <w:spacing w:line="360" w:lineRule="auto"/>
              <w:rPr>
                <w:b/>
              </w:rPr>
            </w:pPr>
            <w:proofErr w:type="spellStart"/>
            <w:r w:rsidRPr="00925A3D">
              <w:rPr>
                <w:b/>
              </w:rPr>
              <w:t>Sinmed</w:t>
            </w:r>
            <w:proofErr w:type="spellEnd"/>
            <w:r w:rsidRPr="00925A3D">
              <w:rPr>
                <w:b/>
              </w:rPr>
              <w:t xml:space="preserve"> Sp. z o. o.</w:t>
            </w:r>
          </w:p>
          <w:p w:rsidR="00925A3D" w:rsidRDefault="00925A3D" w:rsidP="004678C1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4678C1" w:rsidRPr="004678C1" w:rsidRDefault="004678C1" w:rsidP="004678C1">
            <w:pPr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2018 poz. 1986) oraz jest najkorzystniejsza w kryterium cena 100 %</w:t>
            </w:r>
          </w:p>
        </w:tc>
      </w:tr>
    </w:tbl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4210"/>
        <w:gridCol w:w="1843"/>
        <w:gridCol w:w="1194"/>
      </w:tblGrid>
      <w:tr w:rsidR="00B52A97" w:rsidRPr="008463A1" w:rsidTr="0074615A">
        <w:tc>
          <w:tcPr>
            <w:tcW w:w="2277" w:type="dxa"/>
            <w:tcBorders>
              <w:bottom w:val="single" w:sz="4" w:space="0" w:color="auto"/>
            </w:tcBorders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4210" w:type="dxa"/>
            <w:tcBorders>
              <w:bottom w:val="single" w:sz="4" w:space="0" w:color="auto"/>
            </w:tcBorders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194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25A3D" w:rsidRPr="008463A1" w:rsidTr="0074615A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25A3D">
              <w:rPr>
                <w:sz w:val="18"/>
                <w:szCs w:val="18"/>
              </w:rPr>
              <w:t>Grupa nr 25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sz w:val="18"/>
                <w:szCs w:val="18"/>
              </w:rPr>
            </w:pPr>
            <w:proofErr w:type="spellStart"/>
            <w:r w:rsidRPr="00925A3D">
              <w:rPr>
                <w:sz w:val="18"/>
                <w:szCs w:val="18"/>
              </w:rPr>
              <w:t>Skamex</w:t>
            </w:r>
            <w:proofErr w:type="spellEnd"/>
            <w:r w:rsidRPr="00925A3D">
              <w:rPr>
                <w:sz w:val="18"/>
                <w:szCs w:val="18"/>
              </w:rPr>
              <w:t xml:space="preserve"> Sp. z o. o. Sp. K.</w:t>
            </w:r>
          </w:p>
          <w:p w:rsidR="00925A3D" w:rsidRPr="008463A1" w:rsidRDefault="00925A3D" w:rsidP="005F41DD">
            <w:pPr>
              <w:rPr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25A3D">
              <w:rPr>
                <w:sz w:val="18"/>
                <w:szCs w:val="18"/>
              </w:rPr>
              <w:t>38/52</w:t>
            </w:r>
          </w:p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25A3D">
              <w:rPr>
                <w:sz w:val="18"/>
                <w:szCs w:val="18"/>
              </w:rPr>
              <w:t>Łódź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1 - Cena - 81.19</w:t>
            </w:r>
          </w:p>
        </w:tc>
        <w:tc>
          <w:tcPr>
            <w:tcW w:w="1194" w:type="dxa"/>
            <w:tcBorders>
              <w:lef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 xml:space="preserve">  81,19</w:t>
            </w:r>
          </w:p>
        </w:tc>
      </w:tr>
      <w:tr w:rsidR="00925A3D" w:rsidRPr="008463A1" w:rsidTr="0074615A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25A3D">
              <w:rPr>
                <w:sz w:val="18"/>
                <w:szCs w:val="18"/>
              </w:rPr>
              <w:t>Grupa nr 25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sz w:val="18"/>
                <w:szCs w:val="18"/>
              </w:rPr>
            </w:pPr>
            <w:proofErr w:type="spellStart"/>
            <w:r w:rsidRPr="00925A3D">
              <w:rPr>
                <w:sz w:val="18"/>
                <w:szCs w:val="18"/>
              </w:rPr>
              <w:t>Sinmed</w:t>
            </w:r>
            <w:proofErr w:type="spellEnd"/>
            <w:r w:rsidRPr="00925A3D">
              <w:rPr>
                <w:sz w:val="18"/>
                <w:szCs w:val="18"/>
              </w:rPr>
              <w:t xml:space="preserve"> Sp. z o. o.</w:t>
            </w:r>
          </w:p>
          <w:p w:rsidR="00925A3D" w:rsidRPr="008463A1" w:rsidRDefault="00925A3D" w:rsidP="005F41DD">
            <w:pPr>
              <w:rPr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Graniczna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25A3D">
              <w:rPr>
                <w:sz w:val="18"/>
                <w:szCs w:val="18"/>
              </w:rPr>
              <w:t>32B</w:t>
            </w:r>
          </w:p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44-178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25A3D">
              <w:rPr>
                <w:sz w:val="18"/>
                <w:szCs w:val="18"/>
              </w:rPr>
              <w:t>Przyszowice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>1 - Cena - 100.00</w:t>
            </w:r>
          </w:p>
        </w:tc>
        <w:tc>
          <w:tcPr>
            <w:tcW w:w="1194" w:type="dxa"/>
            <w:tcBorders>
              <w:left w:val="single" w:sz="4" w:space="0" w:color="auto"/>
            </w:tcBorders>
            <w:shd w:val="clear" w:color="auto" w:fill="auto"/>
          </w:tcPr>
          <w:p w:rsidR="00925A3D" w:rsidRPr="008463A1" w:rsidRDefault="00925A3D" w:rsidP="005F41DD">
            <w:pPr>
              <w:rPr>
                <w:color w:val="000000"/>
                <w:sz w:val="18"/>
                <w:szCs w:val="18"/>
              </w:rPr>
            </w:pPr>
            <w:r w:rsidRPr="00925A3D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EE5FB5" w:rsidRDefault="00925A3D" w:rsidP="00B52A97">
      <w:pPr>
        <w:pStyle w:val="Nagwek"/>
        <w:tabs>
          <w:tab w:val="clear" w:pos="4536"/>
        </w:tabs>
        <w:jc w:val="both"/>
      </w:pPr>
      <w:r w:rsidRPr="00925A3D">
        <w:t>Kraków</w:t>
      </w:r>
      <w:r w:rsidR="00B52A97">
        <w:t xml:space="preserve"> dnia: </w:t>
      </w:r>
      <w:r w:rsidR="007609A9">
        <w:t>2020-02-04</w:t>
      </w:r>
    </w:p>
    <w:p w:rsidR="00EE5FB5" w:rsidRDefault="00EE5FB5" w:rsidP="00EE5FB5">
      <w:pPr>
        <w:pStyle w:val="Nagwek"/>
        <w:tabs>
          <w:tab w:val="clear" w:pos="4536"/>
        </w:tabs>
        <w:jc w:val="right"/>
        <w:rPr>
          <w:i/>
        </w:rPr>
      </w:pPr>
      <w:r w:rsidRPr="00EE5FB5">
        <w:rPr>
          <w:i/>
        </w:rPr>
        <w:t>Zamawiający</w:t>
      </w:r>
    </w:p>
    <w:p w:rsidR="00E303C5" w:rsidRPr="0057067D" w:rsidRDefault="00E303C5" w:rsidP="00EE5FB5">
      <w:pPr>
        <w:pStyle w:val="Nagwek"/>
        <w:tabs>
          <w:tab w:val="clear" w:pos="4536"/>
        </w:tabs>
        <w:jc w:val="right"/>
        <w:rPr>
          <w:i/>
          <w:color w:val="FF0000"/>
        </w:rPr>
      </w:pPr>
      <w:bookmarkStart w:id="0" w:name="_GoBack"/>
      <w:r w:rsidRPr="0057067D">
        <w:rPr>
          <w:i/>
          <w:color w:val="FF0000"/>
        </w:rPr>
        <w:t xml:space="preserve">Z-ca Dyrektora ds. </w:t>
      </w:r>
      <w:proofErr w:type="spellStart"/>
      <w:r w:rsidRPr="0057067D">
        <w:rPr>
          <w:i/>
          <w:color w:val="FF0000"/>
        </w:rPr>
        <w:t>Finasowych</w:t>
      </w:r>
      <w:proofErr w:type="spellEnd"/>
    </w:p>
    <w:p w:rsidR="00E303C5" w:rsidRPr="0057067D" w:rsidRDefault="00E303C5" w:rsidP="00EE5FB5">
      <w:pPr>
        <w:pStyle w:val="Nagwek"/>
        <w:tabs>
          <w:tab w:val="clear" w:pos="4536"/>
        </w:tabs>
        <w:jc w:val="right"/>
        <w:rPr>
          <w:i/>
          <w:color w:val="FF0000"/>
        </w:rPr>
      </w:pPr>
      <w:r w:rsidRPr="0057067D">
        <w:rPr>
          <w:i/>
          <w:color w:val="FF0000"/>
        </w:rPr>
        <w:t xml:space="preserve">Mgr Dorota Gołąb- </w:t>
      </w:r>
      <w:proofErr w:type="spellStart"/>
      <w:r w:rsidRPr="0057067D">
        <w:rPr>
          <w:i/>
          <w:color w:val="FF0000"/>
        </w:rPr>
        <w:t>Bełtowicz</w:t>
      </w:r>
      <w:proofErr w:type="spellEnd"/>
    </w:p>
    <w:bookmarkEnd w:id="0"/>
    <w:p w:rsidR="001A45D0" w:rsidRPr="0057067D" w:rsidRDefault="001A45D0" w:rsidP="00B52A97">
      <w:pPr>
        <w:rPr>
          <w:color w:val="FF0000"/>
        </w:rPr>
      </w:pPr>
    </w:p>
    <w:sectPr w:rsidR="001A45D0" w:rsidRPr="005706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94E" w:rsidRDefault="00CB494E">
      <w:r>
        <w:separator/>
      </w:r>
    </w:p>
  </w:endnote>
  <w:endnote w:type="continuationSeparator" w:id="0">
    <w:p w:rsidR="00CB494E" w:rsidRDefault="00CB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A3D" w:rsidRDefault="00925A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A3D" w:rsidRDefault="00925A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94E" w:rsidRDefault="00CB494E">
      <w:r>
        <w:separator/>
      </w:r>
    </w:p>
  </w:footnote>
  <w:footnote w:type="continuationSeparator" w:id="0">
    <w:p w:rsidR="00CB494E" w:rsidRDefault="00CB4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A3D" w:rsidRDefault="00925A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A3D" w:rsidRDefault="00925A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A3D" w:rsidRDefault="00925A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94E"/>
    <w:rsid w:val="000733C3"/>
    <w:rsid w:val="000A2C44"/>
    <w:rsid w:val="00137142"/>
    <w:rsid w:val="001531D9"/>
    <w:rsid w:val="001A45D0"/>
    <w:rsid w:val="002F3D89"/>
    <w:rsid w:val="002F759D"/>
    <w:rsid w:val="003E33D4"/>
    <w:rsid w:val="00404F74"/>
    <w:rsid w:val="004678C1"/>
    <w:rsid w:val="004B494E"/>
    <w:rsid w:val="004D3EA7"/>
    <w:rsid w:val="0057067D"/>
    <w:rsid w:val="005E4BC7"/>
    <w:rsid w:val="00676067"/>
    <w:rsid w:val="0074615A"/>
    <w:rsid w:val="00747E2D"/>
    <w:rsid w:val="007609A9"/>
    <w:rsid w:val="007B0EDC"/>
    <w:rsid w:val="007B1A7A"/>
    <w:rsid w:val="007F0F39"/>
    <w:rsid w:val="00925A3D"/>
    <w:rsid w:val="009A4BCD"/>
    <w:rsid w:val="009B52EF"/>
    <w:rsid w:val="00B004FE"/>
    <w:rsid w:val="00B52A97"/>
    <w:rsid w:val="00C15612"/>
    <w:rsid w:val="00CB494E"/>
    <w:rsid w:val="00CF2130"/>
    <w:rsid w:val="00D62134"/>
    <w:rsid w:val="00D82130"/>
    <w:rsid w:val="00E303C5"/>
    <w:rsid w:val="00E459F1"/>
    <w:rsid w:val="00EE5FB5"/>
    <w:rsid w:val="00F4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14C7"/>
  <w15:docId w15:val="{5DC2E52D-4FC5-4356-8E4D-ABB69D1A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3D8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3D89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3D8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F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FB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187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14</cp:revision>
  <cp:lastPrinted>2020-02-03T12:55:00Z</cp:lastPrinted>
  <dcterms:created xsi:type="dcterms:W3CDTF">2020-01-30T10:07:00Z</dcterms:created>
  <dcterms:modified xsi:type="dcterms:W3CDTF">2020-02-04T10:19:00Z</dcterms:modified>
</cp:coreProperties>
</file>