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F70" w:rsidRPr="000F7F70" w:rsidRDefault="002C74A5" w:rsidP="000F7F70">
      <w:pPr>
        <w:spacing w:after="0" w:line="240" w:lineRule="auto"/>
        <w:jc w:val="right"/>
        <w:rPr>
          <w:b/>
        </w:rPr>
      </w:pPr>
      <w:r>
        <w:rPr>
          <w:b/>
        </w:rPr>
        <w:t>Załącznik nr 4</w:t>
      </w:r>
      <w:r w:rsidR="000F7F70" w:rsidRPr="000F7F70">
        <w:rPr>
          <w:b/>
        </w:rPr>
        <w:t xml:space="preserve"> do SIWZ</w:t>
      </w:r>
    </w:p>
    <w:p w:rsidR="00405849" w:rsidRDefault="00F71B8A" w:rsidP="000F7F70">
      <w:pPr>
        <w:spacing w:after="0" w:line="240" w:lineRule="auto"/>
        <w:jc w:val="right"/>
        <w:rPr>
          <w:b/>
        </w:rPr>
      </w:pPr>
      <w:r>
        <w:rPr>
          <w:b/>
        </w:rPr>
        <w:t>Załącznik nr 2</w:t>
      </w:r>
      <w:bookmarkStart w:id="0" w:name="_GoBack"/>
      <w:bookmarkEnd w:id="0"/>
      <w:r w:rsidR="00405849" w:rsidRPr="000F7F70">
        <w:rPr>
          <w:b/>
        </w:rPr>
        <w:t xml:space="preserve"> do umowy</w:t>
      </w:r>
    </w:p>
    <w:p w:rsidR="000F7F70" w:rsidRPr="000F7F70" w:rsidRDefault="000F7F70" w:rsidP="000F7F70">
      <w:pPr>
        <w:spacing w:after="0" w:line="240" w:lineRule="auto"/>
        <w:jc w:val="right"/>
        <w:rPr>
          <w:b/>
        </w:rPr>
      </w:pP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Umowa</w:t>
      </w:r>
      <w:r w:rsidR="00860D98">
        <w:rPr>
          <w:b/>
        </w:rPr>
        <w:t>/zgoda</w:t>
      </w:r>
      <w:r w:rsidRPr="003D5D38">
        <w:rPr>
          <w:b/>
        </w:rPr>
        <w:t xml:space="preserve"> powierzenia przetwarzania danych osobowych</w:t>
      </w:r>
    </w:p>
    <w:p w:rsidR="00937329" w:rsidRPr="003D5D38" w:rsidRDefault="00937329" w:rsidP="00032D9C">
      <w:pPr>
        <w:jc w:val="both"/>
      </w:pPr>
      <w:r w:rsidRPr="003D5D38">
        <w:t>zawarta dnia ____________ pomiędzy:</w:t>
      </w:r>
    </w:p>
    <w:p w:rsidR="00937329" w:rsidRPr="003D5D38" w:rsidRDefault="00937329" w:rsidP="00032D9C">
      <w:pPr>
        <w:jc w:val="both"/>
      </w:pPr>
      <w:r w:rsidRPr="003D5D38">
        <w:t>(zwana dalej „Umową”)</w:t>
      </w:r>
    </w:p>
    <w:p w:rsidR="00937329" w:rsidRPr="003D5D38" w:rsidRDefault="00937329" w:rsidP="00032D9C">
      <w:pPr>
        <w:jc w:val="both"/>
      </w:pPr>
    </w:p>
    <w:p w:rsidR="00937329" w:rsidRPr="003D5D38" w:rsidRDefault="00937329" w:rsidP="00032D9C">
      <w:pPr>
        <w:jc w:val="both"/>
      </w:pPr>
    </w:p>
    <w:p w:rsidR="00937329" w:rsidRPr="003D5D38" w:rsidRDefault="00937329" w:rsidP="00032D9C">
      <w:pPr>
        <w:jc w:val="both"/>
      </w:pPr>
      <w:r w:rsidRPr="003D5D38">
        <w:t xml:space="preserve">_______________________________ </w:t>
      </w:r>
      <w:r w:rsidRPr="003D5D38">
        <w:rPr>
          <w:i/>
        </w:rPr>
        <w:t>(*dane podmiotu który umowę zawiera)</w:t>
      </w:r>
      <w:r w:rsidRPr="003D5D38">
        <w:t xml:space="preserve">  </w:t>
      </w:r>
    </w:p>
    <w:p w:rsidR="00937329" w:rsidRPr="003D5D38" w:rsidRDefault="00937329" w:rsidP="00032D9C">
      <w:pPr>
        <w:jc w:val="both"/>
      </w:pPr>
    </w:p>
    <w:p w:rsidR="00937329" w:rsidRPr="003D5D38" w:rsidRDefault="00937329" w:rsidP="00032D9C">
      <w:pPr>
        <w:jc w:val="both"/>
      </w:pPr>
      <w:r w:rsidRPr="003D5D38">
        <w:t xml:space="preserve">zwany w dalszej części umowy </w:t>
      </w:r>
      <w:r w:rsidRPr="003D5D38">
        <w:rPr>
          <w:b/>
        </w:rPr>
        <w:t>„Podmiotem przetwarzającym”</w:t>
      </w:r>
      <w:r w:rsidRPr="003D5D38">
        <w:t xml:space="preserve"> </w:t>
      </w:r>
    </w:p>
    <w:p w:rsidR="00937329" w:rsidRPr="003D5D38" w:rsidRDefault="00937329" w:rsidP="00032D9C">
      <w:pPr>
        <w:jc w:val="both"/>
      </w:pPr>
      <w:r w:rsidRPr="003D5D38">
        <w:t xml:space="preserve">reprezentowana przez: </w:t>
      </w:r>
    </w:p>
    <w:p w:rsidR="00937329" w:rsidRPr="003D5D38" w:rsidRDefault="00937329" w:rsidP="00032D9C">
      <w:pPr>
        <w:jc w:val="both"/>
      </w:pPr>
      <w:r w:rsidRPr="003D5D38">
        <w:t>_______________________________</w:t>
      </w:r>
    </w:p>
    <w:p w:rsidR="00937329" w:rsidRPr="003D5D38" w:rsidRDefault="00937329" w:rsidP="00032D9C">
      <w:pPr>
        <w:jc w:val="both"/>
      </w:pPr>
    </w:p>
    <w:p w:rsidR="00937329" w:rsidRPr="003D5D38" w:rsidRDefault="00937329" w:rsidP="00032D9C">
      <w:pPr>
        <w:jc w:val="both"/>
      </w:pPr>
      <w:r w:rsidRPr="003D5D38">
        <w:t>oraz</w:t>
      </w:r>
    </w:p>
    <w:p w:rsidR="00937329" w:rsidRPr="003D5D38" w:rsidRDefault="00937329" w:rsidP="00032D9C">
      <w:pPr>
        <w:jc w:val="both"/>
      </w:pPr>
    </w:p>
    <w:p w:rsidR="00937329" w:rsidRPr="003D5D38" w:rsidRDefault="00937329" w:rsidP="00032D9C">
      <w:pPr>
        <w:jc w:val="both"/>
        <w:rPr>
          <w:i/>
        </w:rPr>
      </w:pPr>
      <w:r w:rsidRPr="003D5D38">
        <w:t xml:space="preserve">_______________________________  </w:t>
      </w:r>
      <w:r w:rsidRPr="003D5D38">
        <w:rPr>
          <w:i/>
        </w:rPr>
        <w:t xml:space="preserve">(*dane podmiotu który umowę zawiera)  </w:t>
      </w:r>
    </w:p>
    <w:p w:rsidR="00937329" w:rsidRPr="003D5D38" w:rsidRDefault="00937329" w:rsidP="00032D9C">
      <w:pPr>
        <w:jc w:val="both"/>
      </w:pPr>
    </w:p>
    <w:p w:rsidR="00937329" w:rsidRPr="003D5D38" w:rsidRDefault="00937329" w:rsidP="00032D9C">
      <w:pPr>
        <w:jc w:val="both"/>
      </w:pPr>
      <w:r w:rsidRPr="003D5D38">
        <w:t xml:space="preserve">zwany w dalszej części umowy </w:t>
      </w:r>
      <w:r w:rsidRPr="003D5D38">
        <w:rPr>
          <w:b/>
        </w:rPr>
        <w:t xml:space="preserve">„Administratorem danych” lub „Administratorem” </w:t>
      </w:r>
    </w:p>
    <w:p w:rsidR="00937329" w:rsidRPr="003D5D38" w:rsidRDefault="00937329" w:rsidP="00032D9C">
      <w:pPr>
        <w:jc w:val="both"/>
      </w:pPr>
      <w:r w:rsidRPr="003D5D38">
        <w:t xml:space="preserve">reprezentowana przez: </w:t>
      </w:r>
    </w:p>
    <w:p w:rsidR="00937329" w:rsidRPr="003D5D38" w:rsidRDefault="00937329" w:rsidP="00032D9C">
      <w:pPr>
        <w:jc w:val="both"/>
      </w:pPr>
      <w:r w:rsidRPr="003D5D38">
        <w:t>______________________________</w:t>
      </w:r>
    </w:p>
    <w:p w:rsidR="00937329" w:rsidRPr="003D5D38" w:rsidRDefault="00937329" w:rsidP="00032D9C">
      <w:pPr>
        <w:jc w:val="both"/>
      </w:pP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§ 1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Powierzenie przetwarzania danych osobowych</w:t>
      </w:r>
    </w:p>
    <w:p w:rsidR="00937329" w:rsidRPr="003D5D38" w:rsidRDefault="00937329" w:rsidP="00032D9C">
      <w:pPr>
        <w:pStyle w:val="Akapitzlist"/>
        <w:numPr>
          <w:ilvl w:val="0"/>
          <w:numId w:val="1"/>
        </w:numPr>
        <w:jc w:val="both"/>
      </w:pPr>
      <w:r w:rsidRPr="003D5D38">
        <w:t>Administrator danych powierza Podmiotowi przetwarzającemu, w trybie</w:t>
      </w:r>
      <w:r w:rsidR="00032D9C" w:rsidRPr="003D5D38"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3D5D38">
        <w:t xml:space="preserve">(zwanego </w:t>
      </w:r>
      <w:r w:rsidR="00D16977">
        <w:br/>
      </w:r>
      <w:r w:rsidRPr="003D5D38">
        <w:t>w dalszej części „Rozporządzeniem”) dane osobowe do</w:t>
      </w:r>
      <w:r w:rsidR="00032D9C" w:rsidRPr="003D5D38">
        <w:t xml:space="preserve"> </w:t>
      </w:r>
      <w:r w:rsidRPr="003D5D38">
        <w:t>przetwarzania,</w:t>
      </w:r>
      <w:r w:rsidR="00032D9C" w:rsidRPr="003D5D38">
        <w:t xml:space="preserve"> </w:t>
      </w:r>
      <w:r w:rsidRPr="003D5D38">
        <w:t>na zasadach i w celu określonym w niniejszej Umowie.</w:t>
      </w:r>
    </w:p>
    <w:p w:rsidR="00937329" w:rsidRPr="003D5D38" w:rsidRDefault="00937329" w:rsidP="00032D9C">
      <w:pPr>
        <w:pStyle w:val="Akapitzlist"/>
        <w:numPr>
          <w:ilvl w:val="0"/>
          <w:numId w:val="1"/>
        </w:numPr>
        <w:jc w:val="both"/>
      </w:pPr>
      <w:r w:rsidRPr="003D5D38"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937329" w:rsidRPr="003D5D38" w:rsidRDefault="00937329" w:rsidP="00032D9C">
      <w:pPr>
        <w:pStyle w:val="Akapitzlist"/>
        <w:numPr>
          <w:ilvl w:val="0"/>
          <w:numId w:val="1"/>
        </w:numPr>
        <w:jc w:val="both"/>
      </w:pPr>
      <w:r w:rsidRPr="003D5D38">
        <w:t xml:space="preserve">Podmiot przetwarzający oświadcza, iż stosuje środki bezpieczeństwa spełniające wymogi Rozporządzenia. </w:t>
      </w:r>
    </w:p>
    <w:p w:rsidR="00937329" w:rsidRDefault="00937329" w:rsidP="00032D9C">
      <w:pPr>
        <w:pStyle w:val="Akapitzlist"/>
        <w:jc w:val="both"/>
      </w:pPr>
    </w:p>
    <w:p w:rsidR="003F1E6F" w:rsidRDefault="003F1E6F" w:rsidP="00032D9C">
      <w:pPr>
        <w:pStyle w:val="Akapitzlist"/>
        <w:jc w:val="both"/>
      </w:pPr>
    </w:p>
    <w:p w:rsidR="003F1E6F" w:rsidRDefault="003F1E6F" w:rsidP="00032D9C">
      <w:pPr>
        <w:pStyle w:val="Akapitzlist"/>
        <w:jc w:val="both"/>
      </w:pPr>
    </w:p>
    <w:p w:rsidR="003D5D38" w:rsidRPr="003D5D38" w:rsidRDefault="003D5D38" w:rsidP="00032D9C">
      <w:pPr>
        <w:pStyle w:val="Akapitzlist"/>
        <w:jc w:val="both"/>
      </w:pP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§2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Zakres i cel przetwarzania danych</w:t>
      </w:r>
    </w:p>
    <w:p w:rsidR="00937329" w:rsidRPr="005F14B2" w:rsidRDefault="00937329" w:rsidP="00032D9C">
      <w:pPr>
        <w:pStyle w:val="Akapitzlist"/>
        <w:numPr>
          <w:ilvl w:val="0"/>
          <w:numId w:val="2"/>
        </w:numPr>
        <w:jc w:val="both"/>
        <w:rPr>
          <w:color w:val="000000" w:themeColor="text1"/>
        </w:rPr>
      </w:pPr>
      <w:r w:rsidRPr="003D5D38">
        <w:t>Podmiot przetwarzający będzie przetwarzał, powierzone na podstawie umowy</w:t>
      </w:r>
      <w:r w:rsidR="00096651">
        <w:t xml:space="preserve"> nr ……………</w:t>
      </w:r>
      <w:r w:rsidRPr="003D5D38">
        <w:t xml:space="preserve"> dane</w:t>
      </w:r>
      <w:r w:rsidR="00FF43AB">
        <w:t xml:space="preserve"> osób w postaci </w:t>
      </w:r>
      <w:r w:rsidR="00FF43AB" w:rsidRPr="005F14B2">
        <w:rPr>
          <w:color w:val="000000" w:themeColor="text1"/>
        </w:rPr>
        <w:t xml:space="preserve">imion, nazwisk, </w:t>
      </w:r>
      <w:r w:rsidR="00D12618" w:rsidRPr="005F14B2">
        <w:rPr>
          <w:color w:val="000000" w:themeColor="text1"/>
        </w:rPr>
        <w:t>oddziału, miejsca pracy</w:t>
      </w:r>
      <w:r w:rsidR="005F14B2">
        <w:rPr>
          <w:color w:val="000000" w:themeColor="text1"/>
        </w:rPr>
        <w:t>.</w:t>
      </w:r>
    </w:p>
    <w:p w:rsidR="00937329" w:rsidRPr="003D5D38" w:rsidRDefault="00937329" w:rsidP="00032D9C">
      <w:pPr>
        <w:pStyle w:val="Akapitzlist"/>
        <w:numPr>
          <w:ilvl w:val="0"/>
          <w:numId w:val="2"/>
        </w:numPr>
        <w:jc w:val="both"/>
        <w:rPr>
          <w:i/>
        </w:rPr>
      </w:pPr>
      <w:r w:rsidRPr="005F14B2">
        <w:rPr>
          <w:color w:val="000000" w:themeColor="text1"/>
        </w:rPr>
        <w:t xml:space="preserve">Powierzone przez Administratora danych dane osobowe </w:t>
      </w:r>
      <w:r w:rsidRPr="003D5D38">
        <w:t xml:space="preserve">będą przetwarzane przez Podmiot przetwarzający </w:t>
      </w:r>
      <w:r w:rsidRPr="009A64F4">
        <w:t>wyłącznie w celu</w:t>
      </w:r>
      <w:r w:rsidR="009A64F4" w:rsidRPr="009A64F4">
        <w:t xml:space="preserve"> </w:t>
      </w:r>
      <w:r w:rsidRPr="009A64F4">
        <w:t>realizacji umowy</w:t>
      </w:r>
      <w:r w:rsidR="009A64F4" w:rsidRPr="009A64F4">
        <w:t xml:space="preserve"> </w:t>
      </w:r>
      <w:r w:rsidRPr="009A64F4">
        <w:t>nr ………</w:t>
      </w:r>
      <w:r w:rsidR="00FF43AB">
        <w:t>……..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§3</w:t>
      </w:r>
    </w:p>
    <w:p w:rsidR="00937329" w:rsidRPr="003D5D38" w:rsidRDefault="00BB5773" w:rsidP="00032D9C">
      <w:pPr>
        <w:jc w:val="center"/>
        <w:rPr>
          <w:b/>
        </w:rPr>
      </w:pPr>
      <w:r w:rsidRPr="003D5D38">
        <w:rPr>
          <w:b/>
        </w:rPr>
        <w:t>Obowiązki podmiotu przetwarzającego</w:t>
      </w:r>
    </w:p>
    <w:p w:rsidR="00937329" w:rsidRPr="003D5D38" w:rsidRDefault="00937329" w:rsidP="00032D9C">
      <w:pPr>
        <w:pStyle w:val="Akapitzlist"/>
        <w:numPr>
          <w:ilvl w:val="0"/>
          <w:numId w:val="3"/>
        </w:numPr>
        <w:jc w:val="both"/>
      </w:pPr>
      <w:r w:rsidRPr="003D5D38">
        <w:t xml:space="preserve">Podmiot przetwarzający zobowiązuje się, przy przetwarzaniu powierzonych danych osobowych, do ich zabezpieczenia poprzez stosowanie odpowiednich środków technicznych </w:t>
      </w:r>
      <w:r w:rsidR="00D16977">
        <w:br/>
      </w:r>
      <w:r w:rsidRPr="003D5D38">
        <w:t>i organizacyjnych zapewniających adekwatny stopień bezpieczeństwa odpowiadający ryzyku związanym z przetwarzaniem danych osobowych</w:t>
      </w:r>
      <w:r w:rsidR="00D63D5F">
        <w:t xml:space="preserve">, o których mowa w art. 32 Rozporządzenia. </w:t>
      </w:r>
    </w:p>
    <w:p w:rsidR="00937329" w:rsidRPr="003D5D38" w:rsidRDefault="00937329" w:rsidP="00032D9C">
      <w:pPr>
        <w:pStyle w:val="Akapitzlist"/>
        <w:numPr>
          <w:ilvl w:val="0"/>
          <w:numId w:val="3"/>
        </w:numPr>
        <w:jc w:val="both"/>
      </w:pPr>
      <w:r w:rsidRPr="003D5D38">
        <w:t>Podmiot przetwarzający zobowiązuje się dołożyć należytej staranności przy przetwarzaniu powierzonych danych osobowych.</w:t>
      </w:r>
    </w:p>
    <w:p w:rsidR="00937329" w:rsidRPr="003D5D38" w:rsidRDefault="00937329" w:rsidP="00032D9C">
      <w:pPr>
        <w:pStyle w:val="Akapitzlist"/>
        <w:numPr>
          <w:ilvl w:val="0"/>
          <w:numId w:val="3"/>
        </w:numPr>
        <w:jc w:val="both"/>
      </w:pPr>
      <w:r w:rsidRPr="003D5D38">
        <w:t xml:space="preserve">Podmiot przetwarzający zobowiązuje się do nadania upoważnień do przetwarzania danych osobowych wszystkim osobom, które będą przetwarzały powierzone dane w celu realizacji niniejszej umowy.  </w:t>
      </w:r>
    </w:p>
    <w:p w:rsidR="00937329" w:rsidRPr="003D5D38" w:rsidRDefault="00937329" w:rsidP="00032D9C">
      <w:pPr>
        <w:pStyle w:val="Akapitzlist"/>
        <w:numPr>
          <w:ilvl w:val="0"/>
          <w:numId w:val="3"/>
        </w:numPr>
        <w:jc w:val="both"/>
      </w:pPr>
      <w:r w:rsidRPr="003D5D38">
        <w:t xml:space="preserve">Podmiot przetwarzający zobowiązuje się zapewnić zachowanie w tajemnicy, </w:t>
      </w:r>
      <w:r w:rsidRPr="003D5D38">
        <w:br/>
        <w:t>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:rsidR="00937329" w:rsidRPr="003D5D38" w:rsidRDefault="00937329" w:rsidP="00032D9C">
      <w:pPr>
        <w:pStyle w:val="Akapitzlist"/>
        <w:numPr>
          <w:ilvl w:val="0"/>
          <w:numId w:val="3"/>
        </w:numPr>
        <w:jc w:val="both"/>
      </w:pPr>
      <w:r w:rsidRPr="003D5D38">
        <w:t xml:space="preserve">Podmiot przetwarzający po zakończeniu świadczenia usług związanych </w:t>
      </w:r>
      <w:r w:rsidRPr="003D5D38">
        <w:br/>
        <w:t>z przetwarzanie</w:t>
      </w:r>
      <w:r w:rsidR="00D63D5F">
        <w:t xml:space="preserve">m </w:t>
      </w:r>
      <w:r w:rsidRPr="003D5D38">
        <w:t>zwraca Administratorowi wszelkie dane osobowe oraz usuwa wszelkie ich istniejące kopie, chyba że prawo Unii lub prawo państwa członkowskiego nakazują przechowywanie danych osobowych.</w:t>
      </w:r>
    </w:p>
    <w:p w:rsidR="00937329" w:rsidRPr="003D5D38" w:rsidRDefault="00937329" w:rsidP="00032D9C">
      <w:pPr>
        <w:pStyle w:val="Akapitzlist"/>
        <w:numPr>
          <w:ilvl w:val="0"/>
          <w:numId w:val="3"/>
        </w:numPr>
        <w:jc w:val="both"/>
      </w:pPr>
      <w:r w:rsidRPr="003D5D38">
        <w:t xml:space="preserve">W miarę możliwości Podmiot przetwarzający pomaga Administratorowi </w:t>
      </w:r>
      <w:r w:rsidRPr="003D5D38">
        <w:br/>
        <w:t xml:space="preserve">w niezbędnym zakresie wywiązywać się z obowiązku odpowiadania na żądania osoby, której dane dotyczą oraz wywiązywania się z obowiązków określonych w art. 32-36 Rozporządzenia. </w:t>
      </w:r>
    </w:p>
    <w:p w:rsidR="00937329" w:rsidRPr="003D5D38" w:rsidRDefault="00937329" w:rsidP="00032D9C">
      <w:pPr>
        <w:pStyle w:val="Akapitzlist"/>
        <w:numPr>
          <w:ilvl w:val="0"/>
          <w:numId w:val="3"/>
        </w:numPr>
        <w:jc w:val="both"/>
      </w:pPr>
      <w:r w:rsidRPr="003D5D38">
        <w:t>Podmiot przetwarzający po stwierdzeniu naruszenia ochrony danych osobowych bez zbędnej zwłoki zgłasza je administratorowi</w:t>
      </w:r>
      <w:r w:rsidR="00D63D5F">
        <w:t>.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§4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Prawo kontroli</w:t>
      </w:r>
    </w:p>
    <w:p w:rsidR="00937329" w:rsidRPr="003D5D38" w:rsidRDefault="00937329" w:rsidP="00032D9C">
      <w:pPr>
        <w:pStyle w:val="Akapitzlist"/>
        <w:numPr>
          <w:ilvl w:val="0"/>
          <w:numId w:val="4"/>
        </w:numPr>
        <w:jc w:val="both"/>
      </w:pPr>
      <w:r w:rsidRPr="003D5D38">
        <w:t xml:space="preserve">Administrator danych zgodnie z art. 28 ust. 3 pkt h) Rozporządzenia ma prawo kontroli, </w:t>
      </w:r>
      <w:r w:rsidR="00D16977">
        <w:br/>
      </w:r>
      <w:r w:rsidRPr="003D5D38">
        <w:t xml:space="preserve">czy środki zastosowane przez Podmiot przetwarzający przy przetwarzaniu i zabezpieczeniu powierzonych danych osobowych spełniają postanowienia umowy. </w:t>
      </w:r>
    </w:p>
    <w:p w:rsidR="00D63D5F" w:rsidRDefault="00937329" w:rsidP="00032D9C">
      <w:pPr>
        <w:pStyle w:val="Akapitzlist"/>
        <w:numPr>
          <w:ilvl w:val="0"/>
          <w:numId w:val="4"/>
        </w:numPr>
        <w:jc w:val="both"/>
      </w:pPr>
      <w:r w:rsidRPr="003D5D38">
        <w:t>Administrator danych realizować będzie prawo kontroli w godzinach pracy Podmiotu przetwarzającego</w:t>
      </w:r>
      <w:r w:rsidR="00D63D5F">
        <w:t>.</w:t>
      </w:r>
    </w:p>
    <w:p w:rsidR="00937329" w:rsidRPr="003D5D38" w:rsidRDefault="00937329" w:rsidP="00032D9C">
      <w:pPr>
        <w:pStyle w:val="Akapitzlist"/>
        <w:numPr>
          <w:ilvl w:val="0"/>
          <w:numId w:val="4"/>
        </w:numPr>
        <w:jc w:val="both"/>
      </w:pPr>
      <w:r w:rsidRPr="003D5D38">
        <w:t>Podmiot przetwarzający zobowiązuje się do usunięcia uchybień stwierdzonych podczas kontroli</w:t>
      </w:r>
      <w:r w:rsidR="00D63D5F">
        <w:t>.</w:t>
      </w:r>
    </w:p>
    <w:p w:rsidR="00937329" w:rsidRDefault="00937329" w:rsidP="00032D9C">
      <w:pPr>
        <w:pStyle w:val="Akapitzlist"/>
        <w:numPr>
          <w:ilvl w:val="0"/>
          <w:numId w:val="4"/>
        </w:numPr>
        <w:jc w:val="both"/>
      </w:pPr>
      <w:r w:rsidRPr="003D5D38">
        <w:t xml:space="preserve">Podmiot przetwarzający udostępnia Administratorowi wszelkie informacje niezbędne </w:t>
      </w:r>
      <w:r w:rsidR="00D16977">
        <w:br/>
      </w:r>
      <w:r w:rsidRPr="003D5D38">
        <w:t xml:space="preserve">do wykazania spełnienia obowiązków określonych w art. 28 Rozporządzenia. </w:t>
      </w:r>
    </w:p>
    <w:p w:rsidR="00D63D5F" w:rsidRPr="003D5D38" w:rsidRDefault="00D63D5F" w:rsidP="00D63D5F">
      <w:pPr>
        <w:pStyle w:val="Akapitzlist"/>
        <w:jc w:val="both"/>
      </w:pP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§5</w:t>
      </w:r>
    </w:p>
    <w:p w:rsidR="00937329" w:rsidRPr="003D5D38" w:rsidRDefault="00BB5773" w:rsidP="00032D9C">
      <w:pPr>
        <w:jc w:val="center"/>
        <w:rPr>
          <w:b/>
        </w:rPr>
      </w:pPr>
      <w:r w:rsidRPr="003D5D38">
        <w:rPr>
          <w:b/>
        </w:rPr>
        <w:t>Dalsze powierzenie danych do przetwarzania</w:t>
      </w:r>
    </w:p>
    <w:p w:rsidR="00937329" w:rsidRPr="005F14B2" w:rsidRDefault="00D63D5F" w:rsidP="00D63D5F">
      <w:pPr>
        <w:pStyle w:val="Akapitzlist"/>
        <w:jc w:val="both"/>
        <w:rPr>
          <w:color w:val="000000" w:themeColor="text1"/>
        </w:rPr>
      </w:pPr>
      <w:r>
        <w:t>Podmiot przetwarzający nie może powierzyć danych osobowych do dalszego przetwarzania</w:t>
      </w:r>
      <w:r w:rsidR="00D12618">
        <w:t xml:space="preserve"> </w:t>
      </w:r>
      <w:r w:rsidR="00D12618" w:rsidRPr="005F14B2">
        <w:rPr>
          <w:color w:val="000000" w:themeColor="text1"/>
        </w:rPr>
        <w:t>bez uprzedniej pisemnej zgody Administratora.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§ 6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Odpowiedzialność Podmiotu przetwarzającego</w:t>
      </w:r>
    </w:p>
    <w:p w:rsidR="00937329" w:rsidRPr="003D5D38" w:rsidRDefault="00937329" w:rsidP="00032D9C">
      <w:pPr>
        <w:pStyle w:val="Akapitzlist"/>
        <w:numPr>
          <w:ilvl w:val="0"/>
          <w:numId w:val="9"/>
        </w:numPr>
        <w:jc w:val="both"/>
      </w:pPr>
      <w:r w:rsidRPr="003D5D38">
        <w:t xml:space="preserve">Podmiot przetwarzający jest odpowiedzialny za udostępnienie lub wykorzystanie danych osobowych niezgodnie z treścią umowy, a w szczególności za udostępnienie powierzonych </w:t>
      </w:r>
      <w:r w:rsidR="00D16977">
        <w:br/>
      </w:r>
      <w:r w:rsidRPr="003D5D38">
        <w:t xml:space="preserve">do przetwarzania danych osobowych osobom nieupoważnionym. </w:t>
      </w:r>
    </w:p>
    <w:p w:rsidR="003D5D38" w:rsidRPr="003D5D38" w:rsidRDefault="00937329" w:rsidP="003D5D38">
      <w:pPr>
        <w:pStyle w:val="Akapitzlist"/>
        <w:numPr>
          <w:ilvl w:val="0"/>
          <w:numId w:val="9"/>
        </w:numPr>
        <w:jc w:val="both"/>
      </w:pPr>
      <w:r w:rsidRPr="003D5D38"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</w:t>
      </w:r>
      <w:r w:rsidR="00D16977">
        <w:br/>
      </w:r>
      <w:r w:rsidRPr="003D5D38">
        <w:t xml:space="preserve">w umowie, o jakiejkolwiek decyzji administracyjnej lub orzeczeniu dotyczącym przetwarzania tych danych, skierowanych do Podmiotu przetwarzającego, a także o wszelkich planowanych, </w:t>
      </w:r>
      <w:r w:rsidRPr="003D5D38">
        <w:br/>
        <w:t xml:space="preserve">o ile są wiadome, lub realizowanych kontrolach i inspekcjach dotyczących przetwarzania </w:t>
      </w:r>
      <w:r w:rsidR="00D16977">
        <w:br/>
        <w:t xml:space="preserve">w </w:t>
      </w:r>
      <w:r w:rsidRPr="003D5D38">
        <w:t>Podmiocie</w:t>
      </w:r>
      <w:r w:rsidR="00D16977">
        <w:t xml:space="preserve"> </w:t>
      </w:r>
      <w:r w:rsidRPr="003D5D38">
        <w:t>przetwarzającym</w:t>
      </w:r>
      <w:r w:rsidR="00D16977">
        <w:t xml:space="preserve"> </w:t>
      </w:r>
      <w:r w:rsidRPr="003D5D38">
        <w:t>tych</w:t>
      </w:r>
      <w:r w:rsidR="00D16977">
        <w:t xml:space="preserve"> </w:t>
      </w:r>
      <w:r w:rsidRPr="003D5D38">
        <w:t>danych</w:t>
      </w:r>
      <w:r w:rsidR="00D16977">
        <w:t xml:space="preserve"> </w:t>
      </w:r>
      <w:r w:rsidRPr="003D5D38">
        <w:t xml:space="preserve">osobowych, w szczególności prowadzonych przez inspektorów upoważnionych przez </w:t>
      </w:r>
      <w:r w:rsidR="00D12618" w:rsidRPr="005F14B2">
        <w:rPr>
          <w:color w:val="000000" w:themeColor="text1"/>
        </w:rPr>
        <w:t>Prezesa Urzędu Ochrony Danych Osobowych</w:t>
      </w:r>
      <w:r w:rsidRPr="005F14B2">
        <w:rPr>
          <w:color w:val="000000" w:themeColor="text1"/>
        </w:rPr>
        <w:t xml:space="preserve">. </w:t>
      </w:r>
      <w:r w:rsidRPr="003D5D38">
        <w:t xml:space="preserve">Niniejszy ustęp dotyczy wyłącznie danych osobowych powierzonych przez Administratora danych. 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§7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Czas obowiązywania umowy</w:t>
      </w:r>
    </w:p>
    <w:p w:rsidR="00937329" w:rsidRPr="009A64F4" w:rsidRDefault="00937329" w:rsidP="00032D9C">
      <w:pPr>
        <w:pStyle w:val="Akapitzlist"/>
        <w:numPr>
          <w:ilvl w:val="0"/>
          <w:numId w:val="6"/>
        </w:numPr>
        <w:jc w:val="both"/>
      </w:pPr>
      <w:r w:rsidRPr="003D5D38">
        <w:t xml:space="preserve">Niniejsza umowa obowiązuje od dnia jej zawarcia przez czas </w:t>
      </w:r>
      <w:r w:rsidRPr="009A64F4">
        <w:t>określony</w:t>
      </w:r>
      <w:r w:rsidR="00D75E77" w:rsidRPr="009A64F4">
        <w:t xml:space="preserve"> </w:t>
      </w:r>
      <w:r w:rsidRPr="009A64F4">
        <w:t>od ….. do ….. .</w:t>
      </w:r>
    </w:p>
    <w:p w:rsidR="00937329" w:rsidRPr="003D5D38" w:rsidRDefault="00D50544" w:rsidP="00032D9C">
      <w:pPr>
        <w:pStyle w:val="Akapitzlist"/>
        <w:numPr>
          <w:ilvl w:val="0"/>
          <w:numId w:val="6"/>
        </w:numPr>
        <w:jc w:val="both"/>
      </w:pPr>
      <w:r>
        <w:t xml:space="preserve">Administrator może rozwiązać umowę lub od niej odstąpić na zasadach wynikających </w:t>
      </w:r>
      <w:r w:rsidR="00D16977">
        <w:br/>
      </w:r>
      <w:r>
        <w:t>z umowy nr …</w:t>
      </w:r>
      <w:r w:rsidR="00D63D5F">
        <w:t>…….. oraz na zasadach wskazanych w</w:t>
      </w:r>
      <w:r w:rsidR="00D63D5F" w:rsidRPr="00D63D5F">
        <w:t xml:space="preserve"> §</w:t>
      </w:r>
      <w:r w:rsidR="00D63D5F">
        <w:t>8 niniejszej umowy.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§8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Rozwiązanie umowy</w:t>
      </w:r>
    </w:p>
    <w:p w:rsidR="00937329" w:rsidRPr="003D5D38" w:rsidRDefault="00937329" w:rsidP="00032D9C">
      <w:pPr>
        <w:pStyle w:val="Akapitzlist"/>
        <w:numPr>
          <w:ilvl w:val="0"/>
          <w:numId w:val="10"/>
        </w:numPr>
        <w:jc w:val="both"/>
        <w:rPr>
          <w:b/>
        </w:rPr>
      </w:pPr>
      <w:r w:rsidRPr="003D5D38">
        <w:t>Administrator danych może rozwiązać niniejszą umowę ze skutkiem natychmiastowym gdy Podmiot przetwarzający:</w:t>
      </w:r>
    </w:p>
    <w:p w:rsidR="00937329" w:rsidRPr="003D5D38" w:rsidRDefault="00937329" w:rsidP="00032D9C">
      <w:pPr>
        <w:pStyle w:val="Akapitzlist"/>
        <w:numPr>
          <w:ilvl w:val="0"/>
          <w:numId w:val="11"/>
        </w:numPr>
        <w:jc w:val="both"/>
        <w:rPr>
          <w:b/>
        </w:rPr>
      </w:pPr>
      <w:r w:rsidRPr="003D5D38">
        <w:t xml:space="preserve">pomimo zobowiązania go do usunięcia uchybień stwierdzonych podczas kontroli </w:t>
      </w:r>
      <w:r w:rsidR="00D16977">
        <w:br/>
      </w:r>
      <w:r w:rsidRPr="003D5D38">
        <w:t>nie usunie ich w wyznaczonym terminie;</w:t>
      </w:r>
    </w:p>
    <w:p w:rsidR="00937329" w:rsidRPr="003D5D38" w:rsidRDefault="00937329" w:rsidP="00032D9C">
      <w:pPr>
        <w:pStyle w:val="Akapitzlist"/>
        <w:numPr>
          <w:ilvl w:val="0"/>
          <w:numId w:val="11"/>
        </w:numPr>
        <w:jc w:val="both"/>
      </w:pPr>
      <w:r w:rsidRPr="003D5D38">
        <w:t>przetwarza dane osobowe w sposób niezgodny z umową;</w:t>
      </w:r>
    </w:p>
    <w:p w:rsidR="00937329" w:rsidRPr="003D5D38" w:rsidRDefault="00937329" w:rsidP="00032D9C">
      <w:pPr>
        <w:pStyle w:val="Akapitzlist"/>
        <w:numPr>
          <w:ilvl w:val="0"/>
          <w:numId w:val="11"/>
        </w:numPr>
        <w:jc w:val="both"/>
        <w:rPr>
          <w:b/>
        </w:rPr>
      </w:pPr>
      <w:r w:rsidRPr="003D5D38">
        <w:t xml:space="preserve">powierzył przetwarzanie danych osobowych innemu podmiotowi 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§9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Zasady zachowania poufności</w:t>
      </w:r>
    </w:p>
    <w:p w:rsidR="00937329" w:rsidRPr="003D5D38" w:rsidRDefault="00937329" w:rsidP="00032D9C">
      <w:pPr>
        <w:pStyle w:val="Akapitzlist"/>
        <w:numPr>
          <w:ilvl w:val="0"/>
          <w:numId w:val="7"/>
        </w:numPr>
        <w:jc w:val="both"/>
      </w:pPr>
      <w:r w:rsidRPr="003D5D38"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:rsidR="00937329" w:rsidRPr="003D5D38" w:rsidRDefault="00937329" w:rsidP="00032D9C">
      <w:pPr>
        <w:pStyle w:val="Akapitzlist"/>
        <w:numPr>
          <w:ilvl w:val="0"/>
          <w:numId w:val="7"/>
        </w:numPr>
        <w:jc w:val="both"/>
      </w:pPr>
      <w:r w:rsidRPr="003D5D38">
        <w:t xml:space="preserve">Podmiot przetwarzający oświadcza, że w związku ze zobowiązaniem do zachowania </w:t>
      </w:r>
      <w:r w:rsidR="00D16977">
        <w:br/>
      </w:r>
      <w:r w:rsidRPr="003D5D38">
        <w:t xml:space="preserve">w tajemnicy danych poufnych nie będą one wykorzystywane, ujawniane ani udostępniane bez </w:t>
      </w:r>
      <w:r w:rsidRPr="003D5D38">
        <w:lastRenderedPageBreak/>
        <w:t xml:space="preserve">pisemnej zgody Administratora danych w innym celu niż wykonanie Umowy, chyba </w:t>
      </w:r>
      <w:r w:rsidR="00D16977">
        <w:br/>
      </w:r>
      <w:r w:rsidRPr="003D5D38">
        <w:t>że konieczność ujawnienia posiadanych informacji wynika  z obowiązujących przepisów prawa lub Umowy.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§10</w:t>
      </w:r>
    </w:p>
    <w:p w:rsidR="00937329" w:rsidRPr="003D5D38" w:rsidRDefault="00937329" w:rsidP="00032D9C">
      <w:pPr>
        <w:jc w:val="center"/>
        <w:rPr>
          <w:b/>
        </w:rPr>
      </w:pPr>
      <w:r w:rsidRPr="003D5D38">
        <w:rPr>
          <w:b/>
        </w:rPr>
        <w:t>Postanowienia końcowe</w:t>
      </w:r>
    </w:p>
    <w:p w:rsidR="00937329" w:rsidRPr="003D5D38" w:rsidRDefault="00937329" w:rsidP="00032D9C">
      <w:pPr>
        <w:pStyle w:val="Akapitzlist"/>
        <w:numPr>
          <w:ilvl w:val="0"/>
          <w:numId w:val="8"/>
        </w:numPr>
        <w:jc w:val="both"/>
      </w:pPr>
      <w:r w:rsidRPr="003D5D38">
        <w:t>Umowa została sporządzona w dwóch jednobrzmiących egzemplarzach dla każdej ze stron.</w:t>
      </w:r>
    </w:p>
    <w:p w:rsidR="00937329" w:rsidRPr="003D5D38" w:rsidRDefault="00937329" w:rsidP="00032D9C">
      <w:pPr>
        <w:pStyle w:val="Akapitzlist"/>
        <w:numPr>
          <w:ilvl w:val="0"/>
          <w:numId w:val="8"/>
        </w:numPr>
        <w:jc w:val="both"/>
      </w:pPr>
      <w:r w:rsidRPr="003D5D38">
        <w:t>W sprawach nieuregulowanych zastosowanie będą miały przepisy Kodeksu cywilnego oraz Rozporządzenia.</w:t>
      </w:r>
    </w:p>
    <w:p w:rsidR="00937329" w:rsidRPr="003D5D38" w:rsidRDefault="00937329" w:rsidP="00032D9C">
      <w:pPr>
        <w:pStyle w:val="Akapitzlist"/>
        <w:numPr>
          <w:ilvl w:val="0"/>
          <w:numId w:val="8"/>
        </w:numPr>
        <w:jc w:val="both"/>
      </w:pPr>
      <w:r w:rsidRPr="003D5D38">
        <w:t>Sądem właściwym dla rozpatrzenia sporów wynikających z niniejszej umowy będzie</w:t>
      </w:r>
      <w:r w:rsidR="00D63D5F">
        <w:t xml:space="preserve"> rzeczowo właściwy Sąd w Poznaniu.</w:t>
      </w:r>
      <w:r w:rsidRPr="003D5D38">
        <w:t xml:space="preserve"> </w:t>
      </w:r>
    </w:p>
    <w:p w:rsidR="00937329" w:rsidRPr="003D5D38" w:rsidRDefault="00937329" w:rsidP="00032D9C">
      <w:pPr>
        <w:jc w:val="center"/>
      </w:pPr>
    </w:p>
    <w:p w:rsidR="00937329" w:rsidRPr="003D5D38" w:rsidRDefault="00937329" w:rsidP="00032D9C">
      <w:pPr>
        <w:jc w:val="center"/>
      </w:pPr>
      <w:r w:rsidRPr="003D5D38">
        <w:t>_______________________                                                           ____________________</w:t>
      </w:r>
    </w:p>
    <w:p w:rsidR="00937329" w:rsidRDefault="00937329" w:rsidP="00032D9C">
      <w:pPr>
        <w:jc w:val="center"/>
      </w:pPr>
      <w:r w:rsidRPr="003D5D38">
        <w:t xml:space="preserve">Administrator danych </w:t>
      </w:r>
      <w:r w:rsidRPr="003D5D38">
        <w:tab/>
      </w:r>
      <w:r w:rsidRPr="003D5D38">
        <w:tab/>
      </w:r>
      <w:r w:rsidRPr="003D5D38">
        <w:tab/>
      </w:r>
      <w:r w:rsidRPr="003D5D38">
        <w:tab/>
      </w:r>
      <w:r w:rsidRPr="003D5D38">
        <w:tab/>
        <w:t>Podmiot przetwarzający</w:t>
      </w:r>
    </w:p>
    <w:p w:rsidR="003F1E6F" w:rsidRPr="003D5D38" w:rsidRDefault="003F1E6F" w:rsidP="003F1E6F">
      <w:r>
        <w:t xml:space="preserve">                        (Zamawiający)</w:t>
      </w:r>
      <w:r>
        <w:tab/>
      </w:r>
      <w:r>
        <w:tab/>
      </w:r>
      <w:r>
        <w:tab/>
      </w:r>
      <w:r>
        <w:tab/>
      </w:r>
      <w:r>
        <w:tab/>
      </w:r>
      <w:r>
        <w:tab/>
        <w:t>(Wykonawca)</w:t>
      </w:r>
    </w:p>
    <w:p w:rsidR="00937329" w:rsidRPr="003D5D38" w:rsidRDefault="00937329" w:rsidP="00032D9C">
      <w:pPr>
        <w:jc w:val="center"/>
      </w:pPr>
    </w:p>
    <w:sectPr w:rsidR="00937329" w:rsidRPr="003D5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8"/>
  </w:num>
  <w:num w:numId="6">
    <w:abstractNumId w:val="5"/>
  </w:num>
  <w:num w:numId="7">
    <w:abstractNumId w:val="3"/>
  </w:num>
  <w:num w:numId="8">
    <w:abstractNumId w:val="9"/>
  </w:num>
  <w:num w:numId="9">
    <w:abstractNumId w:val="2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32D9C"/>
    <w:rsid w:val="00096651"/>
    <w:rsid w:val="000F7F70"/>
    <w:rsid w:val="002C74A5"/>
    <w:rsid w:val="00315AFB"/>
    <w:rsid w:val="003D5D38"/>
    <w:rsid w:val="003F1E6F"/>
    <w:rsid w:val="00405849"/>
    <w:rsid w:val="005F14B2"/>
    <w:rsid w:val="00695785"/>
    <w:rsid w:val="006A5545"/>
    <w:rsid w:val="007E6AB0"/>
    <w:rsid w:val="00860D98"/>
    <w:rsid w:val="00937329"/>
    <w:rsid w:val="00954225"/>
    <w:rsid w:val="009A64F4"/>
    <w:rsid w:val="00A67B38"/>
    <w:rsid w:val="00B8375A"/>
    <w:rsid w:val="00BB5773"/>
    <w:rsid w:val="00BC4A28"/>
    <w:rsid w:val="00CA38B5"/>
    <w:rsid w:val="00D12618"/>
    <w:rsid w:val="00D16977"/>
    <w:rsid w:val="00D2329B"/>
    <w:rsid w:val="00D328F2"/>
    <w:rsid w:val="00D50544"/>
    <w:rsid w:val="00D63D5F"/>
    <w:rsid w:val="00D75E77"/>
    <w:rsid w:val="00E16B75"/>
    <w:rsid w:val="00E408A4"/>
    <w:rsid w:val="00F71B8A"/>
    <w:rsid w:val="00FB23B5"/>
    <w:rsid w:val="00FF43AB"/>
    <w:rsid w:val="00FF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DB9302-6835-4C53-B49B-D6926A71C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5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8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6DC2DA8</Template>
  <TotalTime>2</TotalTime>
  <Pages>4</Pages>
  <Words>1011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Dmochowska ODO 24 sp. z o.o.</dc:creator>
  <cp:keywords/>
  <dc:description/>
  <cp:lastModifiedBy>Elżbieta Nurkiewicz</cp:lastModifiedBy>
  <cp:revision>5</cp:revision>
  <cp:lastPrinted>2018-09-12T10:23:00Z</cp:lastPrinted>
  <dcterms:created xsi:type="dcterms:W3CDTF">2019-01-29T09:23:00Z</dcterms:created>
  <dcterms:modified xsi:type="dcterms:W3CDTF">2019-06-14T10:23:00Z</dcterms:modified>
</cp:coreProperties>
</file>