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15C6" w:rsidRPr="004215C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215C6" w:rsidRPr="004215C6">
        <w:rPr>
          <w:rFonts w:ascii="Times New Roman" w:hAnsi="Times New Roman"/>
          <w:b/>
        </w:rPr>
        <w:t>FER.271.2.2020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15C6" w:rsidRPr="004215C6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15C6" w:rsidRPr="004215C6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4215C6" w:rsidRPr="004215C6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15C6" w:rsidRPr="004215C6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4215C6" w:rsidRPr="004215C6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215C6" w:rsidRPr="004215C6">
        <w:rPr>
          <w:rFonts w:ascii="Times New Roman" w:hAnsi="Times New Roman"/>
        </w:rPr>
        <w:t>(</w:t>
      </w:r>
      <w:proofErr w:type="spellStart"/>
      <w:r w:rsidR="004215C6" w:rsidRPr="004215C6">
        <w:rPr>
          <w:rFonts w:ascii="Times New Roman" w:hAnsi="Times New Roman"/>
        </w:rPr>
        <w:t>t.j</w:t>
      </w:r>
      <w:proofErr w:type="spellEnd"/>
      <w:r w:rsidR="004215C6" w:rsidRPr="004215C6">
        <w:rPr>
          <w:rFonts w:ascii="Times New Roman" w:hAnsi="Times New Roman"/>
        </w:rPr>
        <w:t xml:space="preserve">. </w:t>
      </w:r>
      <w:proofErr w:type="spellStart"/>
      <w:r w:rsidR="004215C6" w:rsidRPr="004215C6">
        <w:rPr>
          <w:rFonts w:ascii="Times New Roman" w:hAnsi="Times New Roman"/>
        </w:rPr>
        <w:t>Dz.U</w:t>
      </w:r>
      <w:proofErr w:type="spellEnd"/>
      <w:r w:rsidR="004215C6" w:rsidRPr="004215C6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215C6" w:rsidRPr="004215C6">
        <w:rPr>
          <w:rFonts w:ascii="Times New Roman" w:hAnsi="Times New Roman"/>
          <w:b/>
        </w:rPr>
        <w:t>Budowa sali gimnastycznej przy Szkole Podstawowej w miejscowości Żurowa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215C6" w:rsidRPr="004215C6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365" w:rsidRDefault="00F22365" w:rsidP="0038231F">
      <w:pPr>
        <w:spacing w:after="0" w:line="240" w:lineRule="auto"/>
      </w:pPr>
      <w:r>
        <w:separator/>
      </w:r>
    </w:p>
  </w:endnote>
  <w:endnote w:type="continuationSeparator" w:id="1">
    <w:p w:rsidR="00F22365" w:rsidRDefault="00F223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C6" w:rsidRDefault="004215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3BC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3BC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C6" w:rsidRDefault="004215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365" w:rsidRDefault="00F22365" w:rsidP="0038231F">
      <w:pPr>
        <w:spacing w:after="0" w:line="240" w:lineRule="auto"/>
      </w:pPr>
      <w:r>
        <w:separator/>
      </w:r>
    </w:p>
  </w:footnote>
  <w:footnote w:type="continuationSeparator" w:id="1">
    <w:p w:rsidR="00F22365" w:rsidRDefault="00F223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C6" w:rsidRDefault="004215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C6" w:rsidRDefault="004215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C6" w:rsidRDefault="004215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5C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5C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3BCF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365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2020-01-30T09:15:00Z</cp:lastPrinted>
  <dcterms:created xsi:type="dcterms:W3CDTF">2020-01-30T09:13:00Z</dcterms:created>
  <dcterms:modified xsi:type="dcterms:W3CDTF">2020-01-30T09:15:00Z</dcterms:modified>
</cp:coreProperties>
</file>