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FC" w:rsidRDefault="004F31FC" w:rsidP="00832795">
      <w:pPr>
        <w:pStyle w:val="Nagwek1"/>
        <w:jc w:val="center"/>
        <w:rPr>
          <w:rFonts w:ascii="Tahoma" w:hAnsi="Tahoma" w:cs="Tahoma"/>
          <w:sz w:val="20"/>
          <w:szCs w:val="20"/>
        </w:rPr>
      </w:pPr>
    </w:p>
    <w:p w:rsidR="00494176" w:rsidRDefault="00494176" w:rsidP="004F31FC">
      <w:pPr>
        <w:pStyle w:val="Nagwek1"/>
        <w:jc w:val="right"/>
        <w:rPr>
          <w:rFonts w:ascii="Times New Roman" w:hAnsi="Times New Roman" w:cs="Times New Roman"/>
          <w:b w:val="0"/>
          <w:bCs w:val="0"/>
        </w:rPr>
      </w:pPr>
    </w:p>
    <w:p w:rsidR="00494176" w:rsidRDefault="00494176" w:rsidP="00494176">
      <w:pPr>
        <w:pStyle w:val="Nagwek1"/>
        <w:jc w:val="center"/>
        <w:rPr>
          <w:rFonts w:ascii="Times New Roman" w:hAnsi="Times New Roman" w:cs="Times New Roman"/>
          <w:b w:val="0"/>
          <w:b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67.6pt" filled="t">
            <v:fill opacity="0" color2="black"/>
            <v:imagedata r:id="rId7" o:title="" croptop="-76f" cropbottom="-76f" cropleft="-11f" cropright="-11f"/>
          </v:shape>
        </w:pict>
      </w:r>
    </w:p>
    <w:p w:rsidR="00494176" w:rsidRDefault="00494176" w:rsidP="004F31FC">
      <w:pPr>
        <w:pStyle w:val="Nagwek1"/>
        <w:jc w:val="right"/>
        <w:rPr>
          <w:rFonts w:ascii="Times New Roman" w:hAnsi="Times New Roman" w:cs="Times New Roman"/>
          <w:b w:val="0"/>
          <w:bCs w:val="0"/>
        </w:rPr>
      </w:pPr>
    </w:p>
    <w:p w:rsidR="004F31FC" w:rsidRPr="004F31FC" w:rsidRDefault="004F31FC" w:rsidP="004F31FC">
      <w:pPr>
        <w:pStyle w:val="Nagwek1"/>
        <w:jc w:val="right"/>
        <w:rPr>
          <w:rFonts w:ascii="Times New Roman" w:hAnsi="Times New Roman" w:cs="Times New Roman"/>
          <w:sz w:val="20"/>
          <w:szCs w:val="20"/>
        </w:rPr>
      </w:pPr>
      <w:r w:rsidRPr="004F31FC">
        <w:rPr>
          <w:rFonts w:ascii="Times New Roman" w:hAnsi="Times New Roman" w:cs="Times New Roman"/>
          <w:b w:val="0"/>
          <w:bCs w:val="0"/>
        </w:rPr>
        <w:t xml:space="preserve">Znak sprawy: </w:t>
      </w:r>
      <w:r w:rsidR="008527B8" w:rsidRPr="008527B8">
        <w:rPr>
          <w:rFonts w:ascii="Times New Roman" w:hAnsi="Times New Roman" w:cs="Times New Roman"/>
          <w:bCs w:val="0"/>
        </w:rPr>
        <w:t>KA-2/002/2020</w:t>
      </w:r>
    </w:p>
    <w:p w:rsidR="004F31FC" w:rsidRPr="004F31FC" w:rsidRDefault="004F31FC" w:rsidP="00832795">
      <w:pPr>
        <w:pStyle w:val="Nagwek1"/>
        <w:jc w:val="center"/>
        <w:rPr>
          <w:rFonts w:ascii="Times New Roman" w:hAnsi="Times New Roman" w:cs="Times New Roman"/>
          <w:sz w:val="20"/>
          <w:szCs w:val="20"/>
        </w:rPr>
      </w:pPr>
    </w:p>
    <w:p w:rsidR="00C0315E" w:rsidRDefault="00C0315E" w:rsidP="00832795">
      <w:pPr>
        <w:pStyle w:val="Nagwek1"/>
        <w:jc w:val="center"/>
        <w:rPr>
          <w:rFonts w:ascii="Tahoma" w:hAnsi="Tahoma" w:cs="Tahoma"/>
          <w:sz w:val="20"/>
          <w:szCs w:val="20"/>
        </w:rPr>
      </w:pPr>
    </w:p>
    <w:p w:rsidR="00832795" w:rsidRDefault="00106636" w:rsidP="00832795">
      <w:pPr>
        <w:pStyle w:val="Nagwek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Informacje z </w:t>
      </w:r>
      <w:r w:rsidR="00832795" w:rsidRPr="0035046E">
        <w:rPr>
          <w:rFonts w:ascii="Times New Roman" w:hAnsi="Times New Roman" w:cs="Times New Roman"/>
        </w:rPr>
        <w:t>otwarcia ofert</w:t>
      </w:r>
      <w:r w:rsidR="00C0315E" w:rsidRPr="0035046E">
        <w:rPr>
          <w:rFonts w:ascii="Times New Roman" w:hAnsi="Times New Roman" w:cs="Times New Roman"/>
        </w:rPr>
        <w:t xml:space="preserve"> </w:t>
      </w:r>
      <w:r w:rsidR="00832795" w:rsidRPr="0035046E">
        <w:rPr>
          <w:rFonts w:ascii="Times New Roman" w:hAnsi="Times New Roman" w:cs="Times New Roman"/>
        </w:rPr>
        <w:t xml:space="preserve">z dnia </w:t>
      </w:r>
      <w:r w:rsidR="003504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24.01.2020 r.</w:t>
      </w:r>
    </w:p>
    <w:p w:rsidR="00832795" w:rsidRPr="0035046E" w:rsidRDefault="00832795" w:rsidP="00832795"/>
    <w:p w:rsidR="00832795" w:rsidRPr="0035046E" w:rsidRDefault="00832795" w:rsidP="00832795"/>
    <w:p w:rsidR="004F31FC" w:rsidRPr="0035046E" w:rsidRDefault="00C92A9F" w:rsidP="004F31FC">
      <w:pPr>
        <w:spacing w:line="360" w:lineRule="auto"/>
      </w:pPr>
      <w:r>
        <w:t>W</w:t>
      </w:r>
      <w:r w:rsidR="00832795" w:rsidRPr="0035046E">
        <w:t xml:space="preserve">ysokość środków, </w:t>
      </w:r>
      <w:r w:rsidR="004F31FC" w:rsidRPr="0035046E">
        <w:t xml:space="preserve"> </w:t>
      </w:r>
      <w:r w:rsidR="00832795" w:rsidRPr="0035046E">
        <w:t xml:space="preserve">jakie </w:t>
      </w:r>
      <w:r>
        <w:t xml:space="preserve">Zamawiający </w:t>
      </w:r>
      <w:r w:rsidR="00832795" w:rsidRPr="0035046E">
        <w:t>przeznaczył na realizację zamówienia tj</w:t>
      </w:r>
      <w:r w:rsidR="004F31FC" w:rsidRPr="0035046E">
        <w:t>.:</w:t>
      </w:r>
      <w:r w:rsidR="00106636">
        <w:t xml:space="preserve"> </w:t>
      </w:r>
      <w:r w:rsidR="00106636" w:rsidRPr="00106636">
        <w:rPr>
          <w:b/>
        </w:rPr>
        <w:t>38 800,00</w:t>
      </w:r>
      <w:r w:rsidR="00106636">
        <w:t xml:space="preserve"> </w:t>
      </w:r>
      <w:r w:rsidR="004F31FC" w:rsidRPr="0035046E">
        <w:rPr>
          <w:b/>
        </w:rPr>
        <w:t>zł brutto</w:t>
      </w:r>
    </w:p>
    <w:p w:rsidR="00832795" w:rsidRPr="004F31FC" w:rsidRDefault="00941BF1" w:rsidP="004F31FC">
      <w:pPr>
        <w:spacing w:line="360" w:lineRule="auto"/>
      </w:pPr>
      <w:r w:rsidRPr="004F31FC">
        <w:t xml:space="preserve">Otwarcia ofert dokonano w siedzibie Zamawiającego pok. nr </w:t>
      </w:r>
      <w:r w:rsidR="002F18CE">
        <w:t>105</w:t>
      </w:r>
      <w:r w:rsidR="004F31FC" w:rsidRPr="004F31FC">
        <w:t xml:space="preserve">. </w:t>
      </w:r>
      <w:r w:rsidR="00832795" w:rsidRPr="004F31FC">
        <w:t>Do upływu terminu składania ofert złożono następujące oferty:</w:t>
      </w:r>
    </w:p>
    <w:tbl>
      <w:tblPr>
        <w:tblW w:w="14895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3"/>
        <w:gridCol w:w="3626"/>
        <w:gridCol w:w="3402"/>
        <w:gridCol w:w="2835"/>
      </w:tblGrid>
      <w:tr w:rsidR="001227B4" w:rsidRPr="004F31FC" w:rsidTr="001227B4">
        <w:trPr>
          <w:cantSplit/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4F31FC" w:rsidRDefault="001227B4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Default="001227B4" w:rsidP="004F31FC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Firma (nazwa) lub nazwisko </w:t>
            </w:r>
          </w:p>
          <w:p w:rsidR="001227B4" w:rsidRPr="004F31FC" w:rsidRDefault="001227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oraz </w:t>
            </w:r>
            <w:r w:rsidRPr="004F31FC">
              <w:rPr>
                <w:b/>
                <w:sz w:val="18"/>
                <w:szCs w:val="18"/>
              </w:rPr>
              <w:t>adres wykonawcy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4F31FC" w:rsidRDefault="001227B4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227B4" w:rsidRDefault="001227B4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31F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</w:t>
            </w:r>
          </w:p>
          <w:p w:rsidR="001227B4" w:rsidRPr="004F31FC" w:rsidRDefault="001227B4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31FC">
              <w:rPr>
                <w:rFonts w:ascii="Times New Roman" w:hAnsi="Times New Roman" w:cs="Times New Roman"/>
                <w:b/>
                <w:sz w:val="18"/>
                <w:szCs w:val="18"/>
              </w:rPr>
              <w:t>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4F31FC" w:rsidRDefault="001227B4">
            <w:pPr>
              <w:jc w:val="center"/>
              <w:rPr>
                <w:b/>
                <w:sz w:val="18"/>
                <w:szCs w:val="18"/>
              </w:rPr>
            </w:pPr>
          </w:p>
          <w:p w:rsidR="001227B4" w:rsidRDefault="001227B4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Termin </w:t>
            </w:r>
          </w:p>
          <w:p w:rsidR="001227B4" w:rsidRPr="004F31FC" w:rsidRDefault="001227B4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wykonania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4F31FC" w:rsidRDefault="001227B4">
            <w:pPr>
              <w:jc w:val="center"/>
              <w:rPr>
                <w:b/>
                <w:sz w:val="18"/>
                <w:szCs w:val="18"/>
              </w:rPr>
            </w:pPr>
          </w:p>
          <w:p w:rsidR="001227B4" w:rsidRDefault="001227B4" w:rsidP="001227B4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Warunki </w:t>
            </w:r>
          </w:p>
          <w:p w:rsidR="001227B4" w:rsidRPr="004F31FC" w:rsidRDefault="001227B4" w:rsidP="001227B4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płatności</w:t>
            </w:r>
          </w:p>
        </w:tc>
      </w:tr>
      <w:tr w:rsidR="001227B4" w:rsidRPr="001227B4" w:rsidTr="001227B4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4F31FC" w:rsidRDefault="001227B4" w:rsidP="004F31FC">
            <w:pPr>
              <w:jc w:val="center"/>
              <w:rPr>
                <w:b/>
              </w:rPr>
            </w:pPr>
            <w:r w:rsidRPr="004F31FC">
              <w:rPr>
                <w:b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1227B4" w:rsidRDefault="001227B4" w:rsidP="004B2CC8">
            <w:pPr>
              <w:rPr>
                <w:lang w:val="en-US"/>
              </w:rPr>
            </w:pPr>
            <w:r w:rsidRPr="001227B4">
              <w:rPr>
                <w:lang w:val="en-US"/>
              </w:rPr>
              <w:t xml:space="preserve"> </w:t>
            </w:r>
            <w:proofErr w:type="spellStart"/>
            <w:r w:rsidRPr="001227B4">
              <w:rPr>
                <w:lang w:val="en-US"/>
              </w:rPr>
              <w:t>Cateringroup</w:t>
            </w:r>
            <w:proofErr w:type="spellEnd"/>
            <w:r w:rsidRPr="001227B4">
              <w:rPr>
                <w:lang w:val="en-US"/>
              </w:rPr>
              <w:t xml:space="preserve"> </w:t>
            </w:r>
            <w:proofErr w:type="spellStart"/>
            <w:r w:rsidRPr="001227B4">
              <w:rPr>
                <w:lang w:val="en-US"/>
              </w:rPr>
              <w:t>s.c.</w:t>
            </w:r>
            <w:proofErr w:type="spellEnd"/>
          </w:p>
          <w:p w:rsidR="001227B4" w:rsidRPr="001227B4" w:rsidRDefault="001227B4" w:rsidP="004B2CC8">
            <w:pPr>
              <w:rPr>
                <w:lang w:val="en-US"/>
              </w:rPr>
            </w:pPr>
            <w:proofErr w:type="spellStart"/>
            <w:r w:rsidRPr="001227B4">
              <w:rPr>
                <w:lang w:val="en-US"/>
              </w:rPr>
              <w:t>K.Sala</w:t>
            </w:r>
            <w:proofErr w:type="spellEnd"/>
            <w:r w:rsidRPr="001227B4">
              <w:rPr>
                <w:lang w:val="en-US"/>
              </w:rPr>
              <w:t xml:space="preserve">, </w:t>
            </w:r>
            <w:proofErr w:type="spellStart"/>
            <w:r w:rsidRPr="001227B4">
              <w:rPr>
                <w:lang w:val="en-US"/>
              </w:rPr>
              <w:t>I.Kołpa</w:t>
            </w:r>
            <w:proofErr w:type="spellEnd"/>
          </w:p>
          <w:p w:rsidR="001227B4" w:rsidRPr="001227B4" w:rsidRDefault="001227B4" w:rsidP="004B2CC8">
            <w:proofErr w:type="spellStart"/>
            <w:r w:rsidRPr="001227B4">
              <w:t>Al.Jana</w:t>
            </w:r>
            <w:proofErr w:type="spellEnd"/>
            <w:r w:rsidRPr="001227B4">
              <w:t xml:space="preserve"> Pawła II 188 </w:t>
            </w:r>
          </w:p>
          <w:p w:rsidR="001227B4" w:rsidRPr="001227B4" w:rsidRDefault="001227B4" w:rsidP="004B2CC8">
            <w:r w:rsidRPr="001227B4">
              <w:t>31-982 Kraków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1227B4" w:rsidRDefault="001227B4" w:rsidP="004B2CC8">
            <w:pPr>
              <w:jc w:val="center"/>
            </w:pPr>
            <w:r>
              <w:t>27 054,56 zł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1227B4" w:rsidRDefault="001227B4" w:rsidP="004B2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ogłoszeniem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1227B4" w:rsidRDefault="001227B4" w:rsidP="004B2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ogłoszeniem</w:t>
            </w:r>
          </w:p>
        </w:tc>
      </w:tr>
      <w:tr w:rsidR="001227B4" w:rsidRPr="004F31FC" w:rsidTr="001227B4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4F31FC" w:rsidRDefault="001227B4" w:rsidP="004F31FC">
            <w:pPr>
              <w:jc w:val="center"/>
              <w:rPr>
                <w:b/>
              </w:rPr>
            </w:pPr>
            <w:r w:rsidRPr="004F31FC">
              <w:rPr>
                <w:b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Default="001227B4" w:rsidP="004B2CC8">
            <w:r w:rsidRPr="004F31FC">
              <w:t xml:space="preserve"> </w:t>
            </w:r>
            <w:proofErr w:type="spellStart"/>
            <w:r>
              <w:t>Fa.Langsteiner</w:t>
            </w:r>
            <w:proofErr w:type="spellEnd"/>
            <w:r>
              <w:t xml:space="preserve"> Alicja </w:t>
            </w:r>
            <w:proofErr w:type="spellStart"/>
            <w:r>
              <w:t>Langsteiner</w:t>
            </w:r>
            <w:proofErr w:type="spellEnd"/>
          </w:p>
          <w:p w:rsidR="001227B4" w:rsidRDefault="001227B4" w:rsidP="004B2CC8">
            <w:r>
              <w:t>Ul.Białoprądnicka16</w:t>
            </w:r>
          </w:p>
          <w:p w:rsidR="001227B4" w:rsidRPr="004F31FC" w:rsidRDefault="001227B4" w:rsidP="004B2CC8">
            <w:r>
              <w:t xml:space="preserve"> 31-221 Kraków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4B2CC8" w:rsidRDefault="001227B4" w:rsidP="004B2CC8">
            <w:pPr>
              <w:jc w:val="center"/>
            </w:pPr>
            <w:r>
              <w:t>51 780,00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1227B4" w:rsidRDefault="001227B4" w:rsidP="008C0C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ogłoszeniem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7B4" w:rsidRPr="001227B4" w:rsidRDefault="001227B4" w:rsidP="008C0C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ogłoszeniem</w:t>
            </w:r>
          </w:p>
        </w:tc>
      </w:tr>
    </w:tbl>
    <w:p w:rsidR="00832795" w:rsidRDefault="00832795"/>
    <w:p w:rsidR="00494176" w:rsidRDefault="00494176"/>
    <w:p w:rsidR="00494176" w:rsidRDefault="00494176"/>
    <w:p w:rsidR="00494176" w:rsidRDefault="00494176"/>
    <w:p w:rsidR="00494176" w:rsidRDefault="00494176"/>
    <w:p w:rsidR="00494176" w:rsidRDefault="00494176">
      <w:bookmarkStart w:id="0" w:name="_GoBack"/>
      <w:bookmarkEnd w:id="0"/>
    </w:p>
    <w:p w:rsidR="00494176" w:rsidRDefault="00494176" w:rsidP="00494176">
      <w:pPr>
        <w:tabs>
          <w:tab w:val="center" w:pos="4536"/>
          <w:tab w:val="right" w:pos="9072"/>
        </w:tabs>
        <w:jc w:val="center"/>
      </w:pPr>
      <w:r>
        <w:rPr>
          <w:rFonts w:ascii="Calibri" w:hAnsi="Calibri" w:cs="Calibri"/>
        </w:rPr>
        <w:t xml:space="preserve">Projekt  „REG – region uczący się” jest finansowany ze środków Europejskiego Funduszu Społecznego w ramach Programu Operacyjnego Wiedza Edukacja Rozwój </w:t>
      </w:r>
    </w:p>
    <w:p w:rsidR="00494176" w:rsidRDefault="00494176" w:rsidP="00494176">
      <w:pPr>
        <w:tabs>
          <w:tab w:val="center" w:pos="4536"/>
          <w:tab w:val="right" w:pos="9072"/>
        </w:tabs>
        <w:jc w:val="center"/>
      </w:pPr>
      <w:r>
        <w:rPr>
          <w:rFonts w:ascii="Calibri" w:hAnsi="Calibri" w:cs="Calibri"/>
          <w:color w:val="000000"/>
        </w:rPr>
        <w:t>nr umowy POWR.03.05.00-00-ZR28/18</w:t>
      </w:r>
    </w:p>
    <w:p w:rsidR="00494176" w:rsidRPr="004F31FC" w:rsidRDefault="00494176"/>
    <w:sectPr w:rsidR="00494176" w:rsidRPr="004F31FC" w:rsidSect="00F454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426" w:right="1418" w:bottom="11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4DB" w:rsidRDefault="008004DB">
      <w:r>
        <w:separator/>
      </w:r>
    </w:p>
  </w:endnote>
  <w:endnote w:type="continuationSeparator" w:id="0">
    <w:p w:rsidR="008004DB" w:rsidRDefault="00800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7B8" w:rsidRDefault="008527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Pr="004F31FC" w:rsidRDefault="00941BF1" w:rsidP="004F31FC">
    <w:pPr>
      <w:pStyle w:val="Stopka"/>
      <w:rPr>
        <w:rStyle w:val="Numerstrony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7B8" w:rsidRDefault="008527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4DB" w:rsidRDefault="008004DB">
      <w:r>
        <w:separator/>
      </w:r>
    </w:p>
  </w:footnote>
  <w:footnote w:type="continuationSeparator" w:id="0">
    <w:p w:rsidR="008004DB" w:rsidRDefault="00800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7B8" w:rsidRDefault="008527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Default="00941BF1">
    <w:pPr>
      <w:tabs>
        <w:tab w:val="left" w:pos="4678"/>
        <w:tab w:val="left" w:pos="12758"/>
      </w:tabs>
      <w:jc w:val="both"/>
      <w:rPr>
        <w:rFonts w:ascii="Tahoma" w:hAnsi="Tahoma" w:cs="Tahoma"/>
      </w:rPr>
    </w:pPr>
    <w:r>
      <w:rPr>
        <w:rFonts w:ascii="Tahoma" w:hAnsi="Tahoma" w:cs="Tahom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7B8" w:rsidRDefault="008527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4DB"/>
    <w:rsid w:val="00106636"/>
    <w:rsid w:val="001227B4"/>
    <w:rsid w:val="002C2705"/>
    <w:rsid w:val="002F18CE"/>
    <w:rsid w:val="0035046E"/>
    <w:rsid w:val="003853D7"/>
    <w:rsid w:val="00406591"/>
    <w:rsid w:val="00407ACF"/>
    <w:rsid w:val="00494176"/>
    <w:rsid w:val="004B2CC8"/>
    <w:rsid w:val="004F31FC"/>
    <w:rsid w:val="005264F2"/>
    <w:rsid w:val="00530125"/>
    <w:rsid w:val="00573981"/>
    <w:rsid w:val="005C3CB2"/>
    <w:rsid w:val="005E1C42"/>
    <w:rsid w:val="007F7A18"/>
    <w:rsid w:val="008004DB"/>
    <w:rsid w:val="00801C40"/>
    <w:rsid w:val="00830B6F"/>
    <w:rsid w:val="00832795"/>
    <w:rsid w:val="008527B8"/>
    <w:rsid w:val="00941BF1"/>
    <w:rsid w:val="00B56E67"/>
    <w:rsid w:val="00C0315E"/>
    <w:rsid w:val="00C82B30"/>
    <w:rsid w:val="00C86A66"/>
    <w:rsid w:val="00C92A9F"/>
    <w:rsid w:val="00F45462"/>
    <w:rsid w:val="00F85926"/>
    <w:rsid w:val="00F9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795"/>
    <w:pPr>
      <w:keepNext/>
      <w:outlineLvl w:val="0"/>
    </w:pPr>
    <w:rPr>
      <w:rFonts w:ascii="Courier New" w:hAnsi="Courier New" w:cs="Courier Ne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82B30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832795"/>
    <w:pPr>
      <w:jc w:val="center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32795"/>
  </w:style>
  <w:style w:type="character" w:customStyle="1" w:styleId="StopkaZnak">
    <w:name w:val="Stopka Znak"/>
    <w:link w:val="Stopka"/>
    <w:rsid w:val="004F31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7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otwarcia ofert</vt:lpstr>
    </vt:vector>
  </TitlesOfParts>
  <Company>POLITECHNIKA KRAKOWSKA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otwarcia ofert</dc:title>
  <dc:subject/>
  <dc:creator>Sylwia Banach</dc:creator>
  <cp:keywords/>
  <dc:description/>
  <cp:lastModifiedBy>Sylwia Banach</cp:lastModifiedBy>
  <cp:revision>8</cp:revision>
  <dcterms:created xsi:type="dcterms:W3CDTF">2020-01-24T10:06:00Z</dcterms:created>
  <dcterms:modified xsi:type="dcterms:W3CDTF">2020-01-24T10:12:00Z</dcterms:modified>
</cp:coreProperties>
</file>