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83ACD" w:rsidRDefault="00B83ACD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Dot. grup 16, 17, 19, 21, 22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83ACD" w:rsidRDefault="00B83ACD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 im. S. Żeromskiego SP ZOZ w Krakowie</w:t>
      </w:r>
    </w:p>
    <w:p w:rsidR="00B52A97" w:rsidRDefault="00451AAC" w:rsidP="00B52A97">
      <w:pPr>
        <w:spacing w:line="360" w:lineRule="auto"/>
        <w:rPr>
          <w:b/>
          <w:bCs/>
          <w:color w:val="000000"/>
        </w:rPr>
      </w:pPr>
      <w:r w:rsidRPr="00451AAC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451AAC" w:rsidP="00B52A97">
      <w:pPr>
        <w:spacing w:line="360" w:lineRule="auto"/>
        <w:rPr>
          <w:color w:val="000000"/>
          <w:lang w:val="en-US"/>
        </w:rPr>
      </w:pPr>
      <w:r w:rsidRPr="00451AAC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451AAC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B83ACD">
        <w:rPr>
          <w:color w:val="000000"/>
        </w:rPr>
        <w:t xml:space="preserve"> </w:t>
      </w:r>
      <w:r w:rsidRPr="00451AAC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451AAC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451AAC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451AAC" w:rsidRPr="00451AAC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451AAC" w:rsidRPr="00451AAC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451AAC" w:rsidRPr="00451AAC">
        <w:rPr>
          <w:b/>
          <w:color w:val="000000"/>
        </w:rPr>
        <w:t>Dostawa niesterylnego sprzętu jednorazowego i wielorazowego użytku</w:t>
      </w:r>
      <w:r>
        <w:rPr>
          <w:color w:val="000000"/>
        </w:rPr>
        <w:t>.</w:t>
      </w:r>
      <w:r w:rsidR="00B83ACD">
        <w:rPr>
          <w:color w:val="000000"/>
        </w:rPr>
        <w:t>(ZP 2/19)  grupy 16, 17, 19, 21, 22.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51AAC" w:rsidTr="000A2516">
        <w:trPr>
          <w:cantSplit/>
          <w:trHeight w:val="2561"/>
        </w:trPr>
        <w:tc>
          <w:tcPr>
            <w:tcW w:w="9526" w:type="dxa"/>
          </w:tcPr>
          <w:p w:rsidR="00451AAC" w:rsidRDefault="00451AAC" w:rsidP="000A251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451AAC">
              <w:rPr>
                <w:b/>
                <w:color w:val="000000"/>
              </w:rPr>
              <w:t>16</w:t>
            </w:r>
          </w:p>
          <w:p w:rsidR="00451AAC" w:rsidRDefault="00451AAC" w:rsidP="000A2516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451AAC">
              <w:rPr>
                <w:b/>
              </w:rPr>
              <w:t>Neomed</w:t>
            </w:r>
            <w:proofErr w:type="spellEnd"/>
            <w:r w:rsidRPr="00451AAC">
              <w:rPr>
                <w:b/>
              </w:rPr>
              <w:t xml:space="preserve"> Polska Sp. z o. o . Sp. K.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05-532</w:t>
            </w:r>
            <w:r>
              <w:rPr>
                <w:b/>
              </w:rPr>
              <w:t xml:space="preserve"> </w:t>
            </w:r>
            <w:r w:rsidRPr="00451AAC">
              <w:rPr>
                <w:b/>
              </w:rPr>
              <w:t>Góra Kalwaria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451AAC">
              <w:rPr>
                <w:b/>
              </w:rPr>
              <w:t>Szmanów</w:t>
            </w:r>
            <w:proofErr w:type="spellEnd"/>
            <w:r>
              <w:rPr>
                <w:b/>
              </w:rPr>
              <w:t xml:space="preserve">    </w:t>
            </w:r>
            <w:r w:rsidRPr="00451AAC">
              <w:rPr>
                <w:b/>
              </w:rPr>
              <w:t>9e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451AAC">
              <w:rPr>
                <w:b/>
              </w:rPr>
              <w:t>186 840.00 zł</w:t>
            </w:r>
          </w:p>
        </w:tc>
      </w:tr>
      <w:tr w:rsidR="00451AAC" w:rsidTr="000A2516">
        <w:trPr>
          <w:cantSplit/>
          <w:trHeight w:val="2561"/>
        </w:trPr>
        <w:tc>
          <w:tcPr>
            <w:tcW w:w="9526" w:type="dxa"/>
          </w:tcPr>
          <w:p w:rsidR="00451AAC" w:rsidRDefault="00451AAC" w:rsidP="000A251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451AAC">
              <w:rPr>
                <w:b/>
                <w:color w:val="000000"/>
              </w:rPr>
              <w:t>17</w:t>
            </w:r>
          </w:p>
          <w:p w:rsidR="00451AAC" w:rsidRDefault="00451AAC" w:rsidP="000A2516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Firma Produkcyjno-Usługowo-Handlowa Mieczysław Kruszelnicki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51-107</w:t>
            </w:r>
            <w:r>
              <w:rPr>
                <w:b/>
              </w:rPr>
              <w:t xml:space="preserve"> </w:t>
            </w:r>
            <w:r w:rsidRPr="00451AAC">
              <w:rPr>
                <w:b/>
              </w:rPr>
              <w:t>Wrocław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Chorwacka</w:t>
            </w:r>
            <w:r>
              <w:rPr>
                <w:b/>
              </w:rPr>
              <w:t xml:space="preserve">    </w:t>
            </w:r>
            <w:r w:rsidRPr="00451AAC">
              <w:rPr>
                <w:b/>
              </w:rPr>
              <w:t>45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451AAC">
              <w:rPr>
                <w:b/>
              </w:rPr>
              <w:t>172 094.76 zł</w:t>
            </w:r>
          </w:p>
        </w:tc>
      </w:tr>
      <w:tr w:rsidR="00451AAC" w:rsidTr="000A2516">
        <w:trPr>
          <w:cantSplit/>
          <w:trHeight w:val="2561"/>
        </w:trPr>
        <w:tc>
          <w:tcPr>
            <w:tcW w:w="9526" w:type="dxa"/>
          </w:tcPr>
          <w:p w:rsidR="00451AAC" w:rsidRDefault="00451AAC" w:rsidP="000A251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451AAC">
              <w:rPr>
                <w:b/>
                <w:color w:val="000000"/>
              </w:rPr>
              <w:t>19</w:t>
            </w:r>
          </w:p>
          <w:p w:rsidR="00451AAC" w:rsidRDefault="00451AAC" w:rsidP="000A2516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 xml:space="preserve">Konsorcjum </w:t>
            </w:r>
            <w:proofErr w:type="spellStart"/>
            <w:r w:rsidRPr="00451AAC">
              <w:rPr>
                <w:b/>
              </w:rPr>
              <w:t>CItonet</w:t>
            </w:r>
            <w:proofErr w:type="spellEnd"/>
            <w:r w:rsidRPr="00451AAC">
              <w:rPr>
                <w:b/>
              </w:rPr>
              <w:t xml:space="preserve"> TZMO (lider: </w:t>
            </w:r>
            <w:proofErr w:type="spellStart"/>
            <w:r w:rsidRPr="00451AAC">
              <w:rPr>
                <w:b/>
              </w:rPr>
              <w:t>Citonet</w:t>
            </w:r>
            <w:proofErr w:type="spellEnd"/>
            <w:r w:rsidRPr="00451AAC">
              <w:rPr>
                <w:b/>
              </w:rPr>
              <w:t xml:space="preserve"> - Kraków Sp. z o. o. )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30-719</w:t>
            </w:r>
            <w:r>
              <w:rPr>
                <w:b/>
              </w:rPr>
              <w:t xml:space="preserve"> </w:t>
            </w:r>
            <w:r w:rsidRPr="00451AAC">
              <w:rPr>
                <w:b/>
              </w:rPr>
              <w:t>Kraków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Gromadzka</w:t>
            </w:r>
            <w:r>
              <w:rPr>
                <w:b/>
              </w:rPr>
              <w:t xml:space="preserve">    </w:t>
            </w:r>
            <w:r w:rsidRPr="00451AAC">
              <w:rPr>
                <w:b/>
              </w:rPr>
              <w:t>52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451AAC">
              <w:rPr>
                <w:b/>
              </w:rPr>
              <w:t>29 138.40 zł</w:t>
            </w:r>
          </w:p>
        </w:tc>
      </w:tr>
      <w:tr w:rsidR="00451AAC" w:rsidTr="000A2516">
        <w:trPr>
          <w:cantSplit/>
          <w:trHeight w:val="2561"/>
        </w:trPr>
        <w:tc>
          <w:tcPr>
            <w:tcW w:w="9526" w:type="dxa"/>
          </w:tcPr>
          <w:p w:rsidR="00451AAC" w:rsidRDefault="00451AAC" w:rsidP="000A2516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451AAC">
              <w:rPr>
                <w:b/>
                <w:color w:val="000000"/>
              </w:rPr>
              <w:t>21</w:t>
            </w:r>
          </w:p>
          <w:p w:rsidR="00451AAC" w:rsidRDefault="00451AAC" w:rsidP="000A2516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 xml:space="preserve">Konsorcjum </w:t>
            </w:r>
            <w:proofErr w:type="spellStart"/>
            <w:r w:rsidRPr="00451AAC">
              <w:rPr>
                <w:b/>
              </w:rPr>
              <w:t>CItonet</w:t>
            </w:r>
            <w:proofErr w:type="spellEnd"/>
            <w:r w:rsidRPr="00451AAC">
              <w:rPr>
                <w:b/>
              </w:rPr>
              <w:t xml:space="preserve"> TZMO (lider: </w:t>
            </w:r>
            <w:proofErr w:type="spellStart"/>
            <w:r w:rsidRPr="00451AAC">
              <w:rPr>
                <w:b/>
              </w:rPr>
              <w:t>Citonet</w:t>
            </w:r>
            <w:proofErr w:type="spellEnd"/>
            <w:r w:rsidRPr="00451AAC">
              <w:rPr>
                <w:b/>
              </w:rPr>
              <w:t xml:space="preserve"> - Kraków Sp. z o. o. )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30-719</w:t>
            </w:r>
            <w:r>
              <w:rPr>
                <w:b/>
              </w:rPr>
              <w:t xml:space="preserve"> </w:t>
            </w:r>
            <w:r w:rsidRPr="00451AAC">
              <w:rPr>
                <w:b/>
              </w:rPr>
              <w:t>Kraków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  <w:rPr>
                <w:b/>
              </w:rPr>
            </w:pPr>
            <w:r w:rsidRPr="00451AAC">
              <w:rPr>
                <w:b/>
              </w:rPr>
              <w:t>Gromadzka</w:t>
            </w:r>
            <w:r>
              <w:rPr>
                <w:b/>
              </w:rPr>
              <w:t xml:space="preserve">    </w:t>
            </w:r>
            <w:r w:rsidRPr="00451AAC">
              <w:rPr>
                <w:b/>
              </w:rPr>
              <w:t>52</w:t>
            </w:r>
          </w:p>
          <w:p w:rsidR="00451AAC" w:rsidRDefault="00451AAC" w:rsidP="000A2516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451AAC">
              <w:rPr>
                <w:b/>
              </w:rPr>
              <w:t>84 004.78 zł</w:t>
            </w:r>
          </w:p>
        </w:tc>
      </w:tr>
      <w:tr w:rsidR="00451AAC" w:rsidTr="000A2516">
        <w:trPr>
          <w:cantSplit/>
          <w:trHeight w:val="2561"/>
        </w:trPr>
        <w:tc>
          <w:tcPr>
            <w:tcW w:w="9526" w:type="dxa"/>
          </w:tcPr>
          <w:p w:rsidR="00BA1414" w:rsidRDefault="00BA1414" w:rsidP="00BA1414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C645C1">
              <w:rPr>
                <w:b/>
                <w:color w:val="000000"/>
              </w:rPr>
              <w:t>22</w:t>
            </w:r>
          </w:p>
          <w:p w:rsidR="00BA1414" w:rsidRDefault="00BA1414" w:rsidP="00BA1414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BA1414" w:rsidRDefault="00BA1414" w:rsidP="00BA1414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>
              <w:rPr>
                <w:b/>
              </w:rPr>
              <w:t>Medlab</w:t>
            </w:r>
            <w:proofErr w:type="spellEnd"/>
            <w:r>
              <w:rPr>
                <w:b/>
              </w:rPr>
              <w:t>- Produ</w:t>
            </w:r>
            <w:r w:rsidR="00EB5517">
              <w:rPr>
                <w:b/>
              </w:rPr>
              <w:t>c</w:t>
            </w:r>
            <w:r>
              <w:rPr>
                <w:b/>
              </w:rPr>
              <w:t xml:space="preserve">ts Sp. z o.o., </w:t>
            </w:r>
          </w:p>
          <w:p w:rsidR="00BA1414" w:rsidRDefault="00BA1414" w:rsidP="00BA141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Gałczyńskiego 8, </w:t>
            </w:r>
          </w:p>
          <w:p w:rsidR="00BA1414" w:rsidRDefault="00BA1414" w:rsidP="00BA141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05-090 Raszyn</w:t>
            </w:r>
          </w:p>
          <w:p w:rsidR="00451AAC" w:rsidRDefault="00BA1414" w:rsidP="00EB5517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 xml:space="preserve">Cena oferty </w:t>
            </w:r>
            <w:r w:rsidR="00EB5517">
              <w:rPr>
                <w:b/>
                <w:bCs/>
              </w:rPr>
              <w:t>–</w:t>
            </w:r>
            <w:r>
              <w:t xml:space="preserve"> </w:t>
            </w:r>
            <w:r w:rsidR="00EB5517">
              <w:rPr>
                <w:b/>
              </w:rPr>
              <w:t>233</w:t>
            </w:r>
            <w:r w:rsidR="00A804B5">
              <w:rPr>
                <w:b/>
              </w:rPr>
              <w:t xml:space="preserve"> </w:t>
            </w:r>
            <w:r w:rsidR="00EB5517">
              <w:rPr>
                <w:b/>
              </w:rPr>
              <w:t>988,48</w:t>
            </w:r>
            <w:r w:rsidRPr="00C645C1">
              <w:rPr>
                <w:b/>
              </w:rPr>
              <w:t xml:space="preserve"> zł</w:t>
            </w:r>
            <w:r>
              <w:t xml:space="preserve"> </w:t>
            </w:r>
          </w:p>
        </w:tc>
      </w:tr>
    </w:tbl>
    <w:p w:rsidR="00B52A97" w:rsidRDefault="00B52A97" w:rsidP="00762D1F">
      <w:pPr>
        <w:spacing w:line="360" w:lineRule="auto"/>
        <w:rPr>
          <w:color w:val="000000"/>
          <w:sz w:val="16"/>
          <w:szCs w:val="1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3"/>
      </w:tblGrid>
      <w:tr w:rsidR="00451AAC" w:rsidRPr="008463A1" w:rsidTr="003248F3">
        <w:tc>
          <w:tcPr>
            <w:tcW w:w="9493" w:type="dxa"/>
            <w:shd w:val="clear" w:color="auto" w:fill="auto"/>
          </w:tcPr>
          <w:p w:rsidR="00EB5517" w:rsidRDefault="00EB5517" w:rsidP="00EB5517">
            <w:pPr>
              <w:spacing w:line="360" w:lineRule="auto"/>
              <w:jc w:val="both"/>
              <w:rPr>
                <w:b/>
              </w:rPr>
            </w:pPr>
            <w:proofErr w:type="spellStart"/>
            <w:r w:rsidRPr="00451AAC">
              <w:rPr>
                <w:b/>
              </w:rPr>
              <w:t>Neomed</w:t>
            </w:r>
            <w:proofErr w:type="spellEnd"/>
            <w:r w:rsidRPr="00451AAC">
              <w:rPr>
                <w:b/>
              </w:rPr>
              <w:t xml:space="preserve"> Polska Sp. z o. o . Sp. K.</w:t>
            </w:r>
          </w:p>
          <w:p w:rsidR="00451AAC" w:rsidRPr="008463A1" w:rsidRDefault="00451AAC" w:rsidP="000A2516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650C96" w:rsidRDefault="00650C96" w:rsidP="00650C96">
            <w:pPr>
              <w:rPr>
                <w:color w:val="000000"/>
              </w:rPr>
            </w:pPr>
            <w:r>
              <w:rPr>
                <w:color w:val="000000"/>
              </w:rPr>
              <w:t xml:space="preserve">Oferta spełnia warunki zawarte w SIWZ , w ustawie Prawo zamówień publicznych z dnia 29 stycznia 2004 r. (tekst jednolity Dz. U., z 2018 poz. 1986) oraz jest najkorzystniejsza w kryterium : </w:t>
            </w:r>
          </w:p>
          <w:p w:rsidR="00650C96" w:rsidRDefault="00650C96" w:rsidP="00650C96">
            <w:pPr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1 - cena – 60 </w:t>
            </w:r>
          </w:p>
          <w:p w:rsidR="00650C96" w:rsidRPr="00650C96" w:rsidRDefault="00650C96" w:rsidP="00650C96">
            <w:r w:rsidRPr="00650C96">
              <w:t>2</w:t>
            </w:r>
            <w:r>
              <w:rPr>
                <w:sz w:val="18"/>
                <w:szCs w:val="18"/>
              </w:rPr>
              <w:t xml:space="preserve">  </w:t>
            </w:r>
            <w:r w:rsidRPr="00650C96">
              <w:t xml:space="preserve">- </w:t>
            </w:r>
            <w:r>
              <w:t>j</w:t>
            </w:r>
            <w:r w:rsidRPr="00650C96">
              <w:t>akość</w:t>
            </w:r>
            <w:r>
              <w:t xml:space="preserve"> - 40</w:t>
            </w:r>
          </w:p>
          <w:p w:rsidR="00451AAC" w:rsidRPr="00451AAC" w:rsidRDefault="00451AAC" w:rsidP="000A2516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451AAC" w:rsidRPr="008463A1" w:rsidTr="003248F3">
        <w:tc>
          <w:tcPr>
            <w:tcW w:w="9493" w:type="dxa"/>
            <w:shd w:val="clear" w:color="auto" w:fill="auto"/>
          </w:tcPr>
          <w:p w:rsidR="00451AAC" w:rsidRPr="008463A1" w:rsidRDefault="00EB5517" w:rsidP="00EB5517">
            <w:pPr>
              <w:spacing w:line="360" w:lineRule="auto"/>
              <w:jc w:val="both"/>
              <w:rPr>
                <w:b/>
              </w:rPr>
            </w:pPr>
            <w:r w:rsidRPr="00451AAC">
              <w:rPr>
                <w:b/>
              </w:rPr>
              <w:t>Firma Produkcyjno-Usługowo-Handlowa Mieczysław Kruszelnicki</w:t>
            </w:r>
          </w:p>
          <w:p w:rsidR="00451AAC" w:rsidRDefault="00451AAC" w:rsidP="00650C96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3248F3" w:rsidRDefault="003248F3" w:rsidP="003248F3">
            <w:pPr>
              <w:rPr>
                <w:color w:val="000000"/>
              </w:rPr>
            </w:pPr>
            <w:r>
              <w:rPr>
                <w:color w:val="000000"/>
              </w:rPr>
              <w:t xml:space="preserve">Oferta spełnia warunki zawarte w SIWZ , w ustawie Prawo zamówień publicznych z dnia 29 stycznia 2004 r. (tekst jednolity Dz. U., z 2018 poz. 1986) oraz jest najkorzystniejsza w kryterium : </w:t>
            </w:r>
          </w:p>
          <w:p w:rsidR="00650C96" w:rsidRDefault="00650C96" w:rsidP="00650C96">
            <w:pPr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1 - cena – 60 </w:t>
            </w:r>
          </w:p>
          <w:p w:rsidR="00650C96" w:rsidRPr="00650C96" w:rsidRDefault="00650C96" w:rsidP="00650C96">
            <w:r w:rsidRPr="00650C96">
              <w:t>2</w:t>
            </w:r>
            <w:r>
              <w:rPr>
                <w:sz w:val="18"/>
                <w:szCs w:val="18"/>
              </w:rPr>
              <w:t xml:space="preserve">  </w:t>
            </w:r>
            <w:r w:rsidRPr="00650C96">
              <w:t xml:space="preserve">- </w:t>
            </w:r>
            <w:r>
              <w:t>j</w:t>
            </w:r>
            <w:r w:rsidRPr="00650C96">
              <w:t>akość</w:t>
            </w:r>
            <w:r>
              <w:t xml:space="preserve"> - 40</w:t>
            </w:r>
          </w:p>
          <w:p w:rsidR="00650C96" w:rsidRPr="00650C96" w:rsidRDefault="00650C96" w:rsidP="00650C96">
            <w:pPr>
              <w:spacing w:before="120" w:after="120"/>
              <w:jc w:val="both"/>
              <w:rPr>
                <w:color w:val="000000"/>
              </w:rPr>
            </w:pPr>
          </w:p>
        </w:tc>
      </w:tr>
      <w:tr w:rsidR="00451AAC" w:rsidRPr="008463A1" w:rsidTr="003248F3">
        <w:tc>
          <w:tcPr>
            <w:tcW w:w="9493" w:type="dxa"/>
            <w:shd w:val="clear" w:color="auto" w:fill="auto"/>
          </w:tcPr>
          <w:p w:rsidR="00451AAC" w:rsidRPr="008463A1" w:rsidRDefault="00451AAC" w:rsidP="000A2516">
            <w:pPr>
              <w:spacing w:line="360" w:lineRule="auto"/>
              <w:rPr>
                <w:b/>
              </w:rPr>
            </w:pPr>
            <w:r w:rsidRPr="00451AAC">
              <w:rPr>
                <w:b/>
              </w:rPr>
              <w:t xml:space="preserve">Konsorcjum </w:t>
            </w:r>
            <w:proofErr w:type="spellStart"/>
            <w:r w:rsidRPr="00451AAC">
              <w:rPr>
                <w:b/>
              </w:rPr>
              <w:t>CItonet</w:t>
            </w:r>
            <w:proofErr w:type="spellEnd"/>
            <w:r w:rsidRPr="00451AAC">
              <w:rPr>
                <w:b/>
              </w:rPr>
              <w:t xml:space="preserve"> TZMO (lider: </w:t>
            </w:r>
            <w:proofErr w:type="spellStart"/>
            <w:r w:rsidRPr="00451AAC">
              <w:rPr>
                <w:b/>
              </w:rPr>
              <w:t>Citonet</w:t>
            </w:r>
            <w:proofErr w:type="spellEnd"/>
            <w:r w:rsidRPr="00451AAC">
              <w:rPr>
                <w:b/>
              </w:rPr>
              <w:t xml:space="preserve"> - Kraków Sp. z o. o. )</w:t>
            </w:r>
          </w:p>
          <w:p w:rsidR="00451AAC" w:rsidRDefault="00451AAC" w:rsidP="000A2516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</w:t>
            </w:r>
            <w:r w:rsidR="00650C96">
              <w:rPr>
                <w:color w:val="000000"/>
              </w:rPr>
              <w:t xml:space="preserve"> w grupie 19 i 21</w:t>
            </w:r>
            <w:r w:rsidRPr="008463A1">
              <w:rPr>
                <w:color w:val="000000"/>
              </w:rPr>
              <w:t>:</w:t>
            </w:r>
          </w:p>
          <w:p w:rsidR="003248F3" w:rsidRPr="008463A1" w:rsidRDefault="003248F3" w:rsidP="003248F3">
            <w:pPr>
              <w:rPr>
                <w:color w:val="000000"/>
              </w:rPr>
            </w:pPr>
            <w:r>
              <w:rPr>
                <w:color w:val="000000"/>
              </w:rPr>
              <w:t xml:space="preserve">Oferta spełnia warunki zawarte w SIWZ , w ustawie Prawo zamówień publicznych z dnia 29 stycznia 2004 r. (tekst jednolity Dz. U., z 2018 poz. 1986) oraz jest najkorzystniejsza w kryterium : </w:t>
            </w:r>
          </w:p>
          <w:p w:rsidR="00650C96" w:rsidRDefault="00650C96" w:rsidP="00650C96">
            <w:pPr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1 - cena – 60 </w:t>
            </w:r>
          </w:p>
          <w:p w:rsidR="00650C96" w:rsidRPr="00650C96" w:rsidRDefault="00650C96" w:rsidP="00650C96">
            <w:r w:rsidRPr="00650C96">
              <w:t>2</w:t>
            </w:r>
            <w:r>
              <w:rPr>
                <w:sz w:val="18"/>
                <w:szCs w:val="18"/>
              </w:rPr>
              <w:t xml:space="preserve">  </w:t>
            </w:r>
            <w:r w:rsidRPr="00650C96">
              <w:t xml:space="preserve">- </w:t>
            </w:r>
            <w:r>
              <w:t>j</w:t>
            </w:r>
            <w:r w:rsidRPr="00650C96">
              <w:t>akość</w:t>
            </w:r>
            <w:r>
              <w:t xml:space="preserve"> - 40</w:t>
            </w:r>
          </w:p>
          <w:p w:rsidR="00451AAC" w:rsidRPr="00451AAC" w:rsidRDefault="00451AAC" w:rsidP="000A2516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451AAC" w:rsidRPr="008463A1" w:rsidTr="003248F3">
        <w:tc>
          <w:tcPr>
            <w:tcW w:w="9493" w:type="dxa"/>
            <w:shd w:val="clear" w:color="auto" w:fill="auto"/>
          </w:tcPr>
          <w:p w:rsidR="00EB5517" w:rsidRPr="008463A1" w:rsidRDefault="00EB5517" w:rsidP="00EB5517">
            <w:pPr>
              <w:spacing w:line="360" w:lineRule="auto"/>
              <w:jc w:val="both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Medlab</w:t>
            </w:r>
            <w:proofErr w:type="spellEnd"/>
            <w:r>
              <w:rPr>
                <w:b/>
              </w:rPr>
              <w:t xml:space="preserve">- Products Sp. z o.o., </w:t>
            </w:r>
          </w:p>
          <w:p w:rsidR="00451AAC" w:rsidRDefault="00EB5517" w:rsidP="00650C96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650C96" w:rsidRDefault="00650C96" w:rsidP="00650C96">
            <w:pPr>
              <w:rPr>
                <w:color w:val="000000"/>
              </w:rPr>
            </w:pPr>
            <w:r>
              <w:rPr>
                <w:color w:val="000000"/>
              </w:rPr>
              <w:t xml:space="preserve">Oferta spełnia warunki zawarte w SIWZ , w ustawie Prawo zamówień publicznych z dnia 29 stycznia 2004 r. (tekst jednolity Dz. U., z 2018 poz. 1986) oraz jest najkorzystniejsza w kryterium : </w:t>
            </w:r>
          </w:p>
          <w:p w:rsidR="00650C96" w:rsidRDefault="00650C96" w:rsidP="00650C96">
            <w:pPr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1 - cena – 60 </w:t>
            </w:r>
            <w:r>
              <w:rPr>
                <w:sz w:val="18"/>
                <w:szCs w:val="18"/>
              </w:rPr>
              <w:t>–</w:t>
            </w:r>
            <w:r w:rsidRPr="00C645C1">
              <w:rPr>
                <w:sz w:val="18"/>
                <w:szCs w:val="18"/>
              </w:rPr>
              <w:t xml:space="preserve"> </w:t>
            </w:r>
          </w:p>
          <w:p w:rsidR="00650C96" w:rsidRPr="00E1535B" w:rsidRDefault="00650C96" w:rsidP="00650C96">
            <w:r>
              <w:rPr>
                <w:sz w:val="18"/>
                <w:szCs w:val="18"/>
              </w:rPr>
              <w:t>2  - S</w:t>
            </w:r>
            <w:r>
              <w:t>ystem zamknięcia - 2</w:t>
            </w:r>
          </w:p>
          <w:p w:rsidR="00650C96" w:rsidRPr="00E1535B" w:rsidRDefault="00650C96" w:rsidP="00650C96">
            <w:r w:rsidRPr="00E1535B">
              <w:t xml:space="preserve">3 - Czas Wykrzepiania - </w:t>
            </w:r>
            <w:r>
              <w:t>18</w:t>
            </w:r>
          </w:p>
          <w:p w:rsidR="00650C96" w:rsidRDefault="00650C96" w:rsidP="00650C96">
            <w:r w:rsidRPr="00E1535B">
              <w:t>4 -</w:t>
            </w:r>
            <w:r>
              <w:t xml:space="preserve"> Materiał wykonania probówki – 1 </w:t>
            </w:r>
          </w:p>
          <w:p w:rsidR="00650C96" w:rsidRPr="00650C96" w:rsidRDefault="00650C96" w:rsidP="00650C96">
            <w:pPr>
              <w:rPr>
                <w:color w:val="000000"/>
              </w:rPr>
            </w:pPr>
            <w:r w:rsidRPr="00E1535B">
              <w:t xml:space="preserve">5 - Termin ważności - </w:t>
            </w:r>
            <w:r>
              <w:t>19</w:t>
            </w:r>
          </w:p>
        </w:tc>
      </w:tr>
    </w:tbl>
    <w:p w:rsidR="003248F3" w:rsidRDefault="00B83ACD" w:rsidP="00B83ACD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</w:t>
      </w: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963"/>
        <w:gridCol w:w="2536"/>
        <w:gridCol w:w="1748"/>
      </w:tblGrid>
      <w:tr w:rsidR="00B52A97" w:rsidRPr="008463A1" w:rsidTr="003248F3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963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536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16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Firma Produkcyjno-Usługowo-Handlowa Mieczysław Kruszelnicki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Chorwacka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45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51-107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Wrocław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- 60.00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2 - Jakość - </w:t>
            </w:r>
            <w:r w:rsidR="00FE5C38">
              <w:rPr>
                <w:sz w:val="18"/>
                <w:szCs w:val="18"/>
              </w:rPr>
              <w:t>2</w:t>
            </w:r>
            <w:r w:rsidRPr="00451AAC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r w:rsidR="00451AAC" w:rsidRPr="00451AAC">
              <w:rPr>
                <w:sz w:val="18"/>
                <w:szCs w:val="18"/>
              </w:rPr>
              <w:t>0,00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16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proofErr w:type="spellStart"/>
            <w:r w:rsidRPr="00451AAC">
              <w:rPr>
                <w:sz w:val="18"/>
                <w:szCs w:val="18"/>
              </w:rPr>
              <w:t>Neomed</w:t>
            </w:r>
            <w:proofErr w:type="spellEnd"/>
            <w:r w:rsidRPr="00451AAC">
              <w:rPr>
                <w:sz w:val="18"/>
                <w:szCs w:val="18"/>
              </w:rPr>
              <w:t xml:space="preserve"> Polska Sp. z o. o . Sp. K.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proofErr w:type="spellStart"/>
            <w:r w:rsidRPr="00451AAC">
              <w:rPr>
                <w:sz w:val="18"/>
                <w:szCs w:val="18"/>
              </w:rPr>
              <w:t>Szmanów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9e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05-532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Góra Kalwaria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- 55.34</w:t>
            </w:r>
          </w:p>
          <w:p w:rsidR="00451AAC" w:rsidRPr="008463A1" w:rsidRDefault="00451AAC" w:rsidP="00FE5C38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2 - Jakość - </w:t>
            </w:r>
            <w:r w:rsidR="00FE5C38">
              <w:rPr>
                <w:sz w:val="18"/>
                <w:szCs w:val="18"/>
              </w:rPr>
              <w:t>32</w:t>
            </w:r>
            <w:r w:rsidRPr="00451AAC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FE5C3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87,34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16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proofErr w:type="spellStart"/>
            <w:r w:rsidRPr="00451AAC">
              <w:rPr>
                <w:sz w:val="18"/>
                <w:szCs w:val="18"/>
              </w:rPr>
              <w:t>Abena</w:t>
            </w:r>
            <w:proofErr w:type="spellEnd"/>
            <w:r w:rsidRPr="00451AAC">
              <w:rPr>
                <w:sz w:val="18"/>
                <w:szCs w:val="18"/>
              </w:rPr>
              <w:t xml:space="preserve"> Polska Sp. z o.o.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Nowa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15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72-100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Łozienica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- 54.39</w:t>
            </w:r>
          </w:p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2 - Jakość - 32</w:t>
            </w:r>
            <w:r w:rsidR="00451AAC" w:rsidRPr="00451AAC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FE5C3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86,39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16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Konsorcjum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TZMO (lider: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- Kraków Sp. z o. o. )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Gromadzka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52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30-719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Kraków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- 44.73</w:t>
            </w:r>
          </w:p>
          <w:p w:rsidR="00451AAC" w:rsidRPr="008463A1" w:rsidRDefault="00451AAC" w:rsidP="00FE5C38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2 - Jakość - </w:t>
            </w:r>
            <w:r w:rsidR="00FE5C38">
              <w:rPr>
                <w:sz w:val="18"/>
                <w:szCs w:val="18"/>
              </w:rPr>
              <w:t>32</w:t>
            </w:r>
            <w:r w:rsidRPr="00451AAC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451AAC" w:rsidP="00FE5C38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  </w:t>
            </w:r>
            <w:r w:rsidR="00FE5C38">
              <w:rPr>
                <w:sz w:val="18"/>
                <w:szCs w:val="18"/>
              </w:rPr>
              <w:t>76,73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17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Firma Produkcyjno-Usługowo-Handlowa Mieczysław Kruszelnicki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Chorwacka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45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51-107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Wrocław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- 60.00</w:t>
            </w:r>
          </w:p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2 - Jakość - 40</w:t>
            </w:r>
            <w:r w:rsidR="00451AAC" w:rsidRPr="00451AAC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</w:t>
            </w:r>
            <w:r w:rsidR="00451AAC" w:rsidRPr="00451AAC">
              <w:rPr>
                <w:sz w:val="18"/>
                <w:szCs w:val="18"/>
              </w:rPr>
              <w:t>0,00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17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proofErr w:type="spellStart"/>
            <w:r w:rsidRPr="00451AAC">
              <w:rPr>
                <w:sz w:val="18"/>
                <w:szCs w:val="18"/>
              </w:rPr>
              <w:t>Neomed</w:t>
            </w:r>
            <w:proofErr w:type="spellEnd"/>
            <w:r w:rsidRPr="00451AAC">
              <w:rPr>
                <w:sz w:val="18"/>
                <w:szCs w:val="18"/>
              </w:rPr>
              <w:t xml:space="preserve"> Polska Sp. z o. o . Sp. K.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proofErr w:type="spellStart"/>
            <w:r w:rsidRPr="00451AAC">
              <w:rPr>
                <w:sz w:val="18"/>
                <w:szCs w:val="18"/>
              </w:rPr>
              <w:t>Szmanów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9e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05-532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Góra Kalwaria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- 43.48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2 - Jakość - </w:t>
            </w:r>
            <w:r w:rsidR="00FE5C38">
              <w:rPr>
                <w:sz w:val="18"/>
                <w:szCs w:val="18"/>
              </w:rPr>
              <w:t>4</w:t>
            </w:r>
            <w:r w:rsidRPr="00451AAC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FE5C38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83</w:t>
            </w:r>
            <w:r w:rsidR="00451AAC" w:rsidRPr="00451AAC">
              <w:rPr>
                <w:sz w:val="18"/>
                <w:szCs w:val="18"/>
              </w:rPr>
              <w:t>,48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17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Konsorcjum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TZMO (lider: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- Kraków Sp. z o. o. )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Gromadzka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52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30-719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Kraków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- 40.64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2 - Jakość - </w:t>
            </w:r>
            <w:r w:rsidR="00FE5C38">
              <w:rPr>
                <w:sz w:val="18"/>
                <w:szCs w:val="18"/>
              </w:rPr>
              <w:t>4</w:t>
            </w:r>
            <w:r w:rsidRPr="00451AAC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r w:rsidR="00451AAC" w:rsidRPr="00451AAC">
              <w:rPr>
                <w:sz w:val="18"/>
                <w:szCs w:val="18"/>
              </w:rPr>
              <w:t>0,64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19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POLMIL SP. Z O.O. SKA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PRZEMYSŁOWA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8B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85-758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Bydgoszcz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- 57.81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2 - Jakość - 24.00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  81,81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19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Konsorcjum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TZMO (lider: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- Kraków Sp. z o. o. )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Gromadzka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52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30-719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Kraków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- 60.00</w:t>
            </w:r>
          </w:p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2 - Jakość - 32</w:t>
            </w:r>
            <w:r w:rsidR="00451AAC" w:rsidRPr="00451AAC">
              <w:rPr>
                <w:sz w:val="18"/>
                <w:szCs w:val="18"/>
              </w:rPr>
              <w:t>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FE5C38" w:rsidP="000A251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92</w:t>
            </w:r>
            <w:r w:rsidR="00451AAC" w:rsidRPr="00451AAC">
              <w:rPr>
                <w:sz w:val="18"/>
                <w:szCs w:val="18"/>
              </w:rPr>
              <w:t>,00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21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Konsorcjum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TZMO (lider: </w:t>
            </w:r>
            <w:proofErr w:type="spellStart"/>
            <w:r w:rsidRPr="00451AAC">
              <w:rPr>
                <w:sz w:val="18"/>
                <w:szCs w:val="18"/>
              </w:rPr>
              <w:t>Citonet</w:t>
            </w:r>
            <w:proofErr w:type="spellEnd"/>
            <w:r w:rsidRPr="00451AAC">
              <w:rPr>
                <w:sz w:val="18"/>
                <w:szCs w:val="18"/>
              </w:rPr>
              <w:t xml:space="preserve"> - Kraków Sp. z o. o. )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Gromadzka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52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30-719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Kraków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- 55.36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2 - Jakość - 40.00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  95,36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21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451AAC">
              <w:rPr>
                <w:sz w:val="18"/>
                <w:szCs w:val="18"/>
              </w:rPr>
              <w:t>Group</w:t>
            </w:r>
            <w:proofErr w:type="spellEnd"/>
            <w:r w:rsidRPr="00451AAC">
              <w:rPr>
                <w:sz w:val="18"/>
                <w:szCs w:val="18"/>
              </w:rPr>
              <w:t xml:space="preserve"> Sp. z o. o. Sp. K.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18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Zabrze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- 60.00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2 - Jakość - 20.00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  80,00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21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Paul Hartmann Polska Sp. z o. o.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17</w:t>
            </w:r>
          </w:p>
          <w:p w:rsid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Pabianice</w:t>
            </w:r>
          </w:p>
          <w:p w:rsidR="003248F3" w:rsidRPr="008463A1" w:rsidRDefault="003248F3" w:rsidP="000A251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- 59.59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2 - Jakość - 20.00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  79,59</w:t>
            </w:r>
          </w:p>
        </w:tc>
      </w:tr>
      <w:tr w:rsidR="00451AAC" w:rsidRPr="008463A1" w:rsidTr="003248F3">
        <w:tc>
          <w:tcPr>
            <w:tcW w:w="2277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lastRenderedPageBreak/>
              <w:t>22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451AAC">
              <w:rPr>
                <w:sz w:val="18"/>
                <w:szCs w:val="18"/>
              </w:rPr>
              <w:t>Grupa nr 22</w:t>
            </w:r>
          </w:p>
        </w:tc>
        <w:tc>
          <w:tcPr>
            <w:tcW w:w="2963" w:type="dxa"/>
            <w:shd w:val="clear" w:color="auto" w:fill="auto"/>
          </w:tcPr>
          <w:p w:rsidR="00451AAC" w:rsidRPr="008463A1" w:rsidRDefault="00451AAC" w:rsidP="000A2516">
            <w:pPr>
              <w:rPr>
                <w:sz w:val="18"/>
                <w:szCs w:val="18"/>
              </w:rPr>
            </w:pPr>
            <w:proofErr w:type="spellStart"/>
            <w:r w:rsidRPr="00451AAC">
              <w:rPr>
                <w:sz w:val="18"/>
                <w:szCs w:val="18"/>
              </w:rPr>
              <w:t>Medlab</w:t>
            </w:r>
            <w:proofErr w:type="spellEnd"/>
            <w:r w:rsidRPr="00451AAC">
              <w:rPr>
                <w:sz w:val="18"/>
                <w:szCs w:val="18"/>
              </w:rPr>
              <w:t xml:space="preserve"> Products Sp. z o. o.</w:t>
            </w:r>
          </w:p>
          <w:p w:rsidR="00451AAC" w:rsidRPr="008463A1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Gałczyńskiego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8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05-090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451AAC">
              <w:rPr>
                <w:sz w:val="18"/>
                <w:szCs w:val="18"/>
              </w:rPr>
              <w:t>Raszyn</w:t>
            </w:r>
          </w:p>
        </w:tc>
        <w:tc>
          <w:tcPr>
            <w:tcW w:w="2536" w:type="dxa"/>
            <w:shd w:val="clear" w:color="auto" w:fill="auto"/>
          </w:tcPr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1 - Cena - 60.00</w:t>
            </w:r>
          </w:p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2 - System zamknięcia - 0.00</w:t>
            </w:r>
          </w:p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3 - Czas Wykrzepiania - 0.00</w:t>
            </w:r>
          </w:p>
          <w:p w:rsidR="00451AAC" w:rsidRPr="00451AAC" w:rsidRDefault="00451AAC" w:rsidP="000A2516">
            <w:pPr>
              <w:rPr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4 - Materiał wykonania probówki - 0.00</w:t>
            </w:r>
          </w:p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>5 - Termin ważności - 0.00</w:t>
            </w:r>
          </w:p>
        </w:tc>
        <w:tc>
          <w:tcPr>
            <w:tcW w:w="1748" w:type="dxa"/>
            <w:shd w:val="clear" w:color="auto" w:fill="auto"/>
          </w:tcPr>
          <w:p w:rsidR="00451AAC" w:rsidRPr="008463A1" w:rsidRDefault="00451AAC" w:rsidP="000A2516">
            <w:pPr>
              <w:rPr>
                <w:color w:val="000000"/>
                <w:sz w:val="18"/>
                <w:szCs w:val="18"/>
              </w:rPr>
            </w:pPr>
            <w:r w:rsidRPr="00451AAC">
              <w:rPr>
                <w:sz w:val="18"/>
                <w:szCs w:val="18"/>
              </w:rPr>
              <w:t xml:space="preserve">  60,00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8B1FA1" w:rsidRPr="00315ECD" w:rsidRDefault="008B1FA1" w:rsidP="008B1FA1">
      <w:pPr>
        <w:spacing w:line="360" w:lineRule="auto"/>
        <w:rPr>
          <w:color w:val="000000"/>
        </w:rPr>
      </w:pPr>
      <w:r w:rsidRPr="00315ECD">
        <w:rPr>
          <w:color w:val="000000"/>
        </w:rPr>
        <w:t>Wybór w grupach</w:t>
      </w:r>
      <w:r>
        <w:rPr>
          <w:color w:val="000000"/>
        </w:rPr>
        <w:t xml:space="preserve"> 13, </w:t>
      </w:r>
      <w:r w:rsidRPr="00315ECD">
        <w:rPr>
          <w:color w:val="000000"/>
        </w:rPr>
        <w:t xml:space="preserve">25, 33, nastąpi w terminie późniejszym. </w:t>
      </w:r>
    </w:p>
    <w:p w:rsidR="008B1FA1" w:rsidRDefault="008B1FA1" w:rsidP="008B1FA1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451AAC" w:rsidP="00B52A97">
      <w:pPr>
        <w:pStyle w:val="Nagwek"/>
        <w:tabs>
          <w:tab w:val="clear" w:pos="4536"/>
        </w:tabs>
        <w:jc w:val="both"/>
      </w:pPr>
      <w:r w:rsidRPr="00451AAC">
        <w:t>Kraków</w:t>
      </w:r>
      <w:r w:rsidR="00B52A97">
        <w:t xml:space="preserve"> dnia: </w:t>
      </w:r>
      <w:r w:rsidR="00EB5517">
        <w:t>2020-01-20</w:t>
      </w:r>
    </w:p>
    <w:p w:rsidR="001A45D0" w:rsidRPr="00F22E88" w:rsidRDefault="00F22E88" w:rsidP="00F22E88">
      <w:pPr>
        <w:jc w:val="right"/>
        <w:rPr>
          <w:color w:val="FF0000"/>
          <w:sz w:val="18"/>
          <w:szCs w:val="18"/>
        </w:rPr>
      </w:pPr>
      <w:r w:rsidRPr="00F22E88">
        <w:rPr>
          <w:color w:val="FF0000"/>
          <w:sz w:val="18"/>
          <w:szCs w:val="18"/>
        </w:rPr>
        <w:t xml:space="preserve">Zatwierdził </w:t>
      </w:r>
    </w:p>
    <w:p w:rsidR="00F22E88" w:rsidRPr="00F22E88" w:rsidRDefault="00F22E88" w:rsidP="00F22E88">
      <w:pPr>
        <w:jc w:val="right"/>
        <w:rPr>
          <w:color w:val="FF0000"/>
          <w:sz w:val="18"/>
          <w:szCs w:val="18"/>
        </w:rPr>
      </w:pPr>
      <w:r w:rsidRPr="00F22E88">
        <w:rPr>
          <w:color w:val="FF0000"/>
          <w:sz w:val="18"/>
          <w:szCs w:val="18"/>
        </w:rPr>
        <w:t xml:space="preserve"> Z-ca Dyrektora ds. Finansowych </w:t>
      </w:r>
    </w:p>
    <w:p w:rsidR="00F22E88" w:rsidRPr="00F22E88" w:rsidRDefault="00F22E88" w:rsidP="00F22E88">
      <w:pPr>
        <w:jc w:val="right"/>
        <w:rPr>
          <w:color w:val="FF0000"/>
          <w:sz w:val="18"/>
          <w:szCs w:val="18"/>
        </w:rPr>
      </w:pPr>
      <w:bookmarkStart w:id="0" w:name="_GoBack"/>
      <w:bookmarkEnd w:id="0"/>
      <w:r w:rsidRPr="00F22E88">
        <w:rPr>
          <w:color w:val="FF0000"/>
          <w:sz w:val="18"/>
          <w:szCs w:val="18"/>
        </w:rPr>
        <w:t xml:space="preserve">Mgr Dorota Gołąb - </w:t>
      </w:r>
      <w:proofErr w:type="spellStart"/>
      <w:r w:rsidRPr="00F22E88">
        <w:rPr>
          <w:color w:val="FF0000"/>
          <w:sz w:val="18"/>
          <w:szCs w:val="18"/>
        </w:rPr>
        <w:t>Bełtowicz</w:t>
      </w:r>
      <w:proofErr w:type="spellEnd"/>
      <w:r w:rsidRPr="00F22E88">
        <w:rPr>
          <w:color w:val="FF0000"/>
          <w:sz w:val="18"/>
          <w:szCs w:val="18"/>
        </w:rPr>
        <w:t xml:space="preserve"> </w:t>
      </w:r>
    </w:p>
    <w:sectPr w:rsidR="00F22E88" w:rsidRPr="00F22E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BFB" w:rsidRDefault="00866BFB">
      <w:r>
        <w:separator/>
      </w:r>
    </w:p>
  </w:endnote>
  <w:endnote w:type="continuationSeparator" w:id="0">
    <w:p w:rsidR="00866BFB" w:rsidRDefault="00866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AAC" w:rsidRDefault="00451A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AAC" w:rsidRDefault="00451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BFB" w:rsidRDefault="00866BFB">
      <w:r>
        <w:separator/>
      </w:r>
    </w:p>
  </w:footnote>
  <w:footnote w:type="continuationSeparator" w:id="0">
    <w:p w:rsidR="00866BFB" w:rsidRDefault="00866B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AAC" w:rsidRDefault="00451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AAC" w:rsidRDefault="00451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AAC" w:rsidRDefault="00451A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BFB"/>
    <w:rsid w:val="000A2C44"/>
    <w:rsid w:val="001A45D0"/>
    <w:rsid w:val="00203EB1"/>
    <w:rsid w:val="003248F3"/>
    <w:rsid w:val="00451AAC"/>
    <w:rsid w:val="005E4BC7"/>
    <w:rsid w:val="00650C96"/>
    <w:rsid w:val="00747E2D"/>
    <w:rsid w:val="00762D1F"/>
    <w:rsid w:val="007B0EDC"/>
    <w:rsid w:val="007B1A7A"/>
    <w:rsid w:val="00866BFB"/>
    <w:rsid w:val="008B1FA1"/>
    <w:rsid w:val="009A4BCD"/>
    <w:rsid w:val="009B52EF"/>
    <w:rsid w:val="00A804B5"/>
    <w:rsid w:val="00B004FE"/>
    <w:rsid w:val="00B52A97"/>
    <w:rsid w:val="00B83ACD"/>
    <w:rsid w:val="00BA1414"/>
    <w:rsid w:val="00D62134"/>
    <w:rsid w:val="00E459F1"/>
    <w:rsid w:val="00E75F26"/>
    <w:rsid w:val="00EB5517"/>
    <w:rsid w:val="00F22E88"/>
    <w:rsid w:val="00F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99C2"/>
  <w15:docId w15:val="{4F577F13-9BAC-456B-A5AE-18BAC41E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04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4B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65</TotalTime>
  <Pages>4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9</cp:revision>
  <cp:lastPrinted>2020-01-20T10:31:00Z</cp:lastPrinted>
  <dcterms:created xsi:type="dcterms:W3CDTF">2020-01-20T10:26:00Z</dcterms:created>
  <dcterms:modified xsi:type="dcterms:W3CDTF">2020-01-21T13:37:00Z</dcterms:modified>
</cp:coreProperties>
</file>