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554C0F" w:rsidP="008D2AB8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E960E0" w:rsidRPr="00E960E0" w:rsidRDefault="00E960E0" w:rsidP="008D2AB8">
      <w:pPr>
        <w:ind w:right="-110"/>
        <w:rPr>
          <w:b/>
        </w:rPr>
      </w:pPr>
      <w:r w:rsidRPr="00E960E0">
        <w:rPr>
          <w:b/>
        </w:rPr>
        <w:t>Akademia Górniczo - Hutnicza</w:t>
      </w:r>
    </w:p>
    <w:p w:rsidR="00E960E0" w:rsidRPr="00E960E0" w:rsidRDefault="00E960E0" w:rsidP="008D2AB8">
      <w:pPr>
        <w:ind w:right="-110"/>
        <w:rPr>
          <w:b/>
        </w:rPr>
      </w:pPr>
      <w:r w:rsidRPr="00E960E0">
        <w:rPr>
          <w:b/>
        </w:rPr>
        <w:t>im. Stanisława Staszica w Krakowie</w:t>
      </w:r>
    </w:p>
    <w:p w:rsidR="008D2AB8" w:rsidRDefault="00E960E0" w:rsidP="008D2AB8">
      <w:pPr>
        <w:ind w:right="-110"/>
        <w:rPr>
          <w:b/>
        </w:rPr>
      </w:pPr>
      <w:r w:rsidRPr="00E960E0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E960E0" w:rsidP="008D2AB8">
      <w:pPr>
        <w:ind w:right="-110"/>
        <w:rPr>
          <w:b/>
        </w:rPr>
      </w:pPr>
      <w:r w:rsidRPr="00E960E0">
        <w:rPr>
          <w:b/>
        </w:rPr>
        <w:t>Al. Mickiewicza</w:t>
      </w:r>
      <w:r w:rsidR="008D2AB8">
        <w:rPr>
          <w:b/>
        </w:rPr>
        <w:t xml:space="preserve"> </w:t>
      </w:r>
      <w:r w:rsidRPr="00E960E0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E960E0" w:rsidP="008D2AB8">
      <w:pPr>
        <w:rPr>
          <w:b/>
        </w:rPr>
      </w:pPr>
      <w:r w:rsidRPr="00E960E0">
        <w:rPr>
          <w:b/>
        </w:rPr>
        <w:t>30-059</w:t>
      </w:r>
      <w:r w:rsidR="008D2AB8">
        <w:rPr>
          <w:b/>
        </w:rPr>
        <w:t xml:space="preserve"> </w:t>
      </w:r>
      <w:r w:rsidRPr="00E960E0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960E0" w:rsidRPr="00E960E0">
        <w:rPr>
          <w:b/>
        </w:rPr>
        <w:t xml:space="preserve">Dostęp do EBSCO Discovery Service (EDS) wraz z listą publikacji  </w:t>
      </w:r>
      <w:proofErr w:type="spellStart"/>
      <w:r w:rsidR="00E960E0" w:rsidRPr="00E960E0">
        <w:rPr>
          <w:b/>
        </w:rPr>
        <w:t>Publication</w:t>
      </w:r>
      <w:proofErr w:type="spellEnd"/>
      <w:r w:rsidR="00E960E0" w:rsidRPr="00E960E0">
        <w:rPr>
          <w:b/>
        </w:rPr>
        <w:t xml:space="preserve"> Finder i narzędziem linkującym EBSCO Full </w:t>
      </w:r>
      <w:proofErr w:type="spellStart"/>
      <w:r w:rsidR="00E960E0" w:rsidRPr="00E960E0">
        <w:rPr>
          <w:b/>
        </w:rPr>
        <w:t>Text</w:t>
      </w:r>
      <w:proofErr w:type="spellEnd"/>
      <w:r w:rsidR="00E960E0" w:rsidRPr="00E960E0">
        <w:rPr>
          <w:b/>
        </w:rPr>
        <w:t xml:space="preserve"> Finder oraz </w:t>
      </w:r>
      <w:proofErr w:type="spellStart"/>
      <w:r w:rsidR="00E960E0" w:rsidRPr="00E960E0">
        <w:rPr>
          <w:b/>
        </w:rPr>
        <w:t>eBook</w:t>
      </w:r>
      <w:proofErr w:type="spellEnd"/>
      <w:r w:rsidR="00E960E0" w:rsidRPr="00E960E0">
        <w:rPr>
          <w:b/>
        </w:rPr>
        <w:t xml:space="preserve"> </w:t>
      </w:r>
      <w:proofErr w:type="spellStart"/>
      <w:r w:rsidR="00E960E0" w:rsidRPr="00E960E0">
        <w:rPr>
          <w:b/>
        </w:rPr>
        <w:t>Academic</w:t>
      </w:r>
      <w:proofErr w:type="spellEnd"/>
      <w:r w:rsidR="00E960E0" w:rsidRPr="00E960E0">
        <w:rPr>
          <w:b/>
        </w:rPr>
        <w:t xml:space="preserve"> Collection lub równoważnych - KC-zp.272-32/20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6D32ED">
        <w:t>ealizację przedmiotu zamówienia</w:t>
      </w:r>
      <w:r>
        <w:t>, zgodnie z zasadami określonymi w specyfikacji istotnych warunków zamówienia.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394"/>
      </w:tblGrid>
      <w:tr w:rsidR="00E67FBE" w:rsidTr="00554C0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BE" w:rsidRDefault="00E67FBE" w:rsidP="00996E8F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Nazwa oferowanego produktu</w:t>
            </w:r>
          </w:p>
          <w:p w:rsidR="00E67FBE" w:rsidRDefault="00E67FBE" w:rsidP="00996E8F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BE" w:rsidRDefault="00E67FBE" w:rsidP="00996E8F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E67FBE" w:rsidTr="00554C0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FBE" w:rsidRDefault="00E67FBE" w:rsidP="00996E8F">
            <w:pPr>
              <w:widowControl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Cena netto 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BE" w:rsidRPr="00123E80" w:rsidRDefault="00E67FBE" w:rsidP="00996E8F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:rsidR="00E67FBE" w:rsidRPr="00123E80" w:rsidRDefault="00E67FBE" w:rsidP="00996E8F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……………</w:t>
            </w:r>
          </w:p>
          <w:p w:rsidR="00E67FBE" w:rsidRPr="00123E80" w:rsidRDefault="00E67FBE" w:rsidP="00996E8F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USD</w:t>
            </w:r>
          </w:p>
        </w:tc>
      </w:tr>
      <w:tr w:rsidR="00E67FBE" w:rsidTr="00554C0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BE" w:rsidRDefault="00E67FBE" w:rsidP="00996E8F">
            <w:pPr>
              <w:widowControl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Cena brutto </w:t>
            </w:r>
          </w:p>
          <w:p w:rsidR="00E67FBE" w:rsidRDefault="00E67FBE" w:rsidP="00996E8F">
            <w:pPr>
              <w:tabs>
                <w:tab w:val="left" w:pos="426"/>
              </w:tabs>
              <w:spacing w:line="360" w:lineRule="auto"/>
              <w:rPr>
                <w:b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BE" w:rsidRPr="00123E80" w:rsidRDefault="00E67FBE" w:rsidP="00996E8F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</w:p>
          <w:p w:rsidR="00E67FBE" w:rsidRPr="00123E80" w:rsidRDefault="00E67FBE" w:rsidP="00996E8F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……………</w:t>
            </w:r>
          </w:p>
          <w:p w:rsidR="00E67FBE" w:rsidRPr="00123E80" w:rsidRDefault="00E67FBE" w:rsidP="00996E8F">
            <w:pPr>
              <w:tabs>
                <w:tab w:val="left" w:pos="426"/>
              </w:tabs>
              <w:spacing w:line="360" w:lineRule="auto"/>
              <w:jc w:val="center"/>
              <w:rPr>
                <w:b/>
                <w:sz w:val="18"/>
                <w:szCs w:val="18"/>
              </w:rPr>
            </w:pPr>
            <w:r w:rsidRPr="00123E80">
              <w:rPr>
                <w:b/>
                <w:sz w:val="18"/>
                <w:szCs w:val="18"/>
              </w:rPr>
              <w:t>USD</w:t>
            </w:r>
          </w:p>
        </w:tc>
      </w:tr>
      <w:tr w:rsidR="00E67FBE" w:rsidTr="00554C0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FBE" w:rsidRDefault="00E67FBE" w:rsidP="00996E8F">
            <w:pPr>
              <w:widowControl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Cena brutto </w:t>
            </w:r>
          </w:p>
          <w:p w:rsidR="00E67FBE" w:rsidRDefault="00E67FBE" w:rsidP="00996E8F">
            <w:pPr>
              <w:tabs>
                <w:tab w:val="left" w:pos="426"/>
              </w:tabs>
              <w:spacing w:line="36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słownie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BE" w:rsidRDefault="00E67FBE" w:rsidP="00996E8F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E67FBE" w:rsidTr="00554C0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FBE" w:rsidRDefault="00E67FBE" w:rsidP="00996E8F">
            <w:pPr>
              <w:tabs>
                <w:tab w:val="left" w:pos="426"/>
              </w:tabs>
              <w:spacing w:line="36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Podatek VAT ………% tj.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BE" w:rsidRDefault="00E67FBE" w:rsidP="00996E8F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E67FBE" w:rsidTr="00554C0F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BE" w:rsidRDefault="00E67FBE" w:rsidP="00996E8F">
            <w:pPr>
              <w:tabs>
                <w:tab w:val="left" w:pos="426"/>
              </w:tabs>
              <w:spacing w:line="36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Termin realizacji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BE" w:rsidRDefault="00E67FBE" w:rsidP="00996E8F">
            <w:pPr>
              <w:tabs>
                <w:tab w:val="left" w:pos="426"/>
              </w:tabs>
              <w:spacing w:line="360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Zgodnie z SIWZ</w:t>
            </w:r>
          </w:p>
        </w:tc>
      </w:tr>
      <w:tr w:rsidR="00E67FBE" w:rsidTr="00554C0F">
        <w:trPr>
          <w:gridAfter w:val="1"/>
          <w:wAfter w:w="4394" w:type="dxa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FBE" w:rsidRDefault="00E67FBE" w:rsidP="00996E8F">
            <w:pPr>
              <w:tabs>
                <w:tab w:val="left" w:pos="426"/>
              </w:tabs>
              <w:spacing w:line="360" w:lineRule="auto"/>
              <w:rPr>
                <w:b/>
                <w:sz w:val="18"/>
                <w:szCs w:val="18"/>
              </w:rPr>
            </w:pPr>
          </w:p>
        </w:tc>
      </w:tr>
      <w:tr w:rsidR="00E67FBE" w:rsidTr="00554C0F">
        <w:tc>
          <w:tcPr>
            <w:tcW w:w="4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67FBE" w:rsidRDefault="00E67FBE" w:rsidP="00996E8F">
            <w:pPr>
              <w:tabs>
                <w:tab w:val="left" w:pos="426"/>
              </w:tabs>
              <w:spacing w:line="360" w:lineRule="auto"/>
              <w:rPr>
                <w:b/>
                <w:sz w:val="20"/>
                <w:szCs w:val="20"/>
                <w:u w:val="single"/>
              </w:rPr>
            </w:pPr>
            <w:r w:rsidRPr="00E47920">
              <w:rPr>
                <w:b/>
                <w:sz w:val="20"/>
                <w:szCs w:val="20"/>
                <w:u w:val="single"/>
              </w:rPr>
              <w:t xml:space="preserve">Dla kryterium oceny ofert: </w:t>
            </w:r>
          </w:p>
          <w:p w:rsidR="00E67FBE" w:rsidRPr="00D90F0F" w:rsidRDefault="00E67FBE" w:rsidP="00996E8F">
            <w:pPr>
              <w:tabs>
                <w:tab w:val="left" w:pos="426"/>
              </w:tabs>
            </w:pPr>
            <w:r>
              <w:t xml:space="preserve">Polski interfejs:     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FBE" w:rsidRDefault="00E67FBE" w:rsidP="00996E8F">
            <w:pPr>
              <w:tabs>
                <w:tab w:val="left" w:pos="426"/>
              </w:tabs>
              <w:jc w:val="center"/>
            </w:pPr>
          </w:p>
          <w:p w:rsidR="00E67FBE" w:rsidRDefault="00E67FBE" w:rsidP="00996E8F">
            <w:pPr>
              <w:tabs>
                <w:tab w:val="left" w:pos="426"/>
              </w:tabs>
              <w:jc w:val="center"/>
            </w:pPr>
          </w:p>
          <w:p w:rsidR="00E67FBE" w:rsidRDefault="00E67FBE" w:rsidP="00996E8F">
            <w:pPr>
              <w:tabs>
                <w:tab w:val="left" w:pos="426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</w:rPr>
              <w:t>TAK/ NIE*</w:t>
            </w:r>
          </w:p>
        </w:tc>
      </w:tr>
    </w:tbl>
    <w:p w:rsidR="00E67FBE" w:rsidRDefault="00AB075A" w:rsidP="00AB075A">
      <w:pPr>
        <w:tabs>
          <w:tab w:val="right" w:pos="9000"/>
        </w:tabs>
      </w:pPr>
      <w:r>
        <w:t>*należy zaznaczyć właściwą opcję</w:t>
      </w:r>
    </w:p>
    <w:p w:rsidR="00E67FBE" w:rsidRDefault="00E67FBE" w:rsidP="00E67FBE">
      <w:pPr>
        <w:tabs>
          <w:tab w:val="left" w:pos="426"/>
        </w:tabs>
        <w:spacing w:before="120"/>
        <w:jc w:val="both"/>
        <w:rPr>
          <w:b/>
        </w:rPr>
      </w:pPr>
      <w:r w:rsidRPr="0063384F">
        <w:lastRenderedPageBreak/>
        <w:t>Oświadczamy, że zgodnie z ustawą z dnia 2 lipca 2004r. o swobodzie działalności gospodarczej należymy do małych lub średnich przedsiębiorców:</w:t>
      </w:r>
      <w:r w:rsidRPr="0063384F">
        <w:rPr>
          <w:b/>
        </w:rPr>
        <w:t xml:space="preserve"> TAK/NIE</w:t>
      </w:r>
    </w:p>
    <w:p w:rsidR="00E67FBE" w:rsidRDefault="00E67FBE" w:rsidP="00E67FBE">
      <w:pPr>
        <w:tabs>
          <w:tab w:val="left" w:pos="426"/>
        </w:tabs>
        <w:spacing w:before="120" w:line="360" w:lineRule="auto"/>
        <w:jc w:val="both"/>
        <w:rPr>
          <w:b/>
        </w:rPr>
      </w:pPr>
      <w:r>
        <w:rPr>
          <w:b/>
        </w:rPr>
        <w:t xml:space="preserve">Termin płatności: </w:t>
      </w:r>
      <w:r>
        <w:rPr>
          <w:sz w:val="22"/>
          <w:szCs w:val="22"/>
        </w:rPr>
        <w:t>przelewem w terminie do 21</w:t>
      </w:r>
      <w:r w:rsidRPr="002058C4">
        <w:rPr>
          <w:sz w:val="22"/>
          <w:szCs w:val="22"/>
        </w:rPr>
        <w:t xml:space="preserve"> dni od daty otrzymania faktury przez Zamawiającego na rachunek Wykonawcy zawarty na dzień zlecenia przelewu w wykazie podmiotów, o których mowa w art. 96b ust. 1) Ustawy o podatku od towarów i usług.</w:t>
      </w:r>
    </w:p>
    <w:p w:rsidR="00E67FBE" w:rsidRDefault="00E67FBE" w:rsidP="00E67FBE">
      <w:pPr>
        <w:tabs>
          <w:tab w:val="right" w:pos="9000"/>
        </w:tabs>
      </w:pPr>
    </w:p>
    <w:p w:rsidR="00E67FBE" w:rsidRDefault="00E67FBE" w:rsidP="00E67FBE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E67FBE" w:rsidRPr="00730EFE" w:rsidRDefault="00E67FBE" w:rsidP="00E67FB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</w:t>
      </w:r>
      <w:r w:rsidRPr="004D6221">
        <w:rPr>
          <w:color w:val="000000"/>
          <w:sz w:val="22"/>
          <w:szCs w:val="22"/>
          <w:lang w:eastAsia="ar-SA"/>
        </w:rPr>
        <w:t>niniejszą ofertą przez okres 60 dni od dnia upływu</w:t>
      </w:r>
      <w:r w:rsidRPr="00730EFE">
        <w:rPr>
          <w:color w:val="000000"/>
          <w:sz w:val="22"/>
          <w:szCs w:val="22"/>
          <w:lang w:eastAsia="ar-SA"/>
        </w:rPr>
        <w:t xml:space="preserve"> terminu składania ofert.</w:t>
      </w:r>
    </w:p>
    <w:p w:rsidR="00E67FBE" w:rsidRPr="001D671E" w:rsidRDefault="00E67FBE" w:rsidP="00E67FB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E67FBE" w:rsidRDefault="00E67FBE" w:rsidP="00E67F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67FBE" w:rsidRDefault="00E67FBE" w:rsidP="00E67FB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67FBE" w:rsidRDefault="00E67FBE" w:rsidP="00E67FB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67FBE" w:rsidRPr="00E67FBE" w:rsidRDefault="00E67FBE" w:rsidP="00E67FBE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4D6221">
        <w:rPr>
          <w:sz w:val="20"/>
          <w:szCs w:val="22"/>
        </w:rPr>
        <w:t>Wadium w kwocie</w:t>
      </w:r>
      <w:r>
        <w:rPr>
          <w:sz w:val="20"/>
          <w:szCs w:val="22"/>
        </w:rPr>
        <w:t xml:space="preserve">: </w:t>
      </w:r>
      <w:r w:rsidRPr="00E67FBE">
        <w:rPr>
          <w:sz w:val="22"/>
          <w:szCs w:val="22"/>
        </w:rPr>
        <w:t>..........................................PLN zostało wniesione w dniu.................................... w formie......................................................................</w:t>
      </w:r>
    </w:p>
    <w:p w:rsidR="00E67FBE" w:rsidRPr="004D6221" w:rsidRDefault="00E67FBE" w:rsidP="00E67FBE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4D6221">
        <w:rPr>
          <w:sz w:val="20"/>
          <w:szCs w:val="22"/>
        </w:rPr>
        <w:t>po zakończeniu postępowania wadium należy zwrócić.</w:t>
      </w:r>
      <w:r w:rsidRPr="004D6221">
        <w:rPr>
          <w:rStyle w:val="Odwoanieprzypisudolnego"/>
          <w:sz w:val="20"/>
          <w:szCs w:val="22"/>
        </w:rPr>
        <w:footnoteReference w:id="1"/>
      </w:r>
    </w:p>
    <w:p w:rsidR="00E67FBE" w:rsidRPr="004D6221" w:rsidRDefault="00E67FBE" w:rsidP="00E67FBE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D6221">
        <w:rPr>
          <w:sz w:val="20"/>
          <w:szCs w:val="22"/>
        </w:rPr>
        <w:t>Bank: ........................................................................</w:t>
      </w:r>
    </w:p>
    <w:p w:rsidR="00E67FBE" w:rsidRPr="004D6221" w:rsidRDefault="00E67FBE" w:rsidP="00E67FBE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D6221">
        <w:rPr>
          <w:sz w:val="20"/>
          <w:szCs w:val="22"/>
        </w:rPr>
        <w:t>Nr konta ....................................................................</w:t>
      </w:r>
    </w:p>
    <w:p w:rsidR="00E67FBE" w:rsidRPr="004D6221" w:rsidRDefault="00E67FBE" w:rsidP="00E67FBE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4D6221">
        <w:rPr>
          <w:sz w:val="20"/>
          <w:szCs w:val="22"/>
        </w:rPr>
        <w:t>Inne ...........................................................................</w:t>
      </w:r>
    </w:p>
    <w:p w:rsidR="00E67FBE" w:rsidRPr="001D671E" w:rsidRDefault="00E67FBE" w:rsidP="00E67FB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67FBE" w:rsidRPr="00FE545C" w:rsidTr="00996E8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7FBE" w:rsidRPr="00FE545C" w:rsidRDefault="00E67FBE" w:rsidP="00996E8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7FBE" w:rsidRPr="00FE545C" w:rsidRDefault="00E67FBE" w:rsidP="00996E8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E67FBE" w:rsidRPr="00FE545C" w:rsidRDefault="00E67FBE" w:rsidP="00996E8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67FBE" w:rsidRPr="00FE545C" w:rsidRDefault="00E67FBE" w:rsidP="00996E8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67FBE" w:rsidRPr="00FE545C" w:rsidTr="00996E8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7FBE" w:rsidRPr="00FE545C" w:rsidRDefault="00E67FBE" w:rsidP="00996E8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7FBE" w:rsidRPr="00FE545C" w:rsidRDefault="00E67FBE" w:rsidP="00996E8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7FBE" w:rsidRPr="00FE545C" w:rsidRDefault="00E67FBE" w:rsidP="00996E8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67FBE" w:rsidRPr="00FE545C" w:rsidTr="00996E8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7FBE" w:rsidRPr="00FE545C" w:rsidRDefault="00E67FBE" w:rsidP="00996E8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7FBE" w:rsidRPr="00FE545C" w:rsidRDefault="00E67FBE" w:rsidP="00996E8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7FBE" w:rsidRPr="00FE545C" w:rsidRDefault="00E67FBE" w:rsidP="00996E8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E67FBE" w:rsidRDefault="00E67FBE" w:rsidP="00E67F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E67FBE" w:rsidRPr="00D638CC" w:rsidRDefault="00E67FBE" w:rsidP="00E67FB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E67FBE" w:rsidRPr="002F276A" w:rsidRDefault="00E67FBE" w:rsidP="00E67FB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E67FBE" w:rsidRPr="002F276A" w:rsidRDefault="00E67FBE" w:rsidP="00E67F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E67FBE" w:rsidRPr="002F276A" w:rsidRDefault="00E67FBE" w:rsidP="00E67F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E67FBE" w:rsidRPr="002F276A" w:rsidRDefault="00E67FBE" w:rsidP="00E67F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E67FBE" w:rsidRPr="002F276A" w:rsidRDefault="00E67FBE" w:rsidP="00E67FB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E67FBE" w:rsidRDefault="00E67FBE" w:rsidP="00E67F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67FBE" w:rsidRDefault="00E67FBE" w:rsidP="00E67FB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67FBE" w:rsidRDefault="00E67FBE" w:rsidP="00E67FB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E67FBE" w:rsidRDefault="00E67FBE" w:rsidP="00E67F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67FBE" w:rsidRDefault="00E67FBE" w:rsidP="00E67F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67FBE" w:rsidRDefault="00E67FBE" w:rsidP="00E67F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E67FBE" w:rsidRDefault="00E67FBE" w:rsidP="00E67F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67FBE" w:rsidRPr="00B17DB4" w:rsidRDefault="00E67FBE" w:rsidP="00E67FB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67FBE" w:rsidRDefault="00E67FBE" w:rsidP="00E67FBE">
      <w:pPr>
        <w:jc w:val="both"/>
        <w:rPr>
          <w:sz w:val="22"/>
          <w:szCs w:val="22"/>
        </w:rPr>
      </w:pPr>
    </w:p>
    <w:p w:rsidR="00E67FBE" w:rsidRDefault="00E67FBE" w:rsidP="00E67FBE">
      <w:pPr>
        <w:jc w:val="both"/>
        <w:rPr>
          <w:sz w:val="22"/>
          <w:szCs w:val="22"/>
        </w:rPr>
      </w:pPr>
    </w:p>
    <w:p w:rsidR="00E67FBE" w:rsidRDefault="00E67FBE" w:rsidP="00E67FBE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E67FBE" w:rsidRDefault="00E67FBE" w:rsidP="00E67FBE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E67FBE" w:rsidRDefault="00E67FBE" w:rsidP="00E67FBE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E67FBE" w:rsidRDefault="00E67FBE" w:rsidP="00E67FBE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E67FBE" w:rsidRDefault="00E67FBE" w:rsidP="00E67FBE">
      <w:pPr>
        <w:jc w:val="right"/>
        <w:rPr>
          <w:sz w:val="20"/>
          <w:szCs w:val="20"/>
        </w:rPr>
      </w:pPr>
    </w:p>
    <w:p w:rsidR="00E67FBE" w:rsidRDefault="00E67FBE" w:rsidP="00E67FBE">
      <w:pPr>
        <w:jc w:val="right"/>
        <w:rPr>
          <w:sz w:val="20"/>
          <w:szCs w:val="20"/>
        </w:rPr>
      </w:pPr>
    </w:p>
    <w:p w:rsidR="00E67FBE" w:rsidRPr="00324B75" w:rsidRDefault="00E67FBE" w:rsidP="00E67FBE">
      <w:pPr>
        <w:jc w:val="both"/>
        <w:outlineLvl w:val="1"/>
        <w:rPr>
          <w:b/>
          <w:bCs/>
          <w:iCs/>
          <w:color w:val="FF0000"/>
          <w:sz w:val="22"/>
          <w:szCs w:val="22"/>
        </w:rPr>
      </w:pPr>
      <w:r w:rsidRPr="00324B75">
        <w:rPr>
          <w:b/>
          <w:bCs/>
          <w:iCs/>
          <w:color w:val="FF0000"/>
          <w:sz w:val="22"/>
          <w:szCs w:val="22"/>
        </w:rPr>
        <w:t>Formularz oferty należy sporządzić pod rygorem nieważności, w postaci elektronicznej i opatrzeć kwalifikowanym podpisem elektronicznym.</w:t>
      </w:r>
    </w:p>
    <w:p w:rsidR="008D2AB8" w:rsidRDefault="008D2AB8" w:rsidP="008D2AB8">
      <w:pPr>
        <w:tabs>
          <w:tab w:val="right" w:pos="9000"/>
        </w:tabs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9EC" w:rsidRDefault="003A69EC">
      <w:r>
        <w:separator/>
      </w:r>
    </w:p>
  </w:endnote>
  <w:endnote w:type="continuationSeparator" w:id="0">
    <w:p w:rsidR="003A69EC" w:rsidRDefault="003A6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0E0" w:rsidRDefault="00E960E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0E0" w:rsidRDefault="00E960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9EC" w:rsidRDefault="003A69EC">
      <w:r>
        <w:separator/>
      </w:r>
    </w:p>
  </w:footnote>
  <w:footnote w:type="continuationSeparator" w:id="0">
    <w:p w:rsidR="003A69EC" w:rsidRDefault="003A69EC">
      <w:r>
        <w:continuationSeparator/>
      </w:r>
    </w:p>
  </w:footnote>
  <w:footnote w:id="1">
    <w:p w:rsidR="00E67FBE" w:rsidRDefault="00E67FBE" w:rsidP="00E67FBE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E67FBE" w:rsidRDefault="00E67FBE" w:rsidP="00E67FBE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E67FBE" w:rsidRDefault="00E67FBE" w:rsidP="00E67FB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0E0" w:rsidRDefault="00E960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0E0" w:rsidRDefault="00E960E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03310"/>
    <w:multiLevelType w:val="hybridMultilevel"/>
    <w:tmpl w:val="BF48BD34"/>
    <w:lvl w:ilvl="0" w:tplc="04150001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69E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A69EC"/>
    <w:rsid w:val="004B7300"/>
    <w:rsid w:val="004C6753"/>
    <w:rsid w:val="00554C0F"/>
    <w:rsid w:val="00595C87"/>
    <w:rsid w:val="005D2C65"/>
    <w:rsid w:val="005E6D94"/>
    <w:rsid w:val="0063384F"/>
    <w:rsid w:val="00643C6F"/>
    <w:rsid w:val="00646202"/>
    <w:rsid w:val="0065290F"/>
    <w:rsid w:val="006815F6"/>
    <w:rsid w:val="006D32ED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075A"/>
    <w:rsid w:val="00B774DC"/>
    <w:rsid w:val="00C02A39"/>
    <w:rsid w:val="00C969A6"/>
    <w:rsid w:val="00CA7D36"/>
    <w:rsid w:val="00D24208"/>
    <w:rsid w:val="00D60C38"/>
    <w:rsid w:val="00D66893"/>
    <w:rsid w:val="00D90ACB"/>
    <w:rsid w:val="00DC1500"/>
    <w:rsid w:val="00E44371"/>
    <w:rsid w:val="00E67FBE"/>
    <w:rsid w:val="00E949B0"/>
    <w:rsid w:val="00E960E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C2559-AA9E-49DE-A90E-7AD293854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521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1900-12-31T23:00:00Z</cp:lastPrinted>
  <dcterms:created xsi:type="dcterms:W3CDTF">2020-01-10T13:44:00Z</dcterms:created>
  <dcterms:modified xsi:type="dcterms:W3CDTF">2020-01-10T14:04:00Z</dcterms:modified>
</cp:coreProperties>
</file>