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DD2" w:rsidRDefault="00170DD2" w:rsidP="00170DD2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170DD2" w:rsidRDefault="00632D02" w:rsidP="00170DD2">
      <w:pPr>
        <w:tabs>
          <w:tab w:val="right" w:pos="9000"/>
        </w:tabs>
        <w:rPr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170DD2" w:rsidRDefault="00170DD2" w:rsidP="00170DD2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170DD2" w:rsidRDefault="00170DD2" w:rsidP="00170DD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170DD2" w:rsidRDefault="00170DD2" w:rsidP="00170DD2">
      <w:pPr>
        <w:tabs>
          <w:tab w:val="right" w:pos="9000"/>
        </w:tabs>
        <w:jc w:val="center"/>
        <w:rPr>
          <w:b/>
          <w:sz w:val="28"/>
          <w:szCs w:val="28"/>
        </w:rPr>
      </w:pPr>
      <w:r w:rsidRPr="005C0616">
        <w:rPr>
          <w:b/>
          <w:sz w:val="28"/>
          <w:szCs w:val="28"/>
        </w:rPr>
        <w:t>odpowiedzialnych za realizację zamówienia</w:t>
      </w:r>
    </w:p>
    <w:p w:rsidR="00170DD2" w:rsidRDefault="00170DD2" w:rsidP="00170DD2">
      <w:pPr>
        <w:tabs>
          <w:tab w:val="right" w:pos="9000"/>
        </w:tabs>
        <w:jc w:val="center"/>
        <w:rPr>
          <w:b/>
          <w:sz w:val="32"/>
        </w:rPr>
      </w:pPr>
    </w:p>
    <w:p w:rsidR="00170DD2" w:rsidRDefault="00170DD2" w:rsidP="00170DD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170DD2" w:rsidRDefault="00170DD2" w:rsidP="00170DD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70DD2" w:rsidRDefault="00170DD2" w:rsidP="00170DD2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C831BB">
        <w:rPr>
          <w:b/>
        </w:rPr>
        <w:t xml:space="preserve">Usługa certyfikowanego szkolenia z egzaminem "Audytor wewnętrzny systemu zarządzania jakością ISO 9001" dla </w:t>
      </w:r>
      <w:proofErr w:type="spellStart"/>
      <w:r w:rsidRPr="00C831BB">
        <w:rPr>
          <w:b/>
        </w:rPr>
        <w:t>WGiG</w:t>
      </w:r>
      <w:proofErr w:type="spellEnd"/>
      <w:r w:rsidRPr="00C831BB">
        <w:rPr>
          <w:b/>
        </w:rPr>
        <w:t xml:space="preserve">  - Kc-zp.272-</w:t>
      </w:r>
      <w:r w:rsidR="00632D02" w:rsidRPr="00632D02">
        <w:rPr>
          <w:b/>
        </w:rPr>
        <w:t>14/20</w:t>
      </w:r>
      <w:bookmarkStart w:id="0" w:name="_GoBack"/>
      <w:bookmarkEnd w:id="0"/>
    </w:p>
    <w:p w:rsidR="00170DD2" w:rsidRPr="00AA36AA" w:rsidRDefault="00170DD2" w:rsidP="00170DD2">
      <w:pPr>
        <w:tabs>
          <w:tab w:val="left" w:pos="0"/>
        </w:tabs>
        <w:jc w:val="both"/>
      </w:pPr>
      <w:r w:rsidRPr="00AA36AA">
        <w:t xml:space="preserve">Tryb:  art. 138g ustawy </w:t>
      </w:r>
      <w:proofErr w:type="spellStart"/>
      <w:r w:rsidRPr="00AA36AA">
        <w:t>Pzp</w:t>
      </w:r>
      <w:proofErr w:type="spellEnd"/>
    </w:p>
    <w:p w:rsidR="00170DD2" w:rsidRDefault="00170DD2" w:rsidP="00170DD2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170DD2" w:rsidRPr="00AA36AA" w:rsidRDefault="00170DD2" w:rsidP="00170DD2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170DD2" w:rsidRPr="001D740A" w:rsidTr="007D10FB">
        <w:trPr>
          <w:trHeight w:val="210"/>
        </w:trPr>
        <w:tc>
          <w:tcPr>
            <w:tcW w:w="1701" w:type="dxa"/>
            <w:vAlign w:val="center"/>
          </w:tcPr>
          <w:p w:rsidR="00170DD2" w:rsidRPr="001F3612" w:rsidRDefault="00170DD2" w:rsidP="007D10FB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70DD2" w:rsidRPr="00760791" w:rsidRDefault="00170DD2" w:rsidP="007D10FB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170DD2" w:rsidRPr="001F3612" w:rsidRDefault="00170DD2" w:rsidP="007D10FB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170DD2" w:rsidRPr="00DF3D15" w:rsidTr="007D10FB">
        <w:trPr>
          <w:trHeight w:val="1286"/>
        </w:trPr>
        <w:tc>
          <w:tcPr>
            <w:tcW w:w="1701" w:type="dxa"/>
          </w:tcPr>
          <w:p w:rsidR="00170DD2" w:rsidRPr="00DF3D15" w:rsidRDefault="00170DD2" w:rsidP="007D10F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170DD2" w:rsidRDefault="00170DD2" w:rsidP="007D10FB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Wskazana w kolumnie 1 osoba, </w:t>
            </w:r>
            <w:r w:rsidRPr="00FE17D2">
              <w:t xml:space="preserve">w okresie ostatnich </w:t>
            </w:r>
            <w:r>
              <w:t>3</w:t>
            </w:r>
            <w:r w:rsidRPr="00FE17D2">
              <w:t xml:space="preserve"> lat przed termine</w:t>
            </w:r>
            <w:r>
              <w:t>m składania ofert przeprowadziła</w:t>
            </w:r>
            <w:r w:rsidRPr="00FE17D2">
              <w:t xml:space="preserve"> </w:t>
            </w:r>
            <w:r>
              <w:t xml:space="preserve">………… </w:t>
            </w:r>
            <w:r w:rsidRPr="00FE17D2">
              <w:rPr>
                <w:i/>
                <w:highlight w:val="yellow"/>
              </w:rPr>
              <w:t>(wskazać ilość szkoleń)</w:t>
            </w:r>
            <w:r>
              <w:t xml:space="preserve"> certyfikowanych szkoleń</w:t>
            </w:r>
            <w:r w:rsidRPr="00FE17D2">
              <w:t xml:space="preserve"> </w:t>
            </w:r>
            <w:r w:rsidRPr="00C831BB">
              <w:t>"Audytor wewnętrzny systemu zarządzania jakością ISO 9001"</w:t>
            </w:r>
            <w:r>
              <w:t>–</w:t>
            </w:r>
            <w:r w:rsidRPr="00431178">
              <w:t xml:space="preserve"> </w:t>
            </w:r>
          </w:p>
          <w:p w:rsidR="00170DD2" w:rsidRDefault="00170DD2" w:rsidP="007D10F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1 …………………. </w:t>
            </w:r>
            <w:r>
              <w:rPr>
                <w:i/>
                <w:highlight w:val="yellow"/>
              </w:rPr>
              <w:t>(wskazać datę szkoleń i podmiot na rzecz którego odbyły się szkolenia</w:t>
            </w:r>
            <w:r w:rsidRPr="00F76588">
              <w:rPr>
                <w:i/>
                <w:highlight w:val="yellow"/>
              </w:rPr>
              <w:t>)</w:t>
            </w:r>
          </w:p>
          <w:p w:rsidR="00170DD2" w:rsidRPr="00F76588" w:rsidRDefault="00170DD2" w:rsidP="007D10F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2 …………………. </w:t>
            </w:r>
            <w:r>
              <w:rPr>
                <w:i/>
                <w:highlight w:val="yellow"/>
              </w:rPr>
              <w:t>(wskazać datę szkoleń i podmiot na rzecz którego odbyły się szkolenia</w:t>
            </w:r>
            <w:r w:rsidRPr="00F76588">
              <w:rPr>
                <w:i/>
                <w:highlight w:val="yellow"/>
              </w:rPr>
              <w:t>)</w:t>
            </w:r>
          </w:p>
          <w:p w:rsidR="00170DD2" w:rsidRPr="00F76588" w:rsidRDefault="00170DD2" w:rsidP="007D10F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>
              <w:rPr>
                <w:highlight w:val="yellow"/>
              </w:rPr>
              <w:t xml:space="preserve">3 …………………. </w:t>
            </w:r>
            <w:r>
              <w:rPr>
                <w:i/>
                <w:highlight w:val="yellow"/>
              </w:rPr>
              <w:t>(wskazać datę szkoleń i podmiot na rzecz którego odbyły się szkolenia</w:t>
            </w:r>
            <w:r w:rsidRPr="00F76588">
              <w:rPr>
                <w:i/>
                <w:highlight w:val="yellow"/>
              </w:rPr>
              <w:t>)</w:t>
            </w:r>
          </w:p>
          <w:p w:rsidR="00170DD2" w:rsidRPr="00F76588" w:rsidRDefault="00170DD2" w:rsidP="007D10F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</w:p>
          <w:p w:rsidR="00170DD2" w:rsidRPr="00431178" w:rsidRDefault="00170DD2" w:rsidP="007D10FB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170DD2" w:rsidRPr="00B26774" w:rsidRDefault="00170DD2" w:rsidP="007D10F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70DD2" w:rsidRDefault="00170DD2" w:rsidP="007D10F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170DD2" w:rsidRPr="00B26774" w:rsidRDefault="00170DD2" w:rsidP="007D10FB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170DD2" w:rsidRDefault="00170DD2" w:rsidP="00170DD2">
      <w:pPr>
        <w:spacing w:line="360" w:lineRule="auto"/>
        <w:jc w:val="both"/>
      </w:pPr>
    </w:p>
    <w:p w:rsidR="00170DD2" w:rsidRDefault="00170DD2" w:rsidP="00170DD2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170DD2" w:rsidRDefault="00170DD2" w:rsidP="00170DD2">
      <w:pPr>
        <w:rPr>
          <w:sz w:val="16"/>
          <w:szCs w:val="16"/>
        </w:rPr>
      </w:pPr>
    </w:p>
    <w:p w:rsidR="00170DD2" w:rsidRDefault="00170DD2" w:rsidP="00170DD2">
      <w:pPr>
        <w:rPr>
          <w:sz w:val="16"/>
          <w:szCs w:val="16"/>
        </w:rPr>
      </w:pPr>
    </w:p>
    <w:p w:rsidR="00170DD2" w:rsidRPr="00AA36AA" w:rsidRDefault="00170DD2" w:rsidP="00170DD2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170DD2" w:rsidRPr="00AA36AA" w:rsidRDefault="00170DD2" w:rsidP="00170DD2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170DD2" w:rsidRPr="00895426" w:rsidRDefault="00170DD2" w:rsidP="00170DD2"/>
    <w:p w:rsidR="00170DD2" w:rsidRPr="00E77354" w:rsidRDefault="00170DD2" w:rsidP="00170DD2"/>
    <w:p w:rsidR="00170DD2" w:rsidRPr="00B62E34" w:rsidRDefault="00170DD2" w:rsidP="00170DD2"/>
    <w:p w:rsidR="00F55B12" w:rsidRPr="00170DD2" w:rsidRDefault="00F55B12" w:rsidP="00170DD2"/>
    <w:sectPr w:rsidR="00F55B12" w:rsidRPr="00170D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99A" w:rsidRDefault="0058399A">
      <w:r>
        <w:separator/>
      </w:r>
    </w:p>
  </w:endnote>
  <w:endnote w:type="continuationSeparator" w:id="0">
    <w:p w:rsidR="0058399A" w:rsidRDefault="00583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99A" w:rsidRDefault="0058399A">
      <w:r>
        <w:separator/>
      </w:r>
    </w:p>
  </w:footnote>
  <w:footnote w:type="continuationSeparator" w:id="0">
    <w:p w:rsidR="0058399A" w:rsidRDefault="0058399A">
      <w:r>
        <w:continuationSeparator/>
      </w:r>
    </w:p>
  </w:footnote>
  <w:footnote w:id="1">
    <w:p w:rsidR="00170DD2" w:rsidRPr="00E60B5C" w:rsidRDefault="00170DD2" w:rsidP="00170DD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D4" w:rsidRDefault="00E33D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99A"/>
    <w:rsid w:val="00170DD2"/>
    <w:rsid w:val="002328A0"/>
    <w:rsid w:val="002A7F51"/>
    <w:rsid w:val="00527F15"/>
    <w:rsid w:val="0058399A"/>
    <w:rsid w:val="00632D02"/>
    <w:rsid w:val="008539D0"/>
    <w:rsid w:val="008E4A55"/>
    <w:rsid w:val="008E66F9"/>
    <w:rsid w:val="009E4F5D"/>
    <w:rsid w:val="00B33027"/>
    <w:rsid w:val="00C303B2"/>
    <w:rsid w:val="00E33DD4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33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3DD4"/>
  </w:style>
  <w:style w:type="paragraph" w:styleId="Tekstprzypisudolnego">
    <w:name w:val="footnote text"/>
    <w:basedOn w:val="Normalny"/>
    <w:link w:val="TekstprzypisudolnegoZnak"/>
    <w:semiHidden/>
    <w:rsid w:val="00170DD2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0DD2"/>
  </w:style>
  <w:style w:type="character" w:styleId="Odwoanieprzypisudolnego">
    <w:name w:val="footnote reference"/>
    <w:semiHidden/>
    <w:rsid w:val="00170DD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2020-01-14T13:14:00Z</dcterms:created>
  <dcterms:modified xsi:type="dcterms:W3CDTF">2020-01-14T13:14:00Z</dcterms:modified>
</cp:coreProperties>
</file>