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B7" w:rsidRDefault="00990E5D" w:rsidP="00813CB7">
      <w:pPr>
        <w:jc w:val="right"/>
        <w:rPr>
          <w:b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1 bw (2)" style="width:453.75pt;height:48pt;visibility:visible;mso-wrap-style:square">
            <v:imagedata r:id="rId7" o:title="Log1 bw (2)"/>
          </v:shape>
        </w:pict>
      </w:r>
    </w:p>
    <w:p w:rsidR="00813CB7" w:rsidRDefault="00813CB7" w:rsidP="00813CB7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813CB7" w:rsidRDefault="00813CB7" w:rsidP="00813CB7"/>
    <w:p w:rsidR="00813CB7" w:rsidRDefault="00813CB7" w:rsidP="00813CB7"/>
    <w:p w:rsidR="00813CB7" w:rsidRDefault="00813CB7" w:rsidP="00813CB7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813CB7" w:rsidRDefault="00813CB7" w:rsidP="00813CB7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813CB7" w:rsidRDefault="00813CB7" w:rsidP="00813CB7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813CB7" w:rsidRDefault="00813CB7" w:rsidP="00813CB7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813CB7" w:rsidRPr="006B0554" w:rsidRDefault="00813CB7" w:rsidP="00813CB7">
      <w:pPr>
        <w:tabs>
          <w:tab w:val="left" w:pos="0"/>
        </w:tabs>
        <w:rPr>
          <w:b/>
          <w:sz w:val="22"/>
          <w:szCs w:val="22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Pr="00664079">
        <w:rPr>
          <w:b/>
          <w:sz w:val="22"/>
          <w:szCs w:val="22"/>
        </w:rPr>
        <w:t xml:space="preserve">Usługa certyfikowanego szkolenia z egzaminem "Audytor wewnętrzny systemu zarządzania jakością ISO 9001" dla </w:t>
      </w:r>
      <w:proofErr w:type="spellStart"/>
      <w:r w:rsidRPr="00664079">
        <w:rPr>
          <w:b/>
          <w:sz w:val="22"/>
          <w:szCs w:val="22"/>
        </w:rPr>
        <w:t>WGiG</w:t>
      </w:r>
      <w:proofErr w:type="spellEnd"/>
      <w:r w:rsidRPr="00664079">
        <w:rPr>
          <w:b/>
          <w:sz w:val="22"/>
          <w:szCs w:val="22"/>
        </w:rPr>
        <w:t xml:space="preserve">  - Kc-zp.272-</w:t>
      </w:r>
      <w:r w:rsidR="00990E5D" w:rsidRPr="00990E5D">
        <w:rPr>
          <w:b/>
          <w:sz w:val="22"/>
          <w:szCs w:val="22"/>
        </w:rPr>
        <w:t>14/20</w:t>
      </w:r>
      <w:bookmarkStart w:id="0" w:name="_GoBack"/>
      <w:bookmarkEnd w:id="0"/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443"/>
        <w:gridCol w:w="2127"/>
        <w:gridCol w:w="2409"/>
      </w:tblGrid>
      <w:tr w:rsidR="00813CB7" w:rsidTr="007D10FB">
        <w:trPr>
          <w:cantSplit/>
          <w:trHeight w:val="782"/>
        </w:trPr>
        <w:tc>
          <w:tcPr>
            <w:tcW w:w="633" w:type="dxa"/>
            <w:vAlign w:val="center"/>
          </w:tcPr>
          <w:p w:rsidR="00813CB7" w:rsidRDefault="00813CB7" w:rsidP="007D10F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443" w:type="dxa"/>
            <w:vAlign w:val="center"/>
          </w:tcPr>
          <w:p w:rsidR="00813CB7" w:rsidRDefault="00813CB7" w:rsidP="007D10F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7" w:type="dxa"/>
            <w:vAlign w:val="center"/>
          </w:tcPr>
          <w:p w:rsidR="00813CB7" w:rsidRDefault="00813CB7" w:rsidP="007D10F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09" w:type="dxa"/>
          </w:tcPr>
          <w:p w:rsidR="00813CB7" w:rsidRDefault="00813CB7" w:rsidP="007D10F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813CB7" w:rsidRDefault="00813CB7" w:rsidP="007D10F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813CB7" w:rsidTr="007D10FB">
        <w:trPr>
          <w:cantSplit/>
          <w:trHeight w:hRule="exact" w:val="281"/>
        </w:trPr>
        <w:tc>
          <w:tcPr>
            <w:tcW w:w="633" w:type="dxa"/>
            <w:vAlign w:val="center"/>
          </w:tcPr>
          <w:p w:rsidR="00813CB7" w:rsidRDefault="00813CB7" w:rsidP="007D10F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443" w:type="dxa"/>
            <w:vAlign w:val="center"/>
          </w:tcPr>
          <w:p w:rsidR="00813CB7" w:rsidRDefault="00813CB7" w:rsidP="007D10F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7" w:type="dxa"/>
            <w:vAlign w:val="center"/>
          </w:tcPr>
          <w:p w:rsidR="00813CB7" w:rsidRDefault="00813CB7" w:rsidP="007D10F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09" w:type="dxa"/>
          </w:tcPr>
          <w:p w:rsidR="00813CB7" w:rsidRDefault="00813CB7" w:rsidP="007D10F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813CB7" w:rsidTr="007D10FB">
        <w:trPr>
          <w:cantSplit/>
          <w:trHeight w:val="921"/>
        </w:trPr>
        <w:tc>
          <w:tcPr>
            <w:tcW w:w="633" w:type="dxa"/>
          </w:tcPr>
          <w:p w:rsidR="00813CB7" w:rsidRDefault="00813CB7" w:rsidP="007D10F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813CB7" w:rsidRDefault="00813CB7" w:rsidP="007D10F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813CB7" w:rsidRDefault="00813CB7" w:rsidP="007D10F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813CB7" w:rsidRDefault="00813CB7" w:rsidP="007D10F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13CB7" w:rsidTr="007D10FB">
        <w:trPr>
          <w:cantSplit/>
          <w:trHeight w:val="870"/>
        </w:trPr>
        <w:tc>
          <w:tcPr>
            <w:tcW w:w="633" w:type="dxa"/>
          </w:tcPr>
          <w:p w:rsidR="00813CB7" w:rsidRDefault="00813CB7" w:rsidP="007D10F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443" w:type="dxa"/>
          </w:tcPr>
          <w:p w:rsidR="00813CB7" w:rsidRDefault="00813CB7" w:rsidP="007D10F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7" w:type="dxa"/>
          </w:tcPr>
          <w:p w:rsidR="00813CB7" w:rsidRDefault="00813CB7" w:rsidP="007D10F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:rsidR="00813CB7" w:rsidRDefault="00813CB7" w:rsidP="007D10F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813CB7" w:rsidRDefault="00813CB7" w:rsidP="00813CB7">
      <w:pPr>
        <w:spacing w:line="360" w:lineRule="auto"/>
        <w:jc w:val="both"/>
        <w:rPr>
          <w:b/>
        </w:rPr>
      </w:pPr>
    </w:p>
    <w:p w:rsidR="00813CB7" w:rsidRPr="00BB5634" w:rsidRDefault="00813CB7" w:rsidP="00813CB7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813CB7" w:rsidRDefault="00813CB7" w:rsidP="00813CB7">
      <w:pPr>
        <w:spacing w:line="360" w:lineRule="auto"/>
        <w:jc w:val="both"/>
      </w:pPr>
    </w:p>
    <w:p w:rsidR="00813CB7" w:rsidRDefault="00813CB7" w:rsidP="00813CB7">
      <w:pPr>
        <w:spacing w:line="360" w:lineRule="auto"/>
        <w:jc w:val="both"/>
      </w:pPr>
    </w:p>
    <w:p w:rsidR="00813CB7" w:rsidRDefault="00813CB7" w:rsidP="00813CB7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813CB7" w:rsidRPr="005D139C" w:rsidRDefault="00813CB7" w:rsidP="00813CB7"/>
    <w:p w:rsidR="00813CB7" w:rsidRPr="007F6A49" w:rsidRDefault="00813CB7" w:rsidP="00813CB7"/>
    <w:p w:rsidR="00813CB7" w:rsidRPr="001E243C" w:rsidRDefault="00813CB7" w:rsidP="00813CB7"/>
    <w:p w:rsidR="00813CB7" w:rsidRPr="00960258" w:rsidRDefault="00813CB7" w:rsidP="00813CB7"/>
    <w:p w:rsidR="00F213FB" w:rsidRPr="00813CB7" w:rsidRDefault="00F213FB" w:rsidP="00813CB7"/>
    <w:sectPr w:rsidR="00F213FB" w:rsidRPr="00813C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A7B" w:rsidRDefault="00130A7B">
      <w:r>
        <w:separator/>
      </w:r>
    </w:p>
  </w:endnote>
  <w:endnote w:type="continuationSeparator" w:id="0">
    <w:p w:rsidR="00130A7B" w:rsidRDefault="00130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DCD" w:rsidRDefault="00510DC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DCD" w:rsidRDefault="00510DC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DCD" w:rsidRDefault="00510D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A7B" w:rsidRDefault="00130A7B">
      <w:r>
        <w:separator/>
      </w:r>
    </w:p>
  </w:footnote>
  <w:footnote w:type="continuationSeparator" w:id="0">
    <w:p w:rsidR="00130A7B" w:rsidRDefault="00130A7B">
      <w:r>
        <w:continuationSeparator/>
      </w:r>
    </w:p>
  </w:footnote>
  <w:footnote w:id="1">
    <w:p w:rsidR="00813CB7" w:rsidRDefault="00813CB7" w:rsidP="00813CB7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 w:rsidRPr="00B15889">
        <w:rPr>
          <w:b/>
          <w:u w:val="single"/>
        </w:rPr>
        <w:t>5</w:t>
      </w:r>
      <w:r w:rsidRPr="007F4890">
        <w:rPr>
          <w:b/>
          <w:u w:val="single"/>
        </w:rPr>
        <w:t>.1.</w:t>
      </w:r>
      <w:r>
        <w:rPr>
          <w:b/>
          <w:u w:val="single"/>
        </w:rPr>
        <w:t>2a SIWZ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DCD" w:rsidRDefault="00510D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DCD" w:rsidRDefault="00510D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0A7B"/>
    <w:rsid w:val="00082E0F"/>
    <w:rsid w:val="00130A7B"/>
    <w:rsid w:val="00210E8E"/>
    <w:rsid w:val="00276C10"/>
    <w:rsid w:val="00510DCD"/>
    <w:rsid w:val="00702A72"/>
    <w:rsid w:val="00813CB7"/>
    <w:rsid w:val="00990E5D"/>
    <w:rsid w:val="00C049BA"/>
    <w:rsid w:val="00C254C7"/>
    <w:rsid w:val="00C34B2E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10D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0DC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13CB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13CB7"/>
  </w:style>
  <w:style w:type="character" w:styleId="Odwoanieprzypisudolnego">
    <w:name w:val="footnote reference"/>
    <w:uiPriority w:val="99"/>
    <w:semiHidden/>
    <w:unhideWhenUsed/>
    <w:rsid w:val="00813CB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1900-12-31T23:00:00Z</cp:lastPrinted>
  <dcterms:created xsi:type="dcterms:W3CDTF">2020-01-14T13:14:00Z</dcterms:created>
  <dcterms:modified xsi:type="dcterms:W3CDTF">2020-01-14T13:14:00Z</dcterms:modified>
</cp:coreProperties>
</file>