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8" w:rsidRDefault="00FD6DFD" w:rsidP="00C03DF8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roundrect id="AutoShape 2" o:spid="_x0000_s1027" style="position:absolute;left:0;text-align:left;margin-left:-21.75pt;margin-top:4.8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"/>
        </w:pict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  <w:r w:rsidR="00C03DF8">
        <w:rPr>
          <w:b w:val="0"/>
          <w:sz w:val="22"/>
          <w:szCs w:val="22"/>
        </w:rPr>
        <w:tab/>
      </w:r>
    </w:p>
    <w:p w:rsidR="00C03DF8" w:rsidRDefault="00C03DF8" w:rsidP="00C03DF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3DF8" w:rsidRDefault="00C03DF8" w:rsidP="00C03DF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3DF8" w:rsidRPr="009F039F" w:rsidRDefault="00C03DF8" w:rsidP="00C03D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C03DF8">
        <w:rPr>
          <w:sz w:val="22"/>
          <w:lang w:val="en-US"/>
        </w:rPr>
        <w:t>……………………………………………………………………………………………..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C03DF8">
        <w:rPr>
          <w:sz w:val="22"/>
          <w:lang w:val="en-US"/>
        </w:rPr>
        <w:t>…………………………………………………………………………………………….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3DF8" w:rsidRDefault="00C03DF8" w:rsidP="00C03DF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3DF8" w:rsidRDefault="00C03DF8" w:rsidP="00C03DF8">
      <w:pPr>
        <w:spacing w:line="360" w:lineRule="auto"/>
      </w:pPr>
      <w:r>
        <w:t>Do: Nazwa i siedziba Zamawiającego:</w:t>
      </w:r>
    </w:p>
    <w:p w:rsidR="00C03DF8" w:rsidRPr="00630195" w:rsidRDefault="00C03DF8" w:rsidP="00C03DF8">
      <w:pPr>
        <w:ind w:right="-110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u</w:t>
      </w:r>
      <w:r w:rsidRPr="003853B8">
        <w:rPr>
          <w:b/>
          <w:sz w:val="22"/>
          <w:szCs w:val="22"/>
        </w:rPr>
        <w:t xml:space="preserve">sługa certyfikowanego szkolenia z egzaminem "Audytor wewnętrzny systemu zarządzania jakością ISO 9001" dla </w:t>
      </w:r>
      <w:proofErr w:type="spellStart"/>
      <w:r w:rsidRPr="003853B8">
        <w:rPr>
          <w:b/>
          <w:sz w:val="22"/>
          <w:szCs w:val="22"/>
        </w:rPr>
        <w:t>WGiG</w:t>
      </w:r>
      <w:proofErr w:type="spellEnd"/>
      <w:r w:rsidRPr="003853B8">
        <w:rPr>
          <w:b/>
          <w:sz w:val="22"/>
          <w:szCs w:val="22"/>
        </w:rPr>
        <w:t xml:space="preserve">  - Kc-zp.272-</w:t>
      </w:r>
      <w:r w:rsidR="00FD6DFD" w:rsidRPr="00FD6DFD">
        <w:rPr>
          <w:b/>
          <w:sz w:val="22"/>
          <w:szCs w:val="22"/>
        </w:rPr>
        <w:t>14/20</w:t>
      </w:r>
      <w:bookmarkStart w:id="0" w:name="_GoBack"/>
      <w:bookmarkEnd w:id="0"/>
      <w:r>
        <w:rPr>
          <w:b/>
          <w:sz w:val="22"/>
          <w:szCs w:val="22"/>
        </w:rPr>
        <w:t xml:space="preserve">, </w:t>
      </w:r>
      <w:r w:rsidRPr="00630195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03DF8" w:rsidRPr="00630195" w:rsidRDefault="00C03DF8" w:rsidP="00C03DF8">
      <w:pPr>
        <w:tabs>
          <w:tab w:val="right" w:pos="9000"/>
        </w:tabs>
        <w:rPr>
          <w:sz w:val="22"/>
          <w:szCs w:val="22"/>
        </w:rPr>
      </w:pP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całość przedmiotu zamówienia:  ……………………….. PLN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>Słownie cena brutto ………………………………………………………</w:t>
      </w:r>
    </w:p>
    <w:p w:rsidR="00C03DF8" w:rsidRPr="00630195" w:rsidRDefault="00C03DF8" w:rsidP="00C03DF8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usługę dla 1 osoby:  ……………………….. PLN</w:t>
      </w:r>
    </w:p>
    <w:p w:rsidR="00C03DF8" w:rsidRPr="00630195" w:rsidRDefault="00C03DF8" w:rsidP="00C03DF8">
      <w:pPr>
        <w:widowControl w:val="0"/>
        <w:rPr>
          <w:b/>
          <w:sz w:val="18"/>
          <w:szCs w:val="18"/>
        </w:rPr>
      </w:pPr>
      <w:r w:rsidRPr="00630195">
        <w:rPr>
          <w:b/>
          <w:sz w:val="18"/>
          <w:szCs w:val="18"/>
          <w:highlight w:val="yellow"/>
          <w:vertAlign w:val="superscript"/>
        </w:rPr>
        <w:t xml:space="preserve">1 </w:t>
      </w:r>
      <w:r w:rsidRPr="00630195">
        <w:rPr>
          <w:sz w:val="18"/>
          <w:szCs w:val="18"/>
          <w:highlight w:val="yellow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630195">
        <w:rPr>
          <w:sz w:val="18"/>
          <w:szCs w:val="18"/>
          <w:highlight w:val="yellow"/>
        </w:rPr>
        <w:t>t.j</w:t>
      </w:r>
      <w:proofErr w:type="spellEnd"/>
      <w:r w:rsidRPr="00630195">
        <w:rPr>
          <w:sz w:val="18"/>
          <w:szCs w:val="18"/>
          <w:highlight w:val="yellow"/>
        </w:rPr>
        <w:t>. Dz. U. 2018.701 j.t.)</w:t>
      </w:r>
    </w:p>
    <w:p w:rsidR="00C03DF8" w:rsidRPr="00630195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realizacji umowy:  </w:t>
      </w:r>
      <w:r w:rsidRPr="00630195">
        <w:rPr>
          <w:sz w:val="22"/>
          <w:szCs w:val="22"/>
        </w:rPr>
        <w:t>od daty podpisania umowy d</w:t>
      </w:r>
      <w:r>
        <w:rPr>
          <w:sz w:val="22"/>
          <w:szCs w:val="22"/>
        </w:rPr>
        <w:t>o 30.06</w:t>
      </w:r>
      <w:r w:rsidRPr="00630195">
        <w:rPr>
          <w:sz w:val="22"/>
          <w:szCs w:val="22"/>
        </w:rPr>
        <w:t>.20</w:t>
      </w:r>
      <w:r>
        <w:rPr>
          <w:sz w:val="22"/>
          <w:szCs w:val="22"/>
        </w:rPr>
        <w:t>21</w:t>
      </w:r>
      <w:r w:rsidRPr="00630195">
        <w:rPr>
          <w:sz w:val="22"/>
          <w:szCs w:val="22"/>
        </w:rPr>
        <w:t xml:space="preserve"> r.</w:t>
      </w:r>
    </w:p>
    <w:p w:rsidR="00C03DF8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b/>
          <w:sz w:val="22"/>
          <w:szCs w:val="22"/>
          <w:u w:val="single"/>
        </w:rPr>
        <w:t>Dodatkowe kryterium oceny ofert:</w:t>
      </w:r>
    </w:p>
    <w:p w:rsidR="00C03DF8" w:rsidRPr="00630195" w:rsidRDefault="00C03DF8" w:rsidP="00C03DF8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sz w:val="22"/>
          <w:szCs w:val="22"/>
        </w:rPr>
        <w:t xml:space="preserve">Osoba odpowiedzialna za realizację zamówienia </w:t>
      </w:r>
      <w:proofErr w:type="spellStart"/>
      <w:r w:rsidRPr="00630195">
        <w:rPr>
          <w:sz w:val="22"/>
          <w:szCs w:val="22"/>
        </w:rPr>
        <w:t>tj</w:t>
      </w:r>
      <w:proofErr w:type="spellEnd"/>
      <w:r w:rsidRPr="00630195">
        <w:rPr>
          <w:sz w:val="22"/>
          <w:szCs w:val="22"/>
        </w:rPr>
        <w:t xml:space="preserve"> ……………………., w okresie ostatnich </w:t>
      </w:r>
      <w:r>
        <w:rPr>
          <w:sz w:val="22"/>
          <w:szCs w:val="22"/>
        </w:rPr>
        <w:t>3</w:t>
      </w:r>
      <w:r w:rsidRPr="00630195">
        <w:rPr>
          <w:sz w:val="22"/>
          <w:szCs w:val="22"/>
        </w:rPr>
        <w:t xml:space="preserve"> lat przed terminem składania ofert przeprowadziła ………… (wskazać ilość szkoleń) </w:t>
      </w:r>
      <w:r>
        <w:rPr>
          <w:sz w:val="22"/>
          <w:szCs w:val="22"/>
        </w:rPr>
        <w:t xml:space="preserve">certyfikowanych </w:t>
      </w:r>
      <w:r w:rsidRPr="00630195">
        <w:rPr>
          <w:sz w:val="22"/>
          <w:szCs w:val="22"/>
        </w:rPr>
        <w:t xml:space="preserve">szkoleń </w:t>
      </w:r>
      <w:r>
        <w:rPr>
          <w:sz w:val="22"/>
          <w:szCs w:val="22"/>
        </w:rPr>
        <w:t>„</w:t>
      </w:r>
      <w:r w:rsidRPr="003853B8">
        <w:rPr>
          <w:sz w:val="22"/>
          <w:szCs w:val="22"/>
        </w:rPr>
        <w:t>Audytor wewnętrzny systemu zarządzania jakością ISO 9001"</w:t>
      </w:r>
      <w:r w:rsidRPr="00630195">
        <w:rPr>
          <w:b/>
          <w:sz w:val="22"/>
          <w:szCs w:val="22"/>
        </w:rPr>
        <w:t xml:space="preserve"> </w:t>
      </w:r>
    </w:p>
    <w:p w:rsidR="00C03DF8" w:rsidRPr="00630195" w:rsidRDefault="00C03DF8" w:rsidP="00C03DF8">
      <w:pPr>
        <w:widowControl w:val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płatności: </w:t>
      </w:r>
      <w:r w:rsidRPr="005860A1">
        <w:rPr>
          <w:sz w:val="22"/>
          <w:szCs w:val="22"/>
        </w:rPr>
        <w:t>Po przeprowadzeniu szkolenia i egzaminu</w:t>
      </w:r>
      <w:r>
        <w:rPr>
          <w:sz w:val="22"/>
          <w:szCs w:val="22"/>
        </w:rPr>
        <w:t xml:space="preserve"> dla danej grupy</w:t>
      </w:r>
      <w:r w:rsidRPr="005860A1">
        <w:rPr>
          <w:sz w:val="22"/>
          <w:szCs w:val="22"/>
        </w:rPr>
        <w:t>,</w:t>
      </w:r>
      <w:r>
        <w:rPr>
          <w:sz w:val="22"/>
          <w:szCs w:val="22"/>
        </w:rPr>
        <w:t xml:space="preserve"> za faktyczną ilość osób,</w:t>
      </w:r>
      <w:r w:rsidRPr="005860A1">
        <w:rPr>
          <w:sz w:val="22"/>
          <w:szCs w:val="22"/>
        </w:rPr>
        <w:t xml:space="preserve"> przelewem w ciągu 21 dni od daty otrzymania faktury  przez  Zamawiającego</w:t>
      </w:r>
      <w:r>
        <w:rPr>
          <w:sz w:val="22"/>
          <w:szCs w:val="22"/>
        </w:rPr>
        <w:t>.</w:t>
      </w:r>
    </w:p>
    <w:p w:rsidR="00C03DF8" w:rsidRDefault="00C03DF8" w:rsidP="00C03DF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>
        <w:rPr>
          <w:rFonts w:eastAsia="Calibri"/>
          <w:sz w:val="20"/>
          <w:szCs w:val="20"/>
          <w:vertAlign w:val="superscript"/>
        </w:rPr>
        <w:t>2</w:t>
      </w:r>
      <w:r>
        <w:rPr>
          <w:rFonts w:eastAsia="Calibri"/>
          <w:color w:val="000000"/>
          <w:sz w:val="20"/>
          <w:szCs w:val="20"/>
        </w:rPr>
        <w:t xml:space="preserve"> wobec osób fizycznych, </w:t>
      </w:r>
      <w:r>
        <w:rPr>
          <w:rFonts w:eastAsia="Calibri"/>
          <w:sz w:val="20"/>
          <w:szCs w:val="20"/>
        </w:rPr>
        <w:t>od których dane osobowe bezpośrednio lub pośrednio pozyskałem</w:t>
      </w:r>
      <w:r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eastAsia="Calibri"/>
          <w:sz w:val="20"/>
          <w:szCs w:val="20"/>
          <w:vertAlign w:val="superscript"/>
        </w:rPr>
        <w:t>3</w:t>
      </w:r>
    </w:p>
    <w:p w:rsidR="00C03DF8" w:rsidRDefault="00C03DF8" w:rsidP="00C03DF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vertAlign w:val="superscript"/>
          <w:lang w:eastAsia="en-US"/>
        </w:rPr>
        <w:t>2</w:t>
      </w:r>
      <w:r>
        <w:rPr>
          <w:rFonts w:eastAsia="Calibri"/>
          <w:sz w:val="18"/>
          <w:szCs w:val="18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3DF8" w:rsidRDefault="00C03DF8" w:rsidP="00C03DF8">
      <w:pPr>
        <w:ind w:left="142" w:hanging="142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vertAlign w:val="superscript"/>
        </w:rPr>
        <w:t>3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3DF8" w:rsidRDefault="00C03DF8" w:rsidP="00C03DF8">
      <w:pPr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 należymy do małych lub średnich przedsiębiorców:</w:t>
      </w:r>
      <w:r>
        <w:rPr>
          <w:b/>
          <w:sz w:val="20"/>
          <w:szCs w:val="20"/>
        </w:rPr>
        <w:t xml:space="preserve"> TAK/NIE*</w:t>
      </w:r>
    </w:p>
    <w:p w:rsidR="00C03DF8" w:rsidRPr="00E105B5" w:rsidRDefault="00C03DF8" w:rsidP="00C03DF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B71D24">
        <w:lastRenderedPageBreak/>
        <w:t xml:space="preserve"> </w:t>
      </w:r>
      <w:r w:rsidRPr="00E105B5">
        <w:rPr>
          <w:b/>
          <w:sz w:val="22"/>
          <w:szCs w:val="22"/>
          <w:u w:val="single"/>
        </w:rPr>
        <w:t>Jednocześnie oświadczamy, że:</w:t>
      </w:r>
    </w:p>
    <w:p w:rsidR="00C03DF8" w:rsidRPr="00E105B5" w:rsidRDefault="00C03DF8" w:rsidP="00C03D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C03DF8" w:rsidRPr="00E105B5" w:rsidRDefault="00C03DF8" w:rsidP="00C03D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C03DF8" w:rsidRPr="00E105B5" w:rsidRDefault="00C03DF8" w:rsidP="00C03DF8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3DF8" w:rsidRPr="00E105B5" w:rsidRDefault="00C03DF8" w:rsidP="00C03DF8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3DF8" w:rsidRPr="00E105B5" w:rsidRDefault="00C03DF8" w:rsidP="00C03D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3DF8" w:rsidRPr="00E105B5" w:rsidTr="007D10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C03DF8" w:rsidRPr="00E105B5" w:rsidTr="007D10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3DF8" w:rsidRPr="00E105B5" w:rsidRDefault="00C03DF8" w:rsidP="007D10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3DF8" w:rsidRPr="00E105B5" w:rsidRDefault="00C03DF8" w:rsidP="00C03DF8">
      <w:pPr>
        <w:ind w:left="360"/>
        <w:jc w:val="both"/>
        <w:rPr>
          <w:sz w:val="22"/>
          <w:szCs w:val="22"/>
        </w:rPr>
      </w:pP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C03DF8" w:rsidRPr="00E105B5" w:rsidRDefault="00C03DF8" w:rsidP="00C03DF8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C03DF8" w:rsidRPr="00E105B5" w:rsidRDefault="00C03DF8" w:rsidP="00C03DF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C03DF8" w:rsidRPr="00E105B5" w:rsidRDefault="00C03DF8" w:rsidP="00C03DF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C03DF8" w:rsidRPr="00E105B5" w:rsidRDefault="00C03DF8" w:rsidP="00C03DF8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3DF8" w:rsidRPr="00E105B5" w:rsidRDefault="00C03DF8" w:rsidP="00C03DF8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C03DF8" w:rsidRPr="00E105B5" w:rsidRDefault="00C03DF8" w:rsidP="00C03DF8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C03DF8" w:rsidRPr="00E105B5" w:rsidRDefault="00C03DF8" w:rsidP="00C03DF8">
      <w:pPr>
        <w:rPr>
          <w:sz w:val="22"/>
          <w:szCs w:val="22"/>
        </w:rPr>
      </w:pPr>
    </w:p>
    <w:p w:rsidR="00C03DF8" w:rsidRDefault="00C03DF8" w:rsidP="00C03DF8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C03DF8" w:rsidRPr="00E105B5" w:rsidRDefault="00C03DF8" w:rsidP="00C03DF8">
      <w:pPr>
        <w:rPr>
          <w:sz w:val="22"/>
          <w:szCs w:val="22"/>
        </w:rPr>
      </w:pPr>
    </w:p>
    <w:p w:rsidR="00C03DF8" w:rsidRPr="00E105B5" w:rsidRDefault="00C03DF8" w:rsidP="00C03DF8">
      <w:pPr>
        <w:rPr>
          <w:sz w:val="22"/>
          <w:szCs w:val="22"/>
        </w:rPr>
      </w:pPr>
    </w:p>
    <w:p w:rsidR="00C03DF8" w:rsidRPr="00E105B5" w:rsidRDefault="00C03DF8" w:rsidP="00C03DF8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C03DF8" w:rsidRPr="00E105B5" w:rsidRDefault="00C03DF8" w:rsidP="00C03DF8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C03DF8" w:rsidRPr="00E105B5" w:rsidRDefault="00C03DF8" w:rsidP="00C03DF8"/>
    <w:p w:rsidR="00C03DF8" w:rsidRPr="00B71D24" w:rsidRDefault="00C03DF8" w:rsidP="00C03DF8"/>
    <w:p w:rsidR="00C03DF8" w:rsidRPr="00EA6126" w:rsidRDefault="00C03DF8" w:rsidP="00C03DF8"/>
    <w:p w:rsidR="00FE545C" w:rsidRPr="00C03DF8" w:rsidRDefault="00FE545C" w:rsidP="00C03DF8"/>
    <w:sectPr w:rsidR="00FE545C" w:rsidRPr="00C03D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08A" w:rsidRDefault="001F708A">
      <w:r>
        <w:separator/>
      </w:r>
    </w:p>
  </w:endnote>
  <w:endnote w:type="continuationSeparator" w:id="0">
    <w:p w:rsidR="001F708A" w:rsidRDefault="001F7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08A" w:rsidRDefault="001F708A">
      <w:r>
        <w:separator/>
      </w:r>
    </w:p>
  </w:footnote>
  <w:footnote w:type="continuationSeparator" w:id="0">
    <w:p w:rsidR="001F708A" w:rsidRDefault="001F7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D6DFD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D05" w:rsidRDefault="00BC3D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708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708A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3D05"/>
    <w:rsid w:val="00C03DF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6DF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DF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3DF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CCDF-67FB-4FFC-A8D1-3771DCE8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658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2020-01-14T13:13:00Z</dcterms:created>
  <dcterms:modified xsi:type="dcterms:W3CDTF">2020-01-14T13:13:00Z</dcterms:modified>
</cp:coreProperties>
</file>